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7EBCD" w14:textId="77777777" w:rsidR="005D60EB" w:rsidRDefault="005D60EB" w:rsidP="000C3B5C"/>
    <w:p w14:paraId="2F7DC076" w14:textId="43E04659" w:rsidR="0091532A" w:rsidRDefault="00662B1D" w:rsidP="000C3B5C">
      <w:pPr>
        <w:pStyle w:val="Title"/>
        <w:spacing w:before="4000"/>
      </w:pPr>
      <w:r>
        <w:rPr>
          <w:noProof/>
        </w:rPr>
        <mc:AlternateContent>
          <mc:Choice Requires="wps">
            <w:drawing>
              <wp:anchor distT="4294967292" distB="4294967292" distL="114300" distR="114300" simplePos="0" relativeHeight="251750400" behindDoc="0" locked="0" layoutInCell="1" allowOverlap="1" wp14:anchorId="53C856C7" wp14:editId="3296C455">
                <wp:simplePos x="0" y="0"/>
                <wp:positionH relativeFrom="margin">
                  <wp:align>left</wp:align>
                </wp:positionH>
                <wp:positionV relativeFrom="paragraph">
                  <wp:posOffset>3653155</wp:posOffset>
                </wp:positionV>
                <wp:extent cx="6217920" cy="0"/>
                <wp:effectExtent l="0" t="0" r="30480" b="190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7920" cy="0"/>
                        </a:xfrm>
                        <a:prstGeom prst="line">
                          <a:avLst/>
                        </a:prstGeom>
                        <a:ln w="12700">
                          <a:solidFill>
                            <a:srgbClr val="35638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545152" id="Straight Connector 80" o:spid="_x0000_s1026" style="position:absolute;z-index:251750400;visibility:visible;mso-wrap-style:square;mso-width-percent:0;mso-height-percent:0;mso-wrap-distance-left:9pt;mso-wrap-distance-top:-1e-4mm;mso-wrap-distance-right:9pt;mso-wrap-distance-bottom:-1e-4mm;mso-position-horizontal:left;mso-position-horizontal-relative:margin;mso-position-vertical:absolute;mso-position-vertical-relative:text;mso-width-percent:0;mso-height-percent:0;mso-width-relative:margin;mso-height-relative:page" from="0,287.65pt" to="489.6pt,2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" strokecolor="#356387" strokeweight="1pt">
                <o:lock v:ext="edit" shapetype="f"/>
                <w10:wrap anchorx="margin"/>
              </v:line>
            </w:pict>
          </mc:Fallback>
        </mc:AlternateContent>
      </w:r>
      <w:r w:rsidR="005868C4">
        <w:t>Oklahoma</w:t>
      </w:r>
      <w:r w:rsidR="0091532A">
        <w:t xml:space="preserve"> </w:t>
      </w:r>
      <w:r w:rsidR="00BA208E">
        <w:t>School Testing Program</w:t>
      </w:r>
      <w:r w:rsidR="0091532A">
        <w:t xml:space="preserve"> (</w:t>
      </w:r>
      <w:r w:rsidR="00BA208E">
        <w:t>OSTP</w:t>
      </w:r>
      <w:r w:rsidR="0091532A">
        <w:t xml:space="preserve">) </w:t>
      </w:r>
      <w:r w:rsidR="00973727">
        <w:t>&amp; College and Career Readiness Assessments (CCRA)</w:t>
      </w:r>
    </w:p>
    <w:p w14:paraId="064D300F" w14:textId="77777777" w:rsidR="004B0454" w:rsidRDefault="00DB5D62" w:rsidP="0091532A">
      <w:pPr>
        <w:pStyle w:val="Subtitle"/>
      </w:pPr>
      <w:r>
        <w:t xml:space="preserve">Kiosk </w:t>
      </w:r>
      <w:r w:rsidR="00FD3037">
        <w:t>Installation</w:t>
      </w:r>
      <w:r w:rsidR="000159CA">
        <w:t xml:space="preserve"> </w:t>
      </w:r>
      <w:r w:rsidR="0091532A">
        <w:t>Guide</w:t>
      </w:r>
    </w:p>
    <w:p w14:paraId="5A3963F9" w14:textId="77777777" w:rsidR="004B0454" w:rsidRDefault="004B0454" w:rsidP="004B0454"/>
    <w:p w14:paraId="66BD2DF5" w14:textId="77777777" w:rsidR="004B0454" w:rsidRDefault="004B0454" w:rsidP="004B0454"/>
    <w:p w14:paraId="0298FC6E" w14:textId="77777777" w:rsidR="004B0454" w:rsidRDefault="004B0454" w:rsidP="004B0454"/>
    <w:p w14:paraId="4218B511" w14:textId="77777777" w:rsidR="004B0454" w:rsidRDefault="004B0454" w:rsidP="004B0454"/>
    <w:p w14:paraId="48E7345B" w14:textId="77777777" w:rsidR="004B0454" w:rsidRDefault="004B0454" w:rsidP="004B0454"/>
    <w:p w14:paraId="68D0561B" w14:textId="77777777" w:rsidR="004B0454" w:rsidRDefault="004B0454" w:rsidP="004B0454"/>
    <w:p w14:paraId="1B843BDA" w14:textId="77777777" w:rsidR="004B0454" w:rsidRDefault="004B0454" w:rsidP="004B0454"/>
    <w:p w14:paraId="3AF8DF34" w14:textId="77777777" w:rsidR="004B0454" w:rsidRDefault="004B0454" w:rsidP="004B0454"/>
    <w:p w14:paraId="7897B2E4" w14:textId="77777777" w:rsidR="004B0454" w:rsidRDefault="004B0454" w:rsidP="004B0454"/>
    <w:p w14:paraId="6EB6CF55" w14:textId="77777777" w:rsidR="004B0454" w:rsidRDefault="004B0454" w:rsidP="004B0454"/>
    <w:p w14:paraId="763CEF7B" w14:textId="77777777" w:rsidR="004B0454" w:rsidRDefault="004B0454" w:rsidP="004B0454"/>
    <w:p w14:paraId="1ABC286A" w14:textId="77777777" w:rsidR="004B0454" w:rsidRDefault="004B0454" w:rsidP="004B0454"/>
    <w:p w14:paraId="3F671F2F" w14:textId="77777777" w:rsidR="004B0454" w:rsidRDefault="004B0454" w:rsidP="004B0454"/>
    <w:p w14:paraId="72241C26" w14:textId="77777777" w:rsidR="004B0454" w:rsidRDefault="004B0454" w:rsidP="004B0454"/>
    <w:p w14:paraId="6E58C1FB" w14:textId="77777777" w:rsidR="00C168B0" w:rsidRDefault="00314969" w:rsidP="004B0454">
      <w:pPr>
        <w:pStyle w:val="TitleDate"/>
      </w:pPr>
      <w:r>
        <w:t>Spring 2018</w:t>
      </w:r>
    </w:p>
    <w:p w14:paraId="5E16B4D7" w14:textId="77777777" w:rsidR="005D60EB" w:rsidRDefault="004B0454" w:rsidP="00E16EBA">
      <w:pPr>
        <w:pStyle w:val="TitleDate"/>
      </w:pPr>
      <w:r>
        <w:rPr>
          <w:noProof/>
        </w:rPr>
        <w:drawing>
          <wp:inline distT="0" distB="0" distL="0" distR="0" wp14:anchorId="47B5ED21" wp14:editId="2956E6DA">
            <wp:extent cx="939165" cy="2984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939165" cy="298450"/>
                    </a:xfrm>
                    <a:prstGeom prst="rect">
                      <a:avLst/>
                    </a:prstGeom>
                    <a:noFill/>
                  </pic:spPr>
                </pic:pic>
              </a:graphicData>
            </a:graphic>
          </wp:inline>
        </w:drawing>
      </w:r>
    </w:p>
    <w:p w14:paraId="28248349" w14:textId="77777777" w:rsidR="0091532A" w:rsidRDefault="0091532A">
      <w:r>
        <w:lastRenderedPageBreak/>
        <w:t>Measured Progress is a registered trademark of Measured Progress, Inc.</w:t>
      </w:r>
      <w:r w:rsidR="00A11B06">
        <w:t xml:space="preserve"> </w:t>
      </w:r>
      <w:r>
        <w:t>The Measured Progress logo is a trademark of Measured Progress, Inc.</w:t>
      </w:r>
      <w:r w:rsidR="0033766D">
        <w:t xml:space="preserve"> All rights reserved.</w:t>
      </w:r>
    </w:p>
    <w:p w14:paraId="1BCD3F92" w14:textId="77777777" w:rsidR="005868C4" w:rsidRDefault="00953044" w:rsidP="00FE355F">
      <w:r>
        <w:t xml:space="preserve">© </w:t>
      </w:r>
      <w:r w:rsidR="00314969">
        <w:t>2018</w:t>
      </w:r>
      <w:r w:rsidR="00D231A8">
        <w:t xml:space="preserve"> </w:t>
      </w:r>
      <w:r w:rsidR="0091532A">
        <w:t>eMetric, LLC</w:t>
      </w:r>
      <w:r>
        <w:t>.</w:t>
      </w:r>
      <w:r w:rsidR="00A11B06">
        <w:t xml:space="preserve"> </w:t>
      </w:r>
      <w:r w:rsidR="0091532A">
        <w:t>This document, including any and all attachments, contains the proprietary and confidential information of eMetric.</w:t>
      </w:r>
      <w:r w:rsidR="00A11B06">
        <w:t xml:space="preserve"> </w:t>
      </w:r>
      <w:r w:rsidR="0091532A">
        <w:t>It is not to be distributed to any party without the explicit written consent of eMetric.</w:t>
      </w:r>
    </w:p>
    <w:p w14:paraId="2C0C726C" w14:textId="77777777" w:rsidR="00A44435" w:rsidRDefault="00A44435" w:rsidP="00FE355F">
      <w:r>
        <w:t>iTester is a registered trademark of eMetric LLC.</w:t>
      </w:r>
    </w:p>
    <w:p w14:paraId="748E5D6B" w14:textId="77777777" w:rsidR="00FE355F" w:rsidRDefault="00FE355F" w:rsidP="00FE355F"/>
    <w:p w14:paraId="14A2B6F4" w14:textId="77777777" w:rsidR="005868C4" w:rsidRDefault="005868C4" w:rsidP="00FE355F">
      <w:pPr>
        <w:sectPr w:rsidR="005868C4" w:rsidSect="00503A3E">
          <w:headerReference w:type="first" r:id="rId9"/>
          <w:pgSz w:w="12240" w:h="15840" w:code="1"/>
          <w:pgMar w:top="1440" w:right="1440" w:bottom="1440" w:left="1440" w:header="720" w:footer="720" w:gutter="0"/>
          <w:cols w:space="720"/>
          <w:noEndnote/>
          <w:docGrid w:linePitch="272"/>
        </w:sectPr>
      </w:pPr>
    </w:p>
    <w:p w14:paraId="41516377" w14:textId="77777777" w:rsidR="005868C4" w:rsidRDefault="00370FE7" w:rsidP="00370FE7">
      <w:pPr>
        <w:pStyle w:val="TOCHeading"/>
      </w:pPr>
      <w:bookmarkStart w:id="0" w:name="_Toc377546560"/>
      <w:r>
        <w:lastRenderedPageBreak/>
        <w:t>Contents</w:t>
      </w:r>
    </w:p>
    <w:p w14:paraId="19FA924A" w14:textId="77777777" w:rsidR="00A61D2F" w:rsidRDefault="002E2CD4">
      <w:pPr>
        <w:pStyle w:val="TOC1"/>
        <w:rPr>
          <w:rFonts w:asciiTheme="minorHAnsi" w:eastAsiaTheme="minorEastAsia" w:hAnsiTheme="minorHAnsi" w:cstheme="minorBidi"/>
          <w:b w:val="0"/>
          <w:noProof/>
          <w:color w:val="auto"/>
          <w:sz w:val="22"/>
          <w:szCs w:val="22"/>
        </w:rPr>
      </w:pPr>
      <w:r>
        <w:rPr>
          <w:rFonts w:ascii="Times New Roman" w:eastAsiaTheme="minorHAnsi" w:hAnsi="Times New Roman"/>
        </w:rPr>
        <w:fldChar w:fldCharType="begin"/>
      </w:r>
      <w:r w:rsidR="00370FE7">
        <w:rPr>
          <w:rFonts w:ascii="Times New Roman" w:eastAsiaTheme="minorHAnsi" w:hAnsi="Times New Roman"/>
        </w:rPr>
        <w:instrText xml:space="preserve"> TOC \o "1-3" \h \z \u </w:instrText>
      </w:r>
      <w:r>
        <w:rPr>
          <w:rFonts w:ascii="Times New Roman" w:eastAsiaTheme="minorHAnsi" w:hAnsi="Times New Roman"/>
        </w:rPr>
        <w:fldChar w:fldCharType="separate"/>
      </w:r>
      <w:hyperlink w:anchor="_Toc501459592" w:history="1">
        <w:r w:rsidR="00A61D2F" w:rsidRPr="00595717">
          <w:rPr>
            <w:rStyle w:val="Hyperlink"/>
            <w:noProof/>
          </w:rPr>
          <w:t>Introduction</w:t>
        </w:r>
        <w:r w:rsidR="00A61D2F">
          <w:rPr>
            <w:noProof/>
            <w:webHidden/>
          </w:rPr>
          <w:tab/>
        </w:r>
        <w:r w:rsidR="00A61D2F">
          <w:rPr>
            <w:noProof/>
            <w:webHidden/>
          </w:rPr>
          <w:fldChar w:fldCharType="begin"/>
        </w:r>
        <w:r w:rsidR="00A61D2F">
          <w:rPr>
            <w:noProof/>
            <w:webHidden/>
          </w:rPr>
          <w:instrText xml:space="preserve"> PAGEREF _Toc501459592 \h </w:instrText>
        </w:r>
        <w:r w:rsidR="00A61D2F">
          <w:rPr>
            <w:noProof/>
            <w:webHidden/>
          </w:rPr>
        </w:r>
        <w:r w:rsidR="00A61D2F">
          <w:rPr>
            <w:noProof/>
            <w:webHidden/>
          </w:rPr>
          <w:fldChar w:fldCharType="separate"/>
        </w:r>
        <w:r w:rsidR="00A61D2F">
          <w:rPr>
            <w:noProof/>
            <w:webHidden/>
          </w:rPr>
          <w:t>5</w:t>
        </w:r>
        <w:r w:rsidR="00A61D2F">
          <w:rPr>
            <w:noProof/>
            <w:webHidden/>
          </w:rPr>
          <w:fldChar w:fldCharType="end"/>
        </w:r>
      </w:hyperlink>
    </w:p>
    <w:p w14:paraId="3CCAE272" w14:textId="77777777" w:rsidR="00A61D2F" w:rsidRDefault="00687994">
      <w:pPr>
        <w:pStyle w:val="TOC2"/>
        <w:rPr>
          <w:rFonts w:asciiTheme="minorHAnsi" w:eastAsiaTheme="minorEastAsia" w:hAnsiTheme="minorHAnsi" w:cstheme="minorBidi"/>
          <w:noProof/>
          <w:color w:val="auto"/>
          <w:sz w:val="22"/>
          <w:szCs w:val="22"/>
        </w:rPr>
      </w:pPr>
      <w:hyperlink w:anchor="_Toc501459593" w:history="1">
        <w:r w:rsidR="00A61D2F" w:rsidRPr="00595717">
          <w:rPr>
            <w:rStyle w:val="Hyperlink"/>
            <w:noProof/>
          </w:rPr>
          <w:t>Purpose</w:t>
        </w:r>
        <w:r w:rsidR="00A61D2F">
          <w:rPr>
            <w:noProof/>
            <w:webHidden/>
          </w:rPr>
          <w:tab/>
        </w:r>
        <w:r w:rsidR="00A61D2F">
          <w:rPr>
            <w:noProof/>
            <w:webHidden/>
          </w:rPr>
          <w:fldChar w:fldCharType="begin"/>
        </w:r>
        <w:r w:rsidR="00A61D2F">
          <w:rPr>
            <w:noProof/>
            <w:webHidden/>
          </w:rPr>
          <w:instrText xml:space="preserve"> PAGEREF _Toc501459593 \h </w:instrText>
        </w:r>
        <w:r w:rsidR="00A61D2F">
          <w:rPr>
            <w:noProof/>
            <w:webHidden/>
          </w:rPr>
        </w:r>
        <w:r w:rsidR="00A61D2F">
          <w:rPr>
            <w:noProof/>
            <w:webHidden/>
          </w:rPr>
          <w:fldChar w:fldCharType="separate"/>
        </w:r>
        <w:r w:rsidR="00A61D2F">
          <w:rPr>
            <w:noProof/>
            <w:webHidden/>
          </w:rPr>
          <w:t>5</w:t>
        </w:r>
        <w:r w:rsidR="00A61D2F">
          <w:rPr>
            <w:noProof/>
            <w:webHidden/>
          </w:rPr>
          <w:fldChar w:fldCharType="end"/>
        </w:r>
      </w:hyperlink>
    </w:p>
    <w:p w14:paraId="4E5E06C8" w14:textId="77777777" w:rsidR="00A61D2F" w:rsidRDefault="00687994">
      <w:pPr>
        <w:pStyle w:val="TOC2"/>
        <w:rPr>
          <w:rFonts w:asciiTheme="minorHAnsi" w:eastAsiaTheme="minorEastAsia" w:hAnsiTheme="minorHAnsi" w:cstheme="minorBidi"/>
          <w:noProof/>
          <w:color w:val="auto"/>
          <w:sz w:val="22"/>
          <w:szCs w:val="22"/>
        </w:rPr>
      </w:pPr>
      <w:hyperlink w:anchor="_Toc501459594" w:history="1">
        <w:r w:rsidR="00A61D2F" w:rsidRPr="00595717">
          <w:rPr>
            <w:rStyle w:val="Hyperlink"/>
            <w:noProof/>
          </w:rPr>
          <w:t>Technical Support</w:t>
        </w:r>
        <w:r w:rsidR="00A61D2F">
          <w:rPr>
            <w:noProof/>
            <w:webHidden/>
          </w:rPr>
          <w:tab/>
        </w:r>
        <w:r w:rsidR="00A61D2F">
          <w:rPr>
            <w:noProof/>
            <w:webHidden/>
          </w:rPr>
          <w:fldChar w:fldCharType="begin"/>
        </w:r>
        <w:r w:rsidR="00A61D2F">
          <w:rPr>
            <w:noProof/>
            <w:webHidden/>
          </w:rPr>
          <w:instrText xml:space="preserve"> PAGEREF _Toc501459594 \h </w:instrText>
        </w:r>
        <w:r w:rsidR="00A61D2F">
          <w:rPr>
            <w:noProof/>
            <w:webHidden/>
          </w:rPr>
        </w:r>
        <w:r w:rsidR="00A61D2F">
          <w:rPr>
            <w:noProof/>
            <w:webHidden/>
          </w:rPr>
          <w:fldChar w:fldCharType="separate"/>
        </w:r>
        <w:r w:rsidR="00A61D2F">
          <w:rPr>
            <w:noProof/>
            <w:webHidden/>
          </w:rPr>
          <w:t>6</w:t>
        </w:r>
        <w:r w:rsidR="00A61D2F">
          <w:rPr>
            <w:noProof/>
            <w:webHidden/>
          </w:rPr>
          <w:fldChar w:fldCharType="end"/>
        </w:r>
      </w:hyperlink>
    </w:p>
    <w:p w14:paraId="0836F88E" w14:textId="77777777" w:rsidR="00A61D2F" w:rsidRDefault="00687994">
      <w:pPr>
        <w:pStyle w:val="TOC1"/>
        <w:rPr>
          <w:rFonts w:asciiTheme="minorHAnsi" w:eastAsiaTheme="minorEastAsia" w:hAnsiTheme="minorHAnsi" w:cstheme="minorBidi"/>
          <w:b w:val="0"/>
          <w:noProof/>
          <w:color w:val="auto"/>
          <w:sz w:val="22"/>
          <w:szCs w:val="22"/>
        </w:rPr>
      </w:pPr>
      <w:hyperlink w:anchor="_Toc501459595" w:history="1">
        <w:r w:rsidR="00A61D2F" w:rsidRPr="00595717">
          <w:rPr>
            <w:rStyle w:val="Hyperlink"/>
            <w:noProof/>
          </w:rPr>
          <w:t>OSTP Kiosk</w:t>
        </w:r>
        <w:r w:rsidR="00A61D2F">
          <w:rPr>
            <w:noProof/>
            <w:webHidden/>
          </w:rPr>
          <w:tab/>
        </w:r>
        <w:r w:rsidR="00A61D2F">
          <w:rPr>
            <w:noProof/>
            <w:webHidden/>
          </w:rPr>
          <w:fldChar w:fldCharType="begin"/>
        </w:r>
        <w:r w:rsidR="00A61D2F">
          <w:rPr>
            <w:noProof/>
            <w:webHidden/>
          </w:rPr>
          <w:instrText xml:space="preserve"> PAGEREF _Toc501459595 \h </w:instrText>
        </w:r>
        <w:r w:rsidR="00A61D2F">
          <w:rPr>
            <w:noProof/>
            <w:webHidden/>
          </w:rPr>
        </w:r>
        <w:r w:rsidR="00A61D2F">
          <w:rPr>
            <w:noProof/>
            <w:webHidden/>
          </w:rPr>
          <w:fldChar w:fldCharType="separate"/>
        </w:r>
        <w:r w:rsidR="00A61D2F">
          <w:rPr>
            <w:noProof/>
            <w:webHidden/>
          </w:rPr>
          <w:t>7</w:t>
        </w:r>
        <w:r w:rsidR="00A61D2F">
          <w:rPr>
            <w:noProof/>
            <w:webHidden/>
          </w:rPr>
          <w:fldChar w:fldCharType="end"/>
        </w:r>
      </w:hyperlink>
    </w:p>
    <w:p w14:paraId="3FEA2784" w14:textId="77777777" w:rsidR="00A61D2F" w:rsidRDefault="00687994">
      <w:pPr>
        <w:pStyle w:val="TOC2"/>
        <w:rPr>
          <w:rFonts w:asciiTheme="minorHAnsi" w:eastAsiaTheme="minorEastAsia" w:hAnsiTheme="minorHAnsi" w:cstheme="minorBidi"/>
          <w:noProof/>
          <w:color w:val="auto"/>
          <w:sz w:val="22"/>
          <w:szCs w:val="22"/>
        </w:rPr>
      </w:pPr>
      <w:hyperlink w:anchor="_Toc501459596" w:history="1">
        <w:r w:rsidR="00A61D2F" w:rsidRPr="00595717">
          <w:rPr>
            <w:rStyle w:val="Hyperlink"/>
            <w:noProof/>
          </w:rPr>
          <w:t>Student Testing Device Requirements</w:t>
        </w:r>
        <w:r w:rsidR="00A61D2F">
          <w:rPr>
            <w:noProof/>
            <w:webHidden/>
          </w:rPr>
          <w:tab/>
        </w:r>
        <w:r w:rsidR="00A61D2F">
          <w:rPr>
            <w:noProof/>
            <w:webHidden/>
          </w:rPr>
          <w:fldChar w:fldCharType="begin"/>
        </w:r>
        <w:r w:rsidR="00A61D2F">
          <w:rPr>
            <w:noProof/>
            <w:webHidden/>
          </w:rPr>
          <w:instrText xml:space="preserve"> PAGEREF _Toc501459596 \h </w:instrText>
        </w:r>
        <w:r w:rsidR="00A61D2F">
          <w:rPr>
            <w:noProof/>
            <w:webHidden/>
          </w:rPr>
        </w:r>
        <w:r w:rsidR="00A61D2F">
          <w:rPr>
            <w:noProof/>
            <w:webHidden/>
          </w:rPr>
          <w:fldChar w:fldCharType="separate"/>
        </w:r>
        <w:r w:rsidR="00A61D2F">
          <w:rPr>
            <w:noProof/>
            <w:webHidden/>
          </w:rPr>
          <w:t>7</w:t>
        </w:r>
        <w:r w:rsidR="00A61D2F">
          <w:rPr>
            <w:noProof/>
            <w:webHidden/>
          </w:rPr>
          <w:fldChar w:fldCharType="end"/>
        </w:r>
      </w:hyperlink>
    </w:p>
    <w:p w14:paraId="14FADB2E" w14:textId="77777777" w:rsidR="00A61D2F" w:rsidRDefault="00687994">
      <w:pPr>
        <w:pStyle w:val="TOC1"/>
        <w:rPr>
          <w:rFonts w:asciiTheme="minorHAnsi" w:eastAsiaTheme="minorEastAsia" w:hAnsiTheme="minorHAnsi" w:cstheme="minorBidi"/>
          <w:b w:val="0"/>
          <w:noProof/>
          <w:color w:val="auto"/>
          <w:sz w:val="22"/>
          <w:szCs w:val="22"/>
        </w:rPr>
      </w:pPr>
      <w:hyperlink w:anchor="_Toc501459597" w:history="1">
        <w:r w:rsidR="00A61D2F" w:rsidRPr="00595717">
          <w:rPr>
            <w:rStyle w:val="Hyperlink"/>
            <w:noProof/>
          </w:rPr>
          <w:t>Testing Environment</w:t>
        </w:r>
        <w:r w:rsidR="00A61D2F">
          <w:rPr>
            <w:noProof/>
            <w:webHidden/>
          </w:rPr>
          <w:tab/>
        </w:r>
        <w:r w:rsidR="00A61D2F">
          <w:rPr>
            <w:noProof/>
            <w:webHidden/>
          </w:rPr>
          <w:fldChar w:fldCharType="begin"/>
        </w:r>
        <w:r w:rsidR="00A61D2F">
          <w:rPr>
            <w:noProof/>
            <w:webHidden/>
          </w:rPr>
          <w:instrText xml:space="preserve"> PAGEREF _Toc501459597 \h </w:instrText>
        </w:r>
        <w:r w:rsidR="00A61D2F">
          <w:rPr>
            <w:noProof/>
            <w:webHidden/>
          </w:rPr>
        </w:r>
        <w:r w:rsidR="00A61D2F">
          <w:rPr>
            <w:noProof/>
            <w:webHidden/>
          </w:rPr>
          <w:fldChar w:fldCharType="separate"/>
        </w:r>
        <w:r w:rsidR="00A61D2F">
          <w:rPr>
            <w:noProof/>
            <w:webHidden/>
          </w:rPr>
          <w:t>8</w:t>
        </w:r>
        <w:r w:rsidR="00A61D2F">
          <w:rPr>
            <w:noProof/>
            <w:webHidden/>
          </w:rPr>
          <w:fldChar w:fldCharType="end"/>
        </w:r>
      </w:hyperlink>
    </w:p>
    <w:p w14:paraId="76B74096" w14:textId="77777777" w:rsidR="00A61D2F" w:rsidRDefault="00687994">
      <w:pPr>
        <w:pStyle w:val="TOC2"/>
        <w:rPr>
          <w:rFonts w:asciiTheme="minorHAnsi" w:eastAsiaTheme="minorEastAsia" w:hAnsiTheme="minorHAnsi" w:cstheme="minorBidi"/>
          <w:noProof/>
          <w:color w:val="auto"/>
          <w:sz w:val="22"/>
          <w:szCs w:val="22"/>
        </w:rPr>
      </w:pPr>
      <w:hyperlink w:anchor="_Toc501459598" w:history="1">
        <w:r w:rsidR="00A61D2F" w:rsidRPr="00595717">
          <w:rPr>
            <w:rStyle w:val="Hyperlink"/>
            <w:noProof/>
          </w:rPr>
          <w:t>Testing Environment Setup</w:t>
        </w:r>
        <w:r w:rsidR="00A61D2F">
          <w:rPr>
            <w:noProof/>
            <w:webHidden/>
          </w:rPr>
          <w:tab/>
        </w:r>
        <w:r w:rsidR="00A61D2F">
          <w:rPr>
            <w:noProof/>
            <w:webHidden/>
          </w:rPr>
          <w:fldChar w:fldCharType="begin"/>
        </w:r>
        <w:r w:rsidR="00A61D2F">
          <w:rPr>
            <w:noProof/>
            <w:webHidden/>
          </w:rPr>
          <w:instrText xml:space="preserve"> PAGEREF _Toc501459598 \h </w:instrText>
        </w:r>
        <w:r w:rsidR="00A61D2F">
          <w:rPr>
            <w:noProof/>
            <w:webHidden/>
          </w:rPr>
        </w:r>
        <w:r w:rsidR="00A61D2F">
          <w:rPr>
            <w:noProof/>
            <w:webHidden/>
          </w:rPr>
          <w:fldChar w:fldCharType="separate"/>
        </w:r>
        <w:r w:rsidR="00A61D2F">
          <w:rPr>
            <w:noProof/>
            <w:webHidden/>
          </w:rPr>
          <w:t>8</w:t>
        </w:r>
        <w:r w:rsidR="00A61D2F">
          <w:rPr>
            <w:noProof/>
            <w:webHidden/>
          </w:rPr>
          <w:fldChar w:fldCharType="end"/>
        </w:r>
      </w:hyperlink>
    </w:p>
    <w:p w14:paraId="6F35A244" w14:textId="77777777" w:rsidR="00A61D2F" w:rsidRDefault="00687994">
      <w:pPr>
        <w:pStyle w:val="TOC2"/>
        <w:rPr>
          <w:rFonts w:asciiTheme="minorHAnsi" w:eastAsiaTheme="minorEastAsia" w:hAnsiTheme="minorHAnsi" w:cstheme="minorBidi"/>
          <w:noProof/>
          <w:color w:val="auto"/>
          <w:sz w:val="22"/>
          <w:szCs w:val="22"/>
        </w:rPr>
      </w:pPr>
      <w:hyperlink w:anchor="_Toc501459599" w:history="1">
        <w:r w:rsidR="00A61D2F" w:rsidRPr="00595717">
          <w:rPr>
            <w:rStyle w:val="Hyperlink"/>
            <w:noProof/>
          </w:rPr>
          <w:t>Network Connectivity</w:t>
        </w:r>
        <w:r w:rsidR="00A61D2F">
          <w:rPr>
            <w:noProof/>
            <w:webHidden/>
          </w:rPr>
          <w:tab/>
        </w:r>
        <w:r w:rsidR="00A61D2F">
          <w:rPr>
            <w:noProof/>
            <w:webHidden/>
          </w:rPr>
          <w:fldChar w:fldCharType="begin"/>
        </w:r>
        <w:r w:rsidR="00A61D2F">
          <w:rPr>
            <w:noProof/>
            <w:webHidden/>
          </w:rPr>
          <w:instrText xml:space="preserve"> PAGEREF _Toc501459599 \h </w:instrText>
        </w:r>
        <w:r w:rsidR="00A61D2F">
          <w:rPr>
            <w:noProof/>
            <w:webHidden/>
          </w:rPr>
        </w:r>
        <w:r w:rsidR="00A61D2F">
          <w:rPr>
            <w:noProof/>
            <w:webHidden/>
          </w:rPr>
          <w:fldChar w:fldCharType="separate"/>
        </w:r>
        <w:r w:rsidR="00A61D2F">
          <w:rPr>
            <w:noProof/>
            <w:webHidden/>
          </w:rPr>
          <w:t>8</w:t>
        </w:r>
        <w:r w:rsidR="00A61D2F">
          <w:rPr>
            <w:noProof/>
            <w:webHidden/>
          </w:rPr>
          <w:fldChar w:fldCharType="end"/>
        </w:r>
      </w:hyperlink>
    </w:p>
    <w:p w14:paraId="779EFA91" w14:textId="77777777" w:rsidR="00A61D2F" w:rsidRDefault="00687994">
      <w:pPr>
        <w:pStyle w:val="TOC2"/>
        <w:rPr>
          <w:rFonts w:asciiTheme="minorHAnsi" w:eastAsiaTheme="minorEastAsia" w:hAnsiTheme="minorHAnsi" w:cstheme="minorBidi"/>
          <w:noProof/>
          <w:color w:val="auto"/>
          <w:sz w:val="22"/>
          <w:szCs w:val="22"/>
        </w:rPr>
      </w:pPr>
      <w:hyperlink w:anchor="_Toc501459600" w:history="1">
        <w:r w:rsidR="00A61D2F" w:rsidRPr="00595717">
          <w:rPr>
            <w:rStyle w:val="Hyperlink"/>
            <w:noProof/>
          </w:rPr>
          <w:t>Bandwidth</w:t>
        </w:r>
        <w:r w:rsidR="00A61D2F">
          <w:rPr>
            <w:noProof/>
            <w:webHidden/>
          </w:rPr>
          <w:tab/>
        </w:r>
        <w:r w:rsidR="00A61D2F">
          <w:rPr>
            <w:noProof/>
            <w:webHidden/>
          </w:rPr>
          <w:fldChar w:fldCharType="begin"/>
        </w:r>
        <w:r w:rsidR="00A61D2F">
          <w:rPr>
            <w:noProof/>
            <w:webHidden/>
          </w:rPr>
          <w:instrText xml:space="preserve"> PAGEREF _Toc501459600 \h </w:instrText>
        </w:r>
        <w:r w:rsidR="00A61D2F">
          <w:rPr>
            <w:noProof/>
            <w:webHidden/>
          </w:rPr>
        </w:r>
        <w:r w:rsidR="00A61D2F">
          <w:rPr>
            <w:noProof/>
            <w:webHidden/>
          </w:rPr>
          <w:fldChar w:fldCharType="separate"/>
        </w:r>
        <w:r w:rsidR="00A61D2F">
          <w:rPr>
            <w:noProof/>
            <w:webHidden/>
          </w:rPr>
          <w:t>9</w:t>
        </w:r>
        <w:r w:rsidR="00A61D2F">
          <w:rPr>
            <w:noProof/>
            <w:webHidden/>
          </w:rPr>
          <w:fldChar w:fldCharType="end"/>
        </w:r>
      </w:hyperlink>
    </w:p>
    <w:p w14:paraId="28FF9439" w14:textId="77777777" w:rsidR="00A61D2F" w:rsidRDefault="00687994">
      <w:pPr>
        <w:pStyle w:val="TOC2"/>
        <w:rPr>
          <w:rFonts w:asciiTheme="minorHAnsi" w:eastAsiaTheme="minorEastAsia" w:hAnsiTheme="minorHAnsi" w:cstheme="minorBidi"/>
          <w:noProof/>
          <w:color w:val="auto"/>
          <w:sz w:val="22"/>
          <w:szCs w:val="22"/>
        </w:rPr>
      </w:pPr>
      <w:hyperlink w:anchor="_Toc501459601" w:history="1">
        <w:r w:rsidR="00A61D2F" w:rsidRPr="00595717">
          <w:rPr>
            <w:rStyle w:val="Hyperlink"/>
            <w:noProof/>
          </w:rPr>
          <w:t>Thin-Client Environments</w:t>
        </w:r>
        <w:r w:rsidR="00A61D2F">
          <w:rPr>
            <w:noProof/>
            <w:webHidden/>
          </w:rPr>
          <w:tab/>
        </w:r>
        <w:r w:rsidR="00A61D2F">
          <w:rPr>
            <w:noProof/>
            <w:webHidden/>
          </w:rPr>
          <w:fldChar w:fldCharType="begin"/>
        </w:r>
        <w:r w:rsidR="00A61D2F">
          <w:rPr>
            <w:noProof/>
            <w:webHidden/>
          </w:rPr>
          <w:instrText xml:space="preserve"> PAGEREF _Toc501459601 \h </w:instrText>
        </w:r>
        <w:r w:rsidR="00A61D2F">
          <w:rPr>
            <w:noProof/>
            <w:webHidden/>
          </w:rPr>
        </w:r>
        <w:r w:rsidR="00A61D2F">
          <w:rPr>
            <w:noProof/>
            <w:webHidden/>
          </w:rPr>
          <w:fldChar w:fldCharType="separate"/>
        </w:r>
        <w:r w:rsidR="00A61D2F">
          <w:rPr>
            <w:noProof/>
            <w:webHidden/>
          </w:rPr>
          <w:t>10</w:t>
        </w:r>
        <w:r w:rsidR="00A61D2F">
          <w:rPr>
            <w:noProof/>
            <w:webHidden/>
          </w:rPr>
          <w:fldChar w:fldCharType="end"/>
        </w:r>
      </w:hyperlink>
    </w:p>
    <w:p w14:paraId="6FE618CF" w14:textId="77777777" w:rsidR="00A61D2F" w:rsidRDefault="00687994">
      <w:pPr>
        <w:pStyle w:val="TOC2"/>
        <w:rPr>
          <w:rFonts w:asciiTheme="minorHAnsi" w:eastAsiaTheme="minorEastAsia" w:hAnsiTheme="minorHAnsi" w:cstheme="minorBidi"/>
          <w:noProof/>
          <w:color w:val="auto"/>
          <w:sz w:val="22"/>
          <w:szCs w:val="22"/>
        </w:rPr>
      </w:pPr>
      <w:hyperlink w:anchor="_Toc501459602" w:history="1">
        <w:r w:rsidR="00A61D2F" w:rsidRPr="00595717">
          <w:rPr>
            <w:rStyle w:val="Hyperlink"/>
            <w:noProof/>
          </w:rPr>
          <w:t>Monitor Settings</w:t>
        </w:r>
        <w:r w:rsidR="00A61D2F">
          <w:rPr>
            <w:noProof/>
            <w:webHidden/>
          </w:rPr>
          <w:tab/>
        </w:r>
        <w:r w:rsidR="00A61D2F">
          <w:rPr>
            <w:noProof/>
            <w:webHidden/>
          </w:rPr>
          <w:fldChar w:fldCharType="begin"/>
        </w:r>
        <w:r w:rsidR="00A61D2F">
          <w:rPr>
            <w:noProof/>
            <w:webHidden/>
          </w:rPr>
          <w:instrText xml:space="preserve"> PAGEREF _Toc501459602 \h </w:instrText>
        </w:r>
        <w:r w:rsidR="00A61D2F">
          <w:rPr>
            <w:noProof/>
            <w:webHidden/>
          </w:rPr>
        </w:r>
        <w:r w:rsidR="00A61D2F">
          <w:rPr>
            <w:noProof/>
            <w:webHidden/>
          </w:rPr>
          <w:fldChar w:fldCharType="separate"/>
        </w:r>
        <w:r w:rsidR="00A61D2F">
          <w:rPr>
            <w:noProof/>
            <w:webHidden/>
          </w:rPr>
          <w:t>10</w:t>
        </w:r>
        <w:r w:rsidR="00A61D2F">
          <w:rPr>
            <w:noProof/>
            <w:webHidden/>
          </w:rPr>
          <w:fldChar w:fldCharType="end"/>
        </w:r>
      </w:hyperlink>
    </w:p>
    <w:p w14:paraId="6952AFB0" w14:textId="77777777" w:rsidR="00A61D2F" w:rsidRDefault="00687994">
      <w:pPr>
        <w:pStyle w:val="TOC2"/>
        <w:rPr>
          <w:rFonts w:asciiTheme="minorHAnsi" w:eastAsiaTheme="minorEastAsia" w:hAnsiTheme="minorHAnsi" w:cstheme="minorBidi"/>
          <w:noProof/>
          <w:color w:val="auto"/>
          <w:sz w:val="22"/>
          <w:szCs w:val="22"/>
        </w:rPr>
      </w:pPr>
      <w:hyperlink w:anchor="_Toc501459603" w:history="1">
        <w:r w:rsidR="00A61D2F" w:rsidRPr="00595717">
          <w:rPr>
            <w:rStyle w:val="Hyperlink"/>
            <w:noProof/>
          </w:rPr>
          <w:t>Spanish Language Support</w:t>
        </w:r>
        <w:r w:rsidR="00A61D2F">
          <w:rPr>
            <w:noProof/>
            <w:webHidden/>
          </w:rPr>
          <w:tab/>
        </w:r>
        <w:r w:rsidR="00A61D2F">
          <w:rPr>
            <w:noProof/>
            <w:webHidden/>
          </w:rPr>
          <w:fldChar w:fldCharType="begin"/>
        </w:r>
        <w:r w:rsidR="00A61D2F">
          <w:rPr>
            <w:noProof/>
            <w:webHidden/>
          </w:rPr>
          <w:instrText xml:space="preserve"> PAGEREF _Toc501459603 \h </w:instrText>
        </w:r>
        <w:r w:rsidR="00A61D2F">
          <w:rPr>
            <w:noProof/>
            <w:webHidden/>
          </w:rPr>
        </w:r>
        <w:r w:rsidR="00A61D2F">
          <w:rPr>
            <w:noProof/>
            <w:webHidden/>
          </w:rPr>
          <w:fldChar w:fldCharType="separate"/>
        </w:r>
        <w:r w:rsidR="00A61D2F">
          <w:rPr>
            <w:noProof/>
            <w:webHidden/>
          </w:rPr>
          <w:t>11</w:t>
        </w:r>
        <w:r w:rsidR="00A61D2F">
          <w:rPr>
            <w:noProof/>
            <w:webHidden/>
          </w:rPr>
          <w:fldChar w:fldCharType="end"/>
        </w:r>
      </w:hyperlink>
    </w:p>
    <w:p w14:paraId="242AE1C2" w14:textId="77777777" w:rsidR="00A61D2F" w:rsidRDefault="00687994">
      <w:pPr>
        <w:pStyle w:val="TOC3"/>
        <w:rPr>
          <w:rFonts w:asciiTheme="minorHAnsi" w:eastAsiaTheme="minorEastAsia" w:hAnsiTheme="minorHAnsi" w:cstheme="minorBidi"/>
          <w:noProof/>
          <w:color w:val="auto"/>
          <w:sz w:val="22"/>
          <w:szCs w:val="22"/>
        </w:rPr>
      </w:pPr>
      <w:hyperlink w:anchor="_Toc501459604" w:history="1">
        <w:r w:rsidR="00A61D2F" w:rsidRPr="00595717">
          <w:rPr>
            <w:rStyle w:val="Hyperlink"/>
            <w:noProof/>
          </w:rPr>
          <w:t>Language pack</w:t>
        </w:r>
        <w:r w:rsidR="00A61D2F">
          <w:rPr>
            <w:noProof/>
            <w:webHidden/>
          </w:rPr>
          <w:tab/>
        </w:r>
        <w:r w:rsidR="00A61D2F">
          <w:rPr>
            <w:noProof/>
            <w:webHidden/>
          </w:rPr>
          <w:fldChar w:fldCharType="begin"/>
        </w:r>
        <w:r w:rsidR="00A61D2F">
          <w:rPr>
            <w:noProof/>
            <w:webHidden/>
          </w:rPr>
          <w:instrText xml:space="preserve"> PAGEREF _Toc501459604 \h </w:instrText>
        </w:r>
        <w:r w:rsidR="00A61D2F">
          <w:rPr>
            <w:noProof/>
            <w:webHidden/>
          </w:rPr>
        </w:r>
        <w:r w:rsidR="00A61D2F">
          <w:rPr>
            <w:noProof/>
            <w:webHidden/>
          </w:rPr>
          <w:fldChar w:fldCharType="separate"/>
        </w:r>
        <w:r w:rsidR="00A61D2F">
          <w:rPr>
            <w:noProof/>
            <w:webHidden/>
          </w:rPr>
          <w:t>11</w:t>
        </w:r>
        <w:r w:rsidR="00A61D2F">
          <w:rPr>
            <w:noProof/>
            <w:webHidden/>
          </w:rPr>
          <w:fldChar w:fldCharType="end"/>
        </w:r>
      </w:hyperlink>
    </w:p>
    <w:p w14:paraId="1C239BC2" w14:textId="77777777" w:rsidR="00A61D2F" w:rsidRDefault="00687994">
      <w:pPr>
        <w:pStyle w:val="TOC3"/>
        <w:rPr>
          <w:rFonts w:asciiTheme="minorHAnsi" w:eastAsiaTheme="minorEastAsia" w:hAnsiTheme="minorHAnsi" w:cstheme="minorBidi"/>
          <w:noProof/>
          <w:color w:val="auto"/>
          <w:sz w:val="22"/>
          <w:szCs w:val="22"/>
        </w:rPr>
      </w:pPr>
      <w:hyperlink w:anchor="_Toc501459605" w:history="1">
        <w:r w:rsidR="00A61D2F" w:rsidRPr="00595717">
          <w:rPr>
            <w:rStyle w:val="Hyperlink"/>
            <w:noProof/>
          </w:rPr>
          <w:t>Language Settings</w:t>
        </w:r>
        <w:r w:rsidR="00A61D2F">
          <w:rPr>
            <w:noProof/>
            <w:webHidden/>
          </w:rPr>
          <w:tab/>
        </w:r>
        <w:r w:rsidR="00A61D2F">
          <w:rPr>
            <w:noProof/>
            <w:webHidden/>
          </w:rPr>
          <w:fldChar w:fldCharType="begin"/>
        </w:r>
        <w:r w:rsidR="00A61D2F">
          <w:rPr>
            <w:noProof/>
            <w:webHidden/>
          </w:rPr>
          <w:instrText xml:space="preserve"> PAGEREF _Toc501459605 \h </w:instrText>
        </w:r>
        <w:r w:rsidR="00A61D2F">
          <w:rPr>
            <w:noProof/>
            <w:webHidden/>
          </w:rPr>
        </w:r>
        <w:r w:rsidR="00A61D2F">
          <w:rPr>
            <w:noProof/>
            <w:webHidden/>
          </w:rPr>
          <w:fldChar w:fldCharType="separate"/>
        </w:r>
        <w:r w:rsidR="00A61D2F">
          <w:rPr>
            <w:noProof/>
            <w:webHidden/>
          </w:rPr>
          <w:t>11</w:t>
        </w:r>
        <w:r w:rsidR="00A61D2F">
          <w:rPr>
            <w:noProof/>
            <w:webHidden/>
          </w:rPr>
          <w:fldChar w:fldCharType="end"/>
        </w:r>
      </w:hyperlink>
    </w:p>
    <w:p w14:paraId="1D1B1182" w14:textId="77777777" w:rsidR="00A61D2F" w:rsidRDefault="00687994">
      <w:pPr>
        <w:pStyle w:val="TOC2"/>
        <w:rPr>
          <w:rFonts w:asciiTheme="minorHAnsi" w:eastAsiaTheme="minorEastAsia" w:hAnsiTheme="minorHAnsi" w:cstheme="minorBidi"/>
          <w:noProof/>
          <w:color w:val="auto"/>
          <w:sz w:val="22"/>
          <w:szCs w:val="22"/>
        </w:rPr>
      </w:pPr>
      <w:hyperlink w:anchor="_Toc501459606" w:history="1">
        <w:r w:rsidR="00A61D2F" w:rsidRPr="00595717">
          <w:rPr>
            <w:rStyle w:val="Hyperlink"/>
            <w:noProof/>
          </w:rPr>
          <w:t>Default Voice Settings for Text-to-Speech Accommodations</w:t>
        </w:r>
        <w:r w:rsidR="00A61D2F">
          <w:rPr>
            <w:noProof/>
            <w:webHidden/>
          </w:rPr>
          <w:tab/>
        </w:r>
        <w:r w:rsidR="00A61D2F">
          <w:rPr>
            <w:noProof/>
            <w:webHidden/>
          </w:rPr>
          <w:fldChar w:fldCharType="begin"/>
        </w:r>
        <w:r w:rsidR="00A61D2F">
          <w:rPr>
            <w:noProof/>
            <w:webHidden/>
          </w:rPr>
          <w:instrText xml:space="preserve"> PAGEREF _Toc501459606 \h </w:instrText>
        </w:r>
        <w:r w:rsidR="00A61D2F">
          <w:rPr>
            <w:noProof/>
            <w:webHidden/>
          </w:rPr>
        </w:r>
        <w:r w:rsidR="00A61D2F">
          <w:rPr>
            <w:noProof/>
            <w:webHidden/>
          </w:rPr>
          <w:fldChar w:fldCharType="separate"/>
        </w:r>
        <w:r w:rsidR="00A61D2F">
          <w:rPr>
            <w:noProof/>
            <w:webHidden/>
          </w:rPr>
          <w:t>12</w:t>
        </w:r>
        <w:r w:rsidR="00A61D2F">
          <w:rPr>
            <w:noProof/>
            <w:webHidden/>
          </w:rPr>
          <w:fldChar w:fldCharType="end"/>
        </w:r>
      </w:hyperlink>
    </w:p>
    <w:p w14:paraId="327B6C43" w14:textId="77777777" w:rsidR="00A61D2F" w:rsidRDefault="00687994">
      <w:pPr>
        <w:pStyle w:val="TOC2"/>
        <w:rPr>
          <w:rFonts w:asciiTheme="minorHAnsi" w:eastAsiaTheme="minorEastAsia" w:hAnsiTheme="minorHAnsi" w:cstheme="minorBidi"/>
          <w:noProof/>
          <w:color w:val="auto"/>
          <w:sz w:val="22"/>
          <w:szCs w:val="22"/>
        </w:rPr>
      </w:pPr>
      <w:hyperlink w:anchor="_Toc501459607" w:history="1">
        <w:r w:rsidR="00A61D2F" w:rsidRPr="00595717">
          <w:rPr>
            <w:rStyle w:val="Hyperlink"/>
            <w:noProof/>
          </w:rPr>
          <w:t>Disable Touch Settings for Third-Party Software</w:t>
        </w:r>
        <w:r w:rsidR="00A61D2F">
          <w:rPr>
            <w:noProof/>
            <w:webHidden/>
          </w:rPr>
          <w:tab/>
        </w:r>
        <w:r w:rsidR="00A61D2F">
          <w:rPr>
            <w:noProof/>
            <w:webHidden/>
          </w:rPr>
          <w:fldChar w:fldCharType="begin"/>
        </w:r>
        <w:r w:rsidR="00A61D2F">
          <w:rPr>
            <w:noProof/>
            <w:webHidden/>
          </w:rPr>
          <w:instrText xml:space="preserve"> PAGEREF _Toc501459607 \h </w:instrText>
        </w:r>
        <w:r w:rsidR="00A61D2F">
          <w:rPr>
            <w:noProof/>
            <w:webHidden/>
          </w:rPr>
        </w:r>
        <w:r w:rsidR="00A61D2F">
          <w:rPr>
            <w:noProof/>
            <w:webHidden/>
          </w:rPr>
          <w:fldChar w:fldCharType="separate"/>
        </w:r>
        <w:r w:rsidR="00A61D2F">
          <w:rPr>
            <w:noProof/>
            <w:webHidden/>
          </w:rPr>
          <w:t>12</w:t>
        </w:r>
        <w:r w:rsidR="00A61D2F">
          <w:rPr>
            <w:noProof/>
            <w:webHidden/>
          </w:rPr>
          <w:fldChar w:fldCharType="end"/>
        </w:r>
      </w:hyperlink>
    </w:p>
    <w:p w14:paraId="43F51D7B" w14:textId="77777777" w:rsidR="00A61D2F" w:rsidRDefault="00687994">
      <w:pPr>
        <w:pStyle w:val="TOC1"/>
        <w:rPr>
          <w:rFonts w:asciiTheme="minorHAnsi" w:eastAsiaTheme="minorEastAsia" w:hAnsiTheme="minorHAnsi" w:cstheme="minorBidi"/>
          <w:b w:val="0"/>
          <w:noProof/>
          <w:color w:val="auto"/>
          <w:sz w:val="22"/>
          <w:szCs w:val="22"/>
        </w:rPr>
      </w:pPr>
      <w:hyperlink w:anchor="_Toc501459608" w:history="1">
        <w:r w:rsidR="00A61D2F" w:rsidRPr="00595717">
          <w:rPr>
            <w:rStyle w:val="Hyperlink"/>
            <w:noProof/>
          </w:rPr>
          <w:t>Windows</w:t>
        </w:r>
        <w:r w:rsidR="00A61D2F" w:rsidRPr="00595717">
          <w:rPr>
            <w:rStyle w:val="Hyperlink"/>
            <w:rFonts w:cs="Arial"/>
            <w:noProof/>
            <w:vertAlign w:val="superscript"/>
          </w:rPr>
          <w:t>®</w:t>
        </w:r>
        <w:r w:rsidR="00A61D2F" w:rsidRPr="00595717">
          <w:rPr>
            <w:rStyle w:val="Hyperlink"/>
            <w:noProof/>
          </w:rPr>
          <w:t xml:space="preserve"> Kiosk Installation</w:t>
        </w:r>
        <w:r w:rsidR="00A61D2F">
          <w:rPr>
            <w:noProof/>
            <w:webHidden/>
          </w:rPr>
          <w:tab/>
        </w:r>
        <w:r w:rsidR="00A61D2F">
          <w:rPr>
            <w:noProof/>
            <w:webHidden/>
          </w:rPr>
          <w:fldChar w:fldCharType="begin"/>
        </w:r>
        <w:r w:rsidR="00A61D2F">
          <w:rPr>
            <w:noProof/>
            <w:webHidden/>
          </w:rPr>
          <w:instrText xml:space="preserve"> PAGEREF _Toc501459608 \h </w:instrText>
        </w:r>
        <w:r w:rsidR="00A61D2F">
          <w:rPr>
            <w:noProof/>
            <w:webHidden/>
          </w:rPr>
        </w:r>
        <w:r w:rsidR="00A61D2F">
          <w:rPr>
            <w:noProof/>
            <w:webHidden/>
          </w:rPr>
          <w:fldChar w:fldCharType="separate"/>
        </w:r>
        <w:r w:rsidR="00A61D2F">
          <w:rPr>
            <w:noProof/>
            <w:webHidden/>
          </w:rPr>
          <w:t>13</w:t>
        </w:r>
        <w:r w:rsidR="00A61D2F">
          <w:rPr>
            <w:noProof/>
            <w:webHidden/>
          </w:rPr>
          <w:fldChar w:fldCharType="end"/>
        </w:r>
      </w:hyperlink>
    </w:p>
    <w:p w14:paraId="2D78DB0A" w14:textId="77777777" w:rsidR="00A61D2F" w:rsidRDefault="00687994">
      <w:pPr>
        <w:pStyle w:val="TOC2"/>
        <w:rPr>
          <w:rFonts w:asciiTheme="minorHAnsi" w:eastAsiaTheme="minorEastAsia" w:hAnsiTheme="minorHAnsi" w:cstheme="minorBidi"/>
          <w:noProof/>
          <w:color w:val="auto"/>
          <w:sz w:val="22"/>
          <w:szCs w:val="22"/>
        </w:rPr>
      </w:pPr>
      <w:hyperlink w:anchor="_Toc501459609" w:history="1">
        <w:r w:rsidR="00A61D2F" w:rsidRPr="00595717">
          <w:rPr>
            <w:rStyle w:val="Hyperlink"/>
            <w:noProof/>
          </w:rPr>
          <w:t>Set up your building testing environment</w:t>
        </w:r>
        <w:r w:rsidR="00A61D2F">
          <w:rPr>
            <w:noProof/>
            <w:webHidden/>
          </w:rPr>
          <w:tab/>
        </w:r>
        <w:r w:rsidR="00A61D2F">
          <w:rPr>
            <w:noProof/>
            <w:webHidden/>
          </w:rPr>
          <w:fldChar w:fldCharType="begin"/>
        </w:r>
        <w:r w:rsidR="00A61D2F">
          <w:rPr>
            <w:noProof/>
            <w:webHidden/>
          </w:rPr>
          <w:instrText xml:space="preserve"> PAGEREF _Toc501459609 \h </w:instrText>
        </w:r>
        <w:r w:rsidR="00A61D2F">
          <w:rPr>
            <w:noProof/>
            <w:webHidden/>
          </w:rPr>
        </w:r>
        <w:r w:rsidR="00A61D2F">
          <w:rPr>
            <w:noProof/>
            <w:webHidden/>
          </w:rPr>
          <w:fldChar w:fldCharType="separate"/>
        </w:r>
        <w:r w:rsidR="00A61D2F">
          <w:rPr>
            <w:noProof/>
            <w:webHidden/>
          </w:rPr>
          <w:t>13</w:t>
        </w:r>
        <w:r w:rsidR="00A61D2F">
          <w:rPr>
            <w:noProof/>
            <w:webHidden/>
          </w:rPr>
          <w:fldChar w:fldCharType="end"/>
        </w:r>
      </w:hyperlink>
    </w:p>
    <w:p w14:paraId="1077E2EE" w14:textId="77777777" w:rsidR="00A61D2F" w:rsidRDefault="00687994">
      <w:pPr>
        <w:pStyle w:val="TOC2"/>
        <w:rPr>
          <w:rFonts w:asciiTheme="minorHAnsi" w:eastAsiaTheme="minorEastAsia" w:hAnsiTheme="minorHAnsi" w:cstheme="minorBidi"/>
          <w:noProof/>
          <w:color w:val="auto"/>
          <w:sz w:val="22"/>
          <w:szCs w:val="22"/>
        </w:rPr>
      </w:pPr>
      <w:hyperlink w:anchor="_Toc501459610" w:history="1">
        <w:r w:rsidR="00A61D2F" w:rsidRPr="00595717">
          <w:rPr>
            <w:rStyle w:val="Hyperlink"/>
            <w:noProof/>
          </w:rPr>
          <w:t>Download the OSTP Kiosk</w:t>
        </w:r>
        <w:r w:rsidR="00A61D2F">
          <w:rPr>
            <w:noProof/>
            <w:webHidden/>
          </w:rPr>
          <w:tab/>
        </w:r>
        <w:r w:rsidR="00A61D2F">
          <w:rPr>
            <w:noProof/>
            <w:webHidden/>
          </w:rPr>
          <w:fldChar w:fldCharType="begin"/>
        </w:r>
        <w:r w:rsidR="00A61D2F">
          <w:rPr>
            <w:noProof/>
            <w:webHidden/>
          </w:rPr>
          <w:instrText xml:space="preserve"> PAGEREF _Toc501459610 \h </w:instrText>
        </w:r>
        <w:r w:rsidR="00A61D2F">
          <w:rPr>
            <w:noProof/>
            <w:webHidden/>
          </w:rPr>
        </w:r>
        <w:r w:rsidR="00A61D2F">
          <w:rPr>
            <w:noProof/>
            <w:webHidden/>
          </w:rPr>
          <w:fldChar w:fldCharType="separate"/>
        </w:r>
        <w:r w:rsidR="00A61D2F">
          <w:rPr>
            <w:noProof/>
            <w:webHidden/>
          </w:rPr>
          <w:t>13</w:t>
        </w:r>
        <w:r w:rsidR="00A61D2F">
          <w:rPr>
            <w:noProof/>
            <w:webHidden/>
          </w:rPr>
          <w:fldChar w:fldCharType="end"/>
        </w:r>
      </w:hyperlink>
    </w:p>
    <w:p w14:paraId="62498532" w14:textId="77777777" w:rsidR="00A61D2F" w:rsidRDefault="00687994">
      <w:pPr>
        <w:pStyle w:val="TOC2"/>
        <w:rPr>
          <w:rFonts w:asciiTheme="minorHAnsi" w:eastAsiaTheme="minorEastAsia" w:hAnsiTheme="minorHAnsi" w:cstheme="minorBidi"/>
          <w:noProof/>
          <w:color w:val="auto"/>
          <w:sz w:val="22"/>
          <w:szCs w:val="22"/>
        </w:rPr>
      </w:pPr>
      <w:hyperlink w:anchor="_Toc501459611" w:history="1">
        <w:r w:rsidR="00A61D2F" w:rsidRPr="00595717">
          <w:rPr>
            <w:rStyle w:val="Hyperlink"/>
            <w:noProof/>
          </w:rPr>
          <w:t>Install the downloaded kiosk</w:t>
        </w:r>
        <w:r w:rsidR="00A61D2F">
          <w:rPr>
            <w:noProof/>
            <w:webHidden/>
          </w:rPr>
          <w:tab/>
        </w:r>
        <w:r w:rsidR="00A61D2F">
          <w:rPr>
            <w:noProof/>
            <w:webHidden/>
          </w:rPr>
          <w:fldChar w:fldCharType="begin"/>
        </w:r>
        <w:r w:rsidR="00A61D2F">
          <w:rPr>
            <w:noProof/>
            <w:webHidden/>
          </w:rPr>
          <w:instrText xml:space="preserve"> PAGEREF _Toc501459611 \h </w:instrText>
        </w:r>
        <w:r w:rsidR="00A61D2F">
          <w:rPr>
            <w:noProof/>
            <w:webHidden/>
          </w:rPr>
        </w:r>
        <w:r w:rsidR="00A61D2F">
          <w:rPr>
            <w:noProof/>
            <w:webHidden/>
          </w:rPr>
          <w:fldChar w:fldCharType="separate"/>
        </w:r>
        <w:r w:rsidR="00A61D2F">
          <w:rPr>
            <w:noProof/>
            <w:webHidden/>
          </w:rPr>
          <w:t>14</w:t>
        </w:r>
        <w:r w:rsidR="00A61D2F">
          <w:rPr>
            <w:noProof/>
            <w:webHidden/>
          </w:rPr>
          <w:fldChar w:fldCharType="end"/>
        </w:r>
      </w:hyperlink>
    </w:p>
    <w:p w14:paraId="3987CCF8" w14:textId="77777777" w:rsidR="00A61D2F" w:rsidRDefault="00687994">
      <w:pPr>
        <w:pStyle w:val="TOC2"/>
        <w:rPr>
          <w:rFonts w:asciiTheme="minorHAnsi" w:eastAsiaTheme="minorEastAsia" w:hAnsiTheme="minorHAnsi" w:cstheme="minorBidi"/>
          <w:noProof/>
          <w:color w:val="auto"/>
          <w:sz w:val="22"/>
          <w:szCs w:val="22"/>
        </w:rPr>
      </w:pPr>
      <w:hyperlink w:anchor="_Toc501459612" w:history="1">
        <w:r w:rsidR="00A61D2F" w:rsidRPr="00595717">
          <w:rPr>
            <w:rStyle w:val="Hyperlink"/>
            <w:noProof/>
          </w:rPr>
          <w:t>Windows</w:t>
        </w:r>
        <w:r w:rsidR="00A61D2F" w:rsidRPr="00595717">
          <w:rPr>
            <w:rStyle w:val="Hyperlink"/>
            <w:rFonts w:cs="Arial"/>
            <w:noProof/>
            <w:vertAlign w:val="superscript"/>
          </w:rPr>
          <w:t>®</w:t>
        </w:r>
        <w:r w:rsidR="00A61D2F" w:rsidRPr="00595717">
          <w:rPr>
            <w:rStyle w:val="Hyperlink"/>
            <w:noProof/>
          </w:rPr>
          <w:t xml:space="preserve"> MSI Package Scripted Installation</w:t>
        </w:r>
        <w:r w:rsidR="00A61D2F">
          <w:rPr>
            <w:noProof/>
            <w:webHidden/>
          </w:rPr>
          <w:tab/>
        </w:r>
        <w:r w:rsidR="00A61D2F">
          <w:rPr>
            <w:noProof/>
            <w:webHidden/>
          </w:rPr>
          <w:fldChar w:fldCharType="begin"/>
        </w:r>
        <w:r w:rsidR="00A61D2F">
          <w:rPr>
            <w:noProof/>
            <w:webHidden/>
          </w:rPr>
          <w:instrText xml:space="preserve"> PAGEREF _Toc501459612 \h </w:instrText>
        </w:r>
        <w:r w:rsidR="00A61D2F">
          <w:rPr>
            <w:noProof/>
            <w:webHidden/>
          </w:rPr>
        </w:r>
        <w:r w:rsidR="00A61D2F">
          <w:rPr>
            <w:noProof/>
            <w:webHidden/>
          </w:rPr>
          <w:fldChar w:fldCharType="separate"/>
        </w:r>
        <w:r w:rsidR="00A61D2F">
          <w:rPr>
            <w:noProof/>
            <w:webHidden/>
          </w:rPr>
          <w:t>18</w:t>
        </w:r>
        <w:r w:rsidR="00A61D2F">
          <w:rPr>
            <w:noProof/>
            <w:webHidden/>
          </w:rPr>
          <w:fldChar w:fldCharType="end"/>
        </w:r>
      </w:hyperlink>
    </w:p>
    <w:p w14:paraId="29CF1EF6" w14:textId="77777777" w:rsidR="00A61D2F" w:rsidRDefault="00687994">
      <w:pPr>
        <w:pStyle w:val="TOC3"/>
        <w:rPr>
          <w:rFonts w:asciiTheme="minorHAnsi" w:eastAsiaTheme="minorEastAsia" w:hAnsiTheme="minorHAnsi" w:cstheme="minorBidi"/>
          <w:noProof/>
          <w:color w:val="auto"/>
          <w:sz w:val="22"/>
          <w:szCs w:val="22"/>
        </w:rPr>
      </w:pPr>
      <w:hyperlink w:anchor="_Toc501459613" w:history="1">
        <w:r w:rsidR="00A61D2F" w:rsidRPr="00595717">
          <w:rPr>
            <w:rStyle w:val="Hyperlink"/>
            <w:noProof/>
          </w:rPr>
          <w:t>Script Examples</w:t>
        </w:r>
        <w:r w:rsidR="00A61D2F">
          <w:rPr>
            <w:noProof/>
            <w:webHidden/>
          </w:rPr>
          <w:tab/>
        </w:r>
        <w:r w:rsidR="00A61D2F">
          <w:rPr>
            <w:noProof/>
            <w:webHidden/>
          </w:rPr>
          <w:fldChar w:fldCharType="begin"/>
        </w:r>
        <w:r w:rsidR="00A61D2F">
          <w:rPr>
            <w:noProof/>
            <w:webHidden/>
          </w:rPr>
          <w:instrText xml:space="preserve"> PAGEREF _Toc501459613 \h </w:instrText>
        </w:r>
        <w:r w:rsidR="00A61D2F">
          <w:rPr>
            <w:noProof/>
            <w:webHidden/>
          </w:rPr>
        </w:r>
        <w:r w:rsidR="00A61D2F">
          <w:rPr>
            <w:noProof/>
            <w:webHidden/>
          </w:rPr>
          <w:fldChar w:fldCharType="separate"/>
        </w:r>
        <w:r w:rsidR="00A61D2F">
          <w:rPr>
            <w:noProof/>
            <w:webHidden/>
          </w:rPr>
          <w:t>18</w:t>
        </w:r>
        <w:r w:rsidR="00A61D2F">
          <w:rPr>
            <w:noProof/>
            <w:webHidden/>
          </w:rPr>
          <w:fldChar w:fldCharType="end"/>
        </w:r>
      </w:hyperlink>
    </w:p>
    <w:p w14:paraId="09E3872E" w14:textId="77777777" w:rsidR="00A61D2F" w:rsidRDefault="00687994">
      <w:pPr>
        <w:pStyle w:val="TOC2"/>
        <w:rPr>
          <w:rFonts w:asciiTheme="minorHAnsi" w:eastAsiaTheme="minorEastAsia" w:hAnsiTheme="minorHAnsi" w:cstheme="minorBidi"/>
          <w:noProof/>
          <w:color w:val="auto"/>
          <w:sz w:val="22"/>
          <w:szCs w:val="22"/>
        </w:rPr>
      </w:pPr>
      <w:hyperlink w:anchor="_Toc501459614" w:history="1">
        <w:r w:rsidR="00A61D2F" w:rsidRPr="00595717">
          <w:rPr>
            <w:rStyle w:val="Hyperlink"/>
            <w:noProof/>
          </w:rPr>
          <w:t>Windows</w:t>
        </w:r>
        <w:r w:rsidR="00A61D2F" w:rsidRPr="00595717">
          <w:rPr>
            <w:rStyle w:val="Hyperlink"/>
            <w:rFonts w:cs="Arial"/>
            <w:noProof/>
            <w:vertAlign w:val="superscript"/>
          </w:rPr>
          <w:t>®</w:t>
        </w:r>
        <w:r w:rsidR="00A61D2F" w:rsidRPr="00595717">
          <w:rPr>
            <w:rStyle w:val="Hyperlink"/>
            <w:noProof/>
          </w:rPr>
          <w:t xml:space="preserve"> MSI Package Installation via Group Policy</w:t>
        </w:r>
        <w:r w:rsidR="00A61D2F">
          <w:rPr>
            <w:noProof/>
            <w:webHidden/>
          </w:rPr>
          <w:tab/>
        </w:r>
        <w:r w:rsidR="00A61D2F">
          <w:rPr>
            <w:noProof/>
            <w:webHidden/>
          </w:rPr>
          <w:fldChar w:fldCharType="begin"/>
        </w:r>
        <w:r w:rsidR="00A61D2F">
          <w:rPr>
            <w:noProof/>
            <w:webHidden/>
          </w:rPr>
          <w:instrText xml:space="preserve"> PAGEREF _Toc501459614 \h </w:instrText>
        </w:r>
        <w:r w:rsidR="00A61D2F">
          <w:rPr>
            <w:noProof/>
            <w:webHidden/>
          </w:rPr>
        </w:r>
        <w:r w:rsidR="00A61D2F">
          <w:rPr>
            <w:noProof/>
            <w:webHidden/>
          </w:rPr>
          <w:fldChar w:fldCharType="separate"/>
        </w:r>
        <w:r w:rsidR="00A61D2F">
          <w:rPr>
            <w:noProof/>
            <w:webHidden/>
          </w:rPr>
          <w:t>19</w:t>
        </w:r>
        <w:r w:rsidR="00A61D2F">
          <w:rPr>
            <w:noProof/>
            <w:webHidden/>
          </w:rPr>
          <w:fldChar w:fldCharType="end"/>
        </w:r>
      </w:hyperlink>
    </w:p>
    <w:p w14:paraId="78C5B1F2" w14:textId="77777777" w:rsidR="00A61D2F" w:rsidRDefault="00687994">
      <w:pPr>
        <w:pStyle w:val="TOC2"/>
        <w:rPr>
          <w:rFonts w:asciiTheme="minorHAnsi" w:eastAsiaTheme="minorEastAsia" w:hAnsiTheme="minorHAnsi" w:cstheme="minorBidi"/>
          <w:noProof/>
          <w:color w:val="auto"/>
          <w:sz w:val="22"/>
          <w:szCs w:val="22"/>
        </w:rPr>
      </w:pPr>
      <w:hyperlink w:anchor="_Toc501459615" w:history="1">
        <w:r w:rsidR="00A61D2F" w:rsidRPr="00595717">
          <w:rPr>
            <w:rStyle w:val="Hyperlink"/>
            <w:rFonts w:eastAsia="Times New Roman"/>
            <w:noProof/>
          </w:rPr>
          <w:t>Windows</w:t>
        </w:r>
        <w:r w:rsidR="00A61D2F" w:rsidRPr="00595717">
          <w:rPr>
            <w:rStyle w:val="Hyperlink"/>
            <w:rFonts w:eastAsia="Times New Roman" w:cs="Arial"/>
            <w:noProof/>
            <w:vertAlign w:val="superscript"/>
          </w:rPr>
          <w:t>®</w:t>
        </w:r>
        <w:r w:rsidR="00A61D2F" w:rsidRPr="00595717">
          <w:rPr>
            <w:rStyle w:val="Hyperlink"/>
            <w:rFonts w:eastAsia="Times New Roman"/>
            <w:noProof/>
          </w:rPr>
          <w:t xml:space="preserve"> Network Kiosk Installation</w:t>
        </w:r>
        <w:r w:rsidR="00A61D2F">
          <w:rPr>
            <w:noProof/>
            <w:webHidden/>
          </w:rPr>
          <w:tab/>
        </w:r>
        <w:r w:rsidR="00A61D2F">
          <w:rPr>
            <w:noProof/>
            <w:webHidden/>
          </w:rPr>
          <w:fldChar w:fldCharType="begin"/>
        </w:r>
        <w:r w:rsidR="00A61D2F">
          <w:rPr>
            <w:noProof/>
            <w:webHidden/>
          </w:rPr>
          <w:instrText xml:space="preserve"> PAGEREF _Toc501459615 \h </w:instrText>
        </w:r>
        <w:r w:rsidR="00A61D2F">
          <w:rPr>
            <w:noProof/>
            <w:webHidden/>
          </w:rPr>
        </w:r>
        <w:r w:rsidR="00A61D2F">
          <w:rPr>
            <w:noProof/>
            <w:webHidden/>
          </w:rPr>
          <w:fldChar w:fldCharType="separate"/>
        </w:r>
        <w:r w:rsidR="00A61D2F">
          <w:rPr>
            <w:noProof/>
            <w:webHidden/>
          </w:rPr>
          <w:t>19</w:t>
        </w:r>
        <w:r w:rsidR="00A61D2F">
          <w:rPr>
            <w:noProof/>
            <w:webHidden/>
          </w:rPr>
          <w:fldChar w:fldCharType="end"/>
        </w:r>
      </w:hyperlink>
    </w:p>
    <w:p w14:paraId="534880A2" w14:textId="77777777" w:rsidR="00A61D2F" w:rsidRDefault="00687994">
      <w:pPr>
        <w:pStyle w:val="TOC1"/>
        <w:rPr>
          <w:rFonts w:asciiTheme="minorHAnsi" w:eastAsiaTheme="minorEastAsia" w:hAnsiTheme="minorHAnsi" w:cstheme="minorBidi"/>
          <w:b w:val="0"/>
          <w:noProof/>
          <w:color w:val="auto"/>
          <w:sz w:val="22"/>
          <w:szCs w:val="22"/>
        </w:rPr>
      </w:pPr>
      <w:hyperlink w:anchor="_Toc501459616" w:history="1">
        <w:r w:rsidR="00A61D2F" w:rsidRPr="00595717">
          <w:rPr>
            <w:rStyle w:val="Hyperlink"/>
            <w:noProof/>
          </w:rPr>
          <w:t>Mac Kiosk Installation</w:t>
        </w:r>
        <w:r w:rsidR="00A61D2F">
          <w:rPr>
            <w:noProof/>
            <w:webHidden/>
          </w:rPr>
          <w:tab/>
        </w:r>
        <w:r w:rsidR="00A61D2F">
          <w:rPr>
            <w:noProof/>
            <w:webHidden/>
          </w:rPr>
          <w:fldChar w:fldCharType="begin"/>
        </w:r>
        <w:r w:rsidR="00A61D2F">
          <w:rPr>
            <w:noProof/>
            <w:webHidden/>
          </w:rPr>
          <w:instrText xml:space="preserve"> PAGEREF _Toc501459616 \h </w:instrText>
        </w:r>
        <w:r w:rsidR="00A61D2F">
          <w:rPr>
            <w:noProof/>
            <w:webHidden/>
          </w:rPr>
        </w:r>
        <w:r w:rsidR="00A61D2F">
          <w:rPr>
            <w:noProof/>
            <w:webHidden/>
          </w:rPr>
          <w:fldChar w:fldCharType="separate"/>
        </w:r>
        <w:r w:rsidR="00A61D2F">
          <w:rPr>
            <w:noProof/>
            <w:webHidden/>
          </w:rPr>
          <w:t>20</w:t>
        </w:r>
        <w:r w:rsidR="00A61D2F">
          <w:rPr>
            <w:noProof/>
            <w:webHidden/>
          </w:rPr>
          <w:fldChar w:fldCharType="end"/>
        </w:r>
      </w:hyperlink>
    </w:p>
    <w:p w14:paraId="1F7B9A19" w14:textId="77777777" w:rsidR="00A61D2F" w:rsidRDefault="00687994">
      <w:pPr>
        <w:pStyle w:val="TOC2"/>
        <w:rPr>
          <w:rFonts w:asciiTheme="minorHAnsi" w:eastAsiaTheme="minorEastAsia" w:hAnsiTheme="minorHAnsi" w:cstheme="minorBidi"/>
          <w:noProof/>
          <w:color w:val="auto"/>
          <w:sz w:val="22"/>
          <w:szCs w:val="22"/>
        </w:rPr>
      </w:pPr>
      <w:hyperlink w:anchor="_Toc501459617" w:history="1">
        <w:r w:rsidR="00A61D2F" w:rsidRPr="00595717">
          <w:rPr>
            <w:rStyle w:val="Hyperlink"/>
            <w:noProof/>
          </w:rPr>
          <w:t>Set up your building testing environment</w:t>
        </w:r>
        <w:r w:rsidR="00A61D2F">
          <w:rPr>
            <w:noProof/>
            <w:webHidden/>
          </w:rPr>
          <w:tab/>
        </w:r>
        <w:r w:rsidR="00A61D2F">
          <w:rPr>
            <w:noProof/>
            <w:webHidden/>
          </w:rPr>
          <w:fldChar w:fldCharType="begin"/>
        </w:r>
        <w:r w:rsidR="00A61D2F">
          <w:rPr>
            <w:noProof/>
            <w:webHidden/>
          </w:rPr>
          <w:instrText xml:space="preserve"> PAGEREF _Toc501459617 \h </w:instrText>
        </w:r>
        <w:r w:rsidR="00A61D2F">
          <w:rPr>
            <w:noProof/>
            <w:webHidden/>
          </w:rPr>
        </w:r>
        <w:r w:rsidR="00A61D2F">
          <w:rPr>
            <w:noProof/>
            <w:webHidden/>
          </w:rPr>
          <w:fldChar w:fldCharType="separate"/>
        </w:r>
        <w:r w:rsidR="00A61D2F">
          <w:rPr>
            <w:noProof/>
            <w:webHidden/>
          </w:rPr>
          <w:t>20</w:t>
        </w:r>
        <w:r w:rsidR="00A61D2F">
          <w:rPr>
            <w:noProof/>
            <w:webHidden/>
          </w:rPr>
          <w:fldChar w:fldCharType="end"/>
        </w:r>
      </w:hyperlink>
    </w:p>
    <w:p w14:paraId="63D3835A" w14:textId="77777777" w:rsidR="00A61D2F" w:rsidRDefault="00687994">
      <w:pPr>
        <w:pStyle w:val="TOC2"/>
        <w:rPr>
          <w:rFonts w:asciiTheme="minorHAnsi" w:eastAsiaTheme="minorEastAsia" w:hAnsiTheme="minorHAnsi" w:cstheme="minorBidi"/>
          <w:noProof/>
          <w:color w:val="auto"/>
          <w:sz w:val="22"/>
          <w:szCs w:val="22"/>
        </w:rPr>
      </w:pPr>
      <w:hyperlink w:anchor="_Toc501459618" w:history="1">
        <w:r w:rsidR="00A61D2F" w:rsidRPr="00595717">
          <w:rPr>
            <w:rStyle w:val="Hyperlink"/>
            <w:noProof/>
          </w:rPr>
          <w:t>Download the OSTP Kiosk</w:t>
        </w:r>
        <w:r w:rsidR="00A61D2F">
          <w:rPr>
            <w:noProof/>
            <w:webHidden/>
          </w:rPr>
          <w:tab/>
        </w:r>
        <w:r w:rsidR="00A61D2F">
          <w:rPr>
            <w:noProof/>
            <w:webHidden/>
          </w:rPr>
          <w:fldChar w:fldCharType="begin"/>
        </w:r>
        <w:r w:rsidR="00A61D2F">
          <w:rPr>
            <w:noProof/>
            <w:webHidden/>
          </w:rPr>
          <w:instrText xml:space="preserve"> PAGEREF _Toc501459618 \h </w:instrText>
        </w:r>
        <w:r w:rsidR="00A61D2F">
          <w:rPr>
            <w:noProof/>
            <w:webHidden/>
          </w:rPr>
        </w:r>
        <w:r w:rsidR="00A61D2F">
          <w:rPr>
            <w:noProof/>
            <w:webHidden/>
          </w:rPr>
          <w:fldChar w:fldCharType="separate"/>
        </w:r>
        <w:r w:rsidR="00A61D2F">
          <w:rPr>
            <w:noProof/>
            <w:webHidden/>
          </w:rPr>
          <w:t>20</w:t>
        </w:r>
        <w:r w:rsidR="00A61D2F">
          <w:rPr>
            <w:noProof/>
            <w:webHidden/>
          </w:rPr>
          <w:fldChar w:fldCharType="end"/>
        </w:r>
      </w:hyperlink>
    </w:p>
    <w:p w14:paraId="4462FE78" w14:textId="77777777" w:rsidR="00A61D2F" w:rsidRDefault="00687994">
      <w:pPr>
        <w:pStyle w:val="TOC2"/>
        <w:rPr>
          <w:rFonts w:asciiTheme="minorHAnsi" w:eastAsiaTheme="minorEastAsia" w:hAnsiTheme="minorHAnsi" w:cstheme="minorBidi"/>
          <w:noProof/>
          <w:color w:val="auto"/>
          <w:sz w:val="22"/>
          <w:szCs w:val="22"/>
        </w:rPr>
      </w:pPr>
      <w:hyperlink w:anchor="_Toc501459619" w:history="1">
        <w:r w:rsidR="00A61D2F" w:rsidRPr="00595717">
          <w:rPr>
            <w:rStyle w:val="Hyperlink"/>
            <w:noProof/>
          </w:rPr>
          <w:t>Install the downloaded kiosk</w:t>
        </w:r>
        <w:r w:rsidR="00A61D2F">
          <w:rPr>
            <w:noProof/>
            <w:webHidden/>
          </w:rPr>
          <w:tab/>
        </w:r>
        <w:r w:rsidR="00A61D2F">
          <w:rPr>
            <w:noProof/>
            <w:webHidden/>
          </w:rPr>
          <w:fldChar w:fldCharType="begin"/>
        </w:r>
        <w:r w:rsidR="00A61D2F">
          <w:rPr>
            <w:noProof/>
            <w:webHidden/>
          </w:rPr>
          <w:instrText xml:space="preserve"> PAGEREF _Toc501459619 \h </w:instrText>
        </w:r>
        <w:r w:rsidR="00A61D2F">
          <w:rPr>
            <w:noProof/>
            <w:webHidden/>
          </w:rPr>
        </w:r>
        <w:r w:rsidR="00A61D2F">
          <w:rPr>
            <w:noProof/>
            <w:webHidden/>
          </w:rPr>
          <w:fldChar w:fldCharType="separate"/>
        </w:r>
        <w:r w:rsidR="00A61D2F">
          <w:rPr>
            <w:noProof/>
            <w:webHidden/>
          </w:rPr>
          <w:t>21</w:t>
        </w:r>
        <w:r w:rsidR="00A61D2F">
          <w:rPr>
            <w:noProof/>
            <w:webHidden/>
          </w:rPr>
          <w:fldChar w:fldCharType="end"/>
        </w:r>
      </w:hyperlink>
    </w:p>
    <w:p w14:paraId="24C91537" w14:textId="77777777" w:rsidR="00A61D2F" w:rsidRDefault="00687994">
      <w:pPr>
        <w:pStyle w:val="TOC2"/>
        <w:rPr>
          <w:rFonts w:asciiTheme="minorHAnsi" w:eastAsiaTheme="minorEastAsia" w:hAnsiTheme="minorHAnsi" w:cstheme="minorBidi"/>
          <w:noProof/>
          <w:color w:val="auto"/>
          <w:sz w:val="22"/>
          <w:szCs w:val="22"/>
        </w:rPr>
      </w:pPr>
      <w:hyperlink w:anchor="_Toc501459620" w:history="1">
        <w:r w:rsidR="00A61D2F" w:rsidRPr="00595717">
          <w:rPr>
            <w:rStyle w:val="Hyperlink"/>
            <w:noProof/>
          </w:rPr>
          <w:t>Disabling Universal Clipboard</w:t>
        </w:r>
        <w:r w:rsidR="00A61D2F">
          <w:rPr>
            <w:noProof/>
            <w:webHidden/>
          </w:rPr>
          <w:tab/>
        </w:r>
        <w:r w:rsidR="00A61D2F">
          <w:rPr>
            <w:noProof/>
            <w:webHidden/>
          </w:rPr>
          <w:fldChar w:fldCharType="begin"/>
        </w:r>
        <w:r w:rsidR="00A61D2F">
          <w:rPr>
            <w:noProof/>
            <w:webHidden/>
          </w:rPr>
          <w:instrText xml:space="preserve"> PAGEREF _Toc501459620 \h </w:instrText>
        </w:r>
        <w:r w:rsidR="00A61D2F">
          <w:rPr>
            <w:noProof/>
            <w:webHidden/>
          </w:rPr>
        </w:r>
        <w:r w:rsidR="00A61D2F">
          <w:rPr>
            <w:noProof/>
            <w:webHidden/>
          </w:rPr>
          <w:fldChar w:fldCharType="separate"/>
        </w:r>
        <w:r w:rsidR="00A61D2F">
          <w:rPr>
            <w:noProof/>
            <w:webHidden/>
          </w:rPr>
          <w:t>24</w:t>
        </w:r>
        <w:r w:rsidR="00A61D2F">
          <w:rPr>
            <w:noProof/>
            <w:webHidden/>
          </w:rPr>
          <w:fldChar w:fldCharType="end"/>
        </w:r>
      </w:hyperlink>
    </w:p>
    <w:p w14:paraId="513FADBB" w14:textId="77777777" w:rsidR="00A61D2F" w:rsidRDefault="00687994">
      <w:pPr>
        <w:pStyle w:val="TOC1"/>
        <w:rPr>
          <w:rFonts w:asciiTheme="minorHAnsi" w:eastAsiaTheme="minorEastAsia" w:hAnsiTheme="minorHAnsi" w:cstheme="minorBidi"/>
          <w:b w:val="0"/>
          <w:noProof/>
          <w:color w:val="auto"/>
          <w:sz w:val="22"/>
          <w:szCs w:val="22"/>
        </w:rPr>
      </w:pPr>
      <w:hyperlink w:anchor="_Toc501459621" w:history="1">
        <w:r w:rsidR="00A61D2F" w:rsidRPr="00595717">
          <w:rPr>
            <w:rStyle w:val="Hyperlink"/>
            <w:noProof/>
          </w:rPr>
          <w:t>Linux</w:t>
        </w:r>
        <w:r w:rsidR="00A61D2F" w:rsidRPr="00595717">
          <w:rPr>
            <w:rStyle w:val="Hyperlink"/>
            <w:rFonts w:cs="Arial"/>
            <w:noProof/>
            <w:vertAlign w:val="superscript"/>
          </w:rPr>
          <w:t>®</w:t>
        </w:r>
        <w:r w:rsidR="00A61D2F" w:rsidRPr="00595717">
          <w:rPr>
            <w:rStyle w:val="Hyperlink"/>
            <w:noProof/>
          </w:rPr>
          <w:t xml:space="preserve"> Kiosk Installation</w:t>
        </w:r>
        <w:r w:rsidR="00A61D2F">
          <w:rPr>
            <w:noProof/>
            <w:webHidden/>
          </w:rPr>
          <w:tab/>
        </w:r>
        <w:r w:rsidR="00A61D2F">
          <w:rPr>
            <w:noProof/>
            <w:webHidden/>
          </w:rPr>
          <w:fldChar w:fldCharType="begin"/>
        </w:r>
        <w:r w:rsidR="00A61D2F">
          <w:rPr>
            <w:noProof/>
            <w:webHidden/>
          </w:rPr>
          <w:instrText xml:space="preserve"> PAGEREF _Toc501459621 \h </w:instrText>
        </w:r>
        <w:r w:rsidR="00A61D2F">
          <w:rPr>
            <w:noProof/>
            <w:webHidden/>
          </w:rPr>
        </w:r>
        <w:r w:rsidR="00A61D2F">
          <w:rPr>
            <w:noProof/>
            <w:webHidden/>
          </w:rPr>
          <w:fldChar w:fldCharType="separate"/>
        </w:r>
        <w:r w:rsidR="00A61D2F">
          <w:rPr>
            <w:noProof/>
            <w:webHidden/>
          </w:rPr>
          <w:t>25</w:t>
        </w:r>
        <w:r w:rsidR="00A61D2F">
          <w:rPr>
            <w:noProof/>
            <w:webHidden/>
          </w:rPr>
          <w:fldChar w:fldCharType="end"/>
        </w:r>
      </w:hyperlink>
    </w:p>
    <w:p w14:paraId="12F8B51B" w14:textId="77777777" w:rsidR="00A61D2F" w:rsidRDefault="00687994">
      <w:pPr>
        <w:pStyle w:val="TOC2"/>
        <w:rPr>
          <w:rFonts w:asciiTheme="minorHAnsi" w:eastAsiaTheme="minorEastAsia" w:hAnsiTheme="minorHAnsi" w:cstheme="minorBidi"/>
          <w:noProof/>
          <w:color w:val="auto"/>
          <w:sz w:val="22"/>
          <w:szCs w:val="22"/>
        </w:rPr>
      </w:pPr>
      <w:hyperlink w:anchor="_Toc501459622" w:history="1">
        <w:r w:rsidR="00A61D2F" w:rsidRPr="00595717">
          <w:rPr>
            <w:rStyle w:val="Hyperlink"/>
            <w:noProof/>
          </w:rPr>
          <w:t>Set up your building testing environment</w:t>
        </w:r>
        <w:r w:rsidR="00A61D2F">
          <w:rPr>
            <w:noProof/>
            <w:webHidden/>
          </w:rPr>
          <w:tab/>
        </w:r>
        <w:r w:rsidR="00A61D2F">
          <w:rPr>
            <w:noProof/>
            <w:webHidden/>
          </w:rPr>
          <w:fldChar w:fldCharType="begin"/>
        </w:r>
        <w:r w:rsidR="00A61D2F">
          <w:rPr>
            <w:noProof/>
            <w:webHidden/>
          </w:rPr>
          <w:instrText xml:space="preserve"> PAGEREF _Toc501459622 \h </w:instrText>
        </w:r>
        <w:r w:rsidR="00A61D2F">
          <w:rPr>
            <w:noProof/>
            <w:webHidden/>
          </w:rPr>
        </w:r>
        <w:r w:rsidR="00A61D2F">
          <w:rPr>
            <w:noProof/>
            <w:webHidden/>
          </w:rPr>
          <w:fldChar w:fldCharType="separate"/>
        </w:r>
        <w:r w:rsidR="00A61D2F">
          <w:rPr>
            <w:noProof/>
            <w:webHidden/>
          </w:rPr>
          <w:t>25</w:t>
        </w:r>
        <w:r w:rsidR="00A61D2F">
          <w:rPr>
            <w:noProof/>
            <w:webHidden/>
          </w:rPr>
          <w:fldChar w:fldCharType="end"/>
        </w:r>
      </w:hyperlink>
    </w:p>
    <w:p w14:paraId="6A487BF0" w14:textId="77777777" w:rsidR="00A61D2F" w:rsidRDefault="00687994">
      <w:pPr>
        <w:pStyle w:val="TOC2"/>
        <w:rPr>
          <w:rFonts w:asciiTheme="minorHAnsi" w:eastAsiaTheme="minorEastAsia" w:hAnsiTheme="minorHAnsi" w:cstheme="minorBidi"/>
          <w:noProof/>
          <w:color w:val="auto"/>
          <w:sz w:val="22"/>
          <w:szCs w:val="22"/>
        </w:rPr>
      </w:pPr>
      <w:hyperlink w:anchor="_Toc501459623" w:history="1">
        <w:r w:rsidR="00A61D2F" w:rsidRPr="00595717">
          <w:rPr>
            <w:rStyle w:val="Hyperlink"/>
            <w:noProof/>
          </w:rPr>
          <w:t>Download the OSTP Kiosk</w:t>
        </w:r>
        <w:r w:rsidR="00A61D2F">
          <w:rPr>
            <w:noProof/>
            <w:webHidden/>
          </w:rPr>
          <w:tab/>
        </w:r>
        <w:r w:rsidR="00A61D2F">
          <w:rPr>
            <w:noProof/>
            <w:webHidden/>
          </w:rPr>
          <w:fldChar w:fldCharType="begin"/>
        </w:r>
        <w:r w:rsidR="00A61D2F">
          <w:rPr>
            <w:noProof/>
            <w:webHidden/>
          </w:rPr>
          <w:instrText xml:space="preserve"> PAGEREF _Toc501459623 \h </w:instrText>
        </w:r>
        <w:r w:rsidR="00A61D2F">
          <w:rPr>
            <w:noProof/>
            <w:webHidden/>
          </w:rPr>
        </w:r>
        <w:r w:rsidR="00A61D2F">
          <w:rPr>
            <w:noProof/>
            <w:webHidden/>
          </w:rPr>
          <w:fldChar w:fldCharType="separate"/>
        </w:r>
        <w:r w:rsidR="00A61D2F">
          <w:rPr>
            <w:noProof/>
            <w:webHidden/>
          </w:rPr>
          <w:t>25</w:t>
        </w:r>
        <w:r w:rsidR="00A61D2F">
          <w:rPr>
            <w:noProof/>
            <w:webHidden/>
          </w:rPr>
          <w:fldChar w:fldCharType="end"/>
        </w:r>
      </w:hyperlink>
    </w:p>
    <w:p w14:paraId="79C789B0" w14:textId="77777777" w:rsidR="00A61D2F" w:rsidRDefault="00687994">
      <w:pPr>
        <w:pStyle w:val="TOC2"/>
        <w:rPr>
          <w:rFonts w:asciiTheme="minorHAnsi" w:eastAsiaTheme="minorEastAsia" w:hAnsiTheme="minorHAnsi" w:cstheme="minorBidi"/>
          <w:noProof/>
          <w:color w:val="auto"/>
          <w:sz w:val="22"/>
          <w:szCs w:val="22"/>
        </w:rPr>
      </w:pPr>
      <w:hyperlink w:anchor="_Toc501459624" w:history="1">
        <w:r w:rsidR="00A61D2F" w:rsidRPr="00595717">
          <w:rPr>
            <w:rStyle w:val="Hyperlink"/>
            <w:noProof/>
          </w:rPr>
          <w:t>Install the downloaded kiosk</w:t>
        </w:r>
        <w:r w:rsidR="00A61D2F">
          <w:rPr>
            <w:noProof/>
            <w:webHidden/>
          </w:rPr>
          <w:tab/>
        </w:r>
        <w:r w:rsidR="00A61D2F">
          <w:rPr>
            <w:noProof/>
            <w:webHidden/>
          </w:rPr>
          <w:fldChar w:fldCharType="begin"/>
        </w:r>
        <w:r w:rsidR="00A61D2F">
          <w:rPr>
            <w:noProof/>
            <w:webHidden/>
          </w:rPr>
          <w:instrText xml:space="preserve"> PAGEREF _Toc501459624 \h </w:instrText>
        </w:r>
        <w:r w:rsidR="00A61D2F">
          <w:rPr>
            <w:noProof/>
            <w:webHidden/>
          </w:rPr>
        </w:r>
        <w:r w:rsidR="00A61D2F">
          <w:rPr>
            <w:noProof/>
            <w:webHidden/>
          </w:rPr>
          <w:fldChar w:fldCharType="separate"/>
        </w:r>
        <w:r w:rsidR="00A61D2F">
          <w:rPr>
            <w:noProof/>
            <w:webHidden/>
          </w:rPr>
          <w:t>26</w:t>
        </w:r>
        <w:r w:rsidR="00A61D2F">
          <w:rPr>
            <w:noProof/>
            <w:webHidden/>
          </w:rPr>
          <w:fldChar w:fldCharType="end"/>
        </w:r>
      </w:hyperlink>
    </w:p>
    <w:p w14:paraId="76FA2D87" w14:textId="77777777" w:rsidR="00A61D2F" w:rsidRDefault="00687994">
      <w:pPr>
        <w:pStyle w:val="TOC1"/>
        <w:rPr>
          <w:rFonts w:asciiTheme="minorHAnsi" w:eastAsiaTheme="minorEastAsia" w:hAnsiTheme="minorHAnsi" w:cstheme="minorBidi"/>
          <w:b w:val="0"/>
          <w:noProof/>
          <w:color w:val="auto"/>
          <w:sz w:val="22"/>
          <w:szCs w:val="22"/>
        </w:rPr>
      </w:pPr>
      <w:hyperlink w:anchor="_Toc501459625" w:history="1">
        <w:r w:rsidR="00A61D2F" w:rsidRPr="00595717">
          <w:rPr>
            <w:rStyle w:val="Hyperlink"/>
            <w:noProof/>
          </w:rPr>
          <w:t>iPad Application Installation</w:t>
        </w:r>
        <w:r w:rsidR="00A61D2F">
          <w:rPr>
            <w:noProof/>
            <w:webHidden/>
          </w:rPr>
          <w:tab/>
        </w:r>
        <w:r w:rsidR="00A61D2F">
          <w:rPr>
            <w:noProof/>
            <w:webHidden/>
          </w:rPr>
          <w:fldChar w:fldCharType="begin"/>
        </w:r>
        <w:r w:rsidR="00A61D2F">
          <w:rPr>
            <w:noProof/>
            <w:webHidden/>
          </w:rPr>
          <w:instrText xml:space="preserve"> PAGEREF _Toc501459625 \h </w:instrText>
        </w:r>
        <w:r w:rsidR="00A61D2F">
          <w:rPr>
            <w:noProof/>
            <w:webHidden/>
          </w:rPr>
        </w:r>
        <w:r w:rsidR="00A61D2F">
          <w:rPr>
            <w:noProof/>
            <w:webHidden/>
          </w:rPr>
          <w:fldChar w:fldCharType="separate"/>
        </w:r>
        <w:r w:rsidR="00A61D2F">
          <w:rPr>
            <w:noProof/>
            <w:webHidden/>
          </w:rPr>
          <w:t>30</w:t>
        </w:r>
        <w:r w:rsidR="00A61D2F">
          <w:rPr>
            <w:noProof/>
            <w:webHidden/>
          </w:rPr>
          <w:fldChar w:fldCharType="end"/>
        </w:r>
      </w:hyperlink>
    </w:p>
    <w:p w14:paraId="76B19956" w14:textId="77777777" w:rsidR="00A61D2F" w:rsidRDefault="00687994">
      <w:pPr>
        <w:pStyle w:val="TOC2"/>
        <w:rPr>
          <w:rFonts w:asciiTheme="minorHAnsi" w:eastAsiaTheme="minorEastAsia" w:hAnsiTheme="minorHAnsi" w:cstheme="minorBidi"/>
          <w:noProof/>
          <w:color w:val="auto"/>
          <w:sz w:val="22"/>
          <w:szCs w:val="22"/>
        </w:rPr>
      </w:pPr>
      <w:hyperlink w:anchor="_Toc501459626" w:history="1">
        <w:r w:rsidR="00A61D2F" w:rsidRPr="00595717">
          <w:rPr>
            <w:rStyle w:val="Hyperlink"/>
            <w:noProof/>
          </w:rPr>
          <w:t>Download the OSTP app from the Apple App Store</w:t>
        </w:r>
        <w:r w:rsidR="00A61D2F">
          <w:rPr>
            <w:noProof/>
            <w:webHidden/>
          </w:rPr>
          <w:tab/>
        </w:r>
        <w:r w:rsidR="00A61D2F">
          <w:rPr>
            <w:noProof/>
            <w:webHidden/>
          </w:rPr>
          <w:fldChar w:fldCharType="begin"/>
        </w:r>
        <w:r w:rsidR="00A61D2F">
          <w:rPr>
            <w:noProof/>
            <w:webHidden/>
          </w:rPr>
          <w:instrText xml:space="preserve"> PAGEREF _Toc501459626 \h </w:instrText>
        </w:r>
        <w:r w:rsidR="00A61D2F">
          <w:rPr>
            <w:noProof/>
            <w:webHidden/>
          </w:rPr>
        </w:r>
        <w:r w:rsidR="00A61D2F">
          <w:rPr>
            <w:noProof/>
            <w:webHidden/>
          </w:rPr>
          <w:fldChar w:fldCharType="separate"/>
        </w:r>
        <w:r w:rsidR="00A61D2F">
          <w:rPr>
            <w:noProof/>
            <w:webHidden/>
          </w:rPr>
          <w:t>30</w:t>
        </w:r>
        <w:r w:rsidR="00A61D2F">
          <w:rPr>
            <w:noProof/>
            <w:webHidden/>
          </w:rPr>
          <w:fldChar w:fldCharType="end"/>
        </w:r>
      </w:hyperlink>
    </w:p>
    <w:p w14:paraId="16547DD8" w14:textId="77777777" w:rsidR="00A61D2F" w:rsidRDefault="00687994">
      <w:pPr>
        <w:pStyle w:val="TOC3"/>
        <w:rPr>
          <w:rFonts w:asciiTheme="minorHAnsi" w:eastAsiaTheme="minorEastAsia" w:hAnsiTheme="minorHAnsi" w:cstheme="minorBidi"/>
          <w:noProof/>
          <w:color w:val="auto"/>
          <w:sz w:val="22"/>
          <w:szCs w:val="22"/>
        </w:rPr>
      </w:pPr>
      <w:hyperlink w:anchor="_Toc501459627" w:history="1">
        <w:r w:rsidR="00A61D2F" w:rsidRPr="00595717">
          <w:rPr>
            <w:rStyle w:val="Hyperlink"/>
            <w:noProof/>
          </w:rPr>
          <w:t>Automatic Assessment Configuration</w:t>
        </w:r>
        <w:r w:rsidR="00A61D2F">
          <w:rPr>
            <w:noProof/>
            <w:webHidden/>
          </w:rPr>
          <w:tab/>
        </w:r>
        <w:r w:rsidR="00A61D2F">
          <w:rPr>
            <w:noProof/>
            <w:webHidden/>
          </w:rPr>
          <w:fldChar w:fldCharType="begin"/>
        </w:r>
        <w:r w:rsidR="00A61D2F">
          <w:rPr>
            <w:noProof/>
            <w:webHidden/>
          </w:rPr>
          <w:instrText xml:space="preserve"> PAGEREF _Toc501459627 \h </w:instrText>
        </w:r>
        <w:r w:rsidR="00A61D2F">
          <w:rPr>
            <w:noProof/>
            <w:webHidden/>
          </w:rPr>
        </w:r>
        <w:r w:rsidR="00A61D2F">
          <w:rPr>
            <w:noProof/>
            <w:webHidden/>
          </w:rPr>
          <w:fldChar w:fldCharType="separate"/>
        </w:r>
        <w:r w:rsidR="00A61D2F">
          <w:rPr>
            <w:noProof/>
            <w:webHidden/>
          </w:rPr>
          <w:t>30</w:t>
        </w:r>
        <w:r w:rsidR="00A61D2F">
          <w:rPr>
            <w:noProof/>
            <w:webHidden/>
          </w:rPr>
          <w:fldChar w:fldCharType="end"/>
        </w:r>
      </w:hyperlink>
    </w:p>
    <w:p w14:paraId="426C75D9" w14:textId="77777777" w:rsidR="00A61D2F" w:rsidRDefault="00687994">
      <w:pPr>
        <w:pStyle w:val="TOC1"/>
        <w:rPr>
          <w:rFonts w:asciiTheme="minorHAnsi" w:eastAsiaTheme="minorEastAsia" w:hAnsiTheme="minorHAnsi" w:cstheme="minorBidi"/>
          <w:b w:val="0"/>
          <w:noProof/>
          <w:color w:val="auto"/>
          <w:sz w:val="22"/>
          <w:szCs w:val="22"/>
        </w:rPr>
      </w:pPr>
      <w:hyperlink w:anchor="_Toc501459628" w:history="1">
        <w:r w:rsidR="00A61D2F" w:rsidRPr="00595717">
          <w:rPr>
            <w:rStyle w:val="Hyperlink"/>
            <w:noProof/>
          </w:rPr>
          <w:t>Chromebook</w:t>
        </w:r>
        <w:r w:rsidR="00A61D2F" w:rsidRPr="00595717">
          <w:rPr>
            <w:rStyle w:val="Hyperlink"/>
            <w:rFonts w:cs="Arial"/>
            <w:noProof/>
            <w:vertAlign w:val="superscript"/>
          </w:rPr>
          <w:t>™</w:t>
        </w:r>
        <w:r w:rsidR="00A61D2F" w:rsidRPr="00595717">
          <w:rPr>
            <w:rStyle w:val="Hyperlink"/>
            <w:noProof/>
          </w:rPr>
          <w:t xml:space="preserve"> Application Installation</w:t>
        </w:r>
        <w:r w:rsidR="00A61D2F">
          <w:rPr>
            <w:noProof/>
            <w:webHidden/>
          </w:rPr>
          <w:tab/>
        </w:r>
        <w:r w:rsidR="00A61D2F">
          <w:rPr>
            <w:noProof/>
            <w:webHidden/>
          </w:rPr>
          <w:fldChar w:fldCharType="begin"/>
        </w:r>
        <w:r w:rsidR="00A61D2F">
          <w:rPr>
            <w:noProof/>
            <w:webHidden/>
          </w:rPr>
          <w:instrText xml:space="preserve"> PAGEREF _Toc501459628 \h </w:instrText>
        </w:r>
        <w:r w:rsidR="00A61D2F">
          <w:rPr>
            <w:noProof/>
            <w:webHidden/>
          </w:rPr>
        </w:r>
        <w:r w:rsidR="00A61D2F">
          <w:rPr>
            <w:noProof/>
            <w:webHidden/>
          </w:rPr>
          <w:fldChar w:fldCharType="separate"/>
        </w:r>
        <w:r w:rsidR="00A61D2F">
          <w:rPr>
            <w:noProof/>
            <w:webHidden/>
          </w:rPr>
          <w:t>31</w:t>
        </w:r>
        <w:r w:rsidR="00A61D2F">
          <w:rPr>
            <w:noProof/>
            <w:webHidden/>
          </w:rPr>
          <w:fldChar w:fldCharType="end"/>
        </w:r>
      </w:hyperlink>
    </w:p>
    <w:p w14:paraId="55F1F061" w14:textId="77777777" w:rsidR="00A61D2F" w:rsidRDefault="00687994">
      <w:pPr>
        <w:pStyle w:val="TOC2"/>
        <w:rPr>
          <w:rFonts w:asciiTheme="minorHAnsi" w:eastAsiaTheme="minorEastAsia" w:hAnsiTheme="minorHAnsi" w:cstheme="minorBidi"/>
          <w:noProof/>
          <w:color w:val="auto"/>
          <w:sz w:val="22"/>
          <w:szCs w:val="22"/>
        </w:rPr>
      </w:pPr>
      <w:hyperlink w:anchor="_Toc501459629" w:history="1">
        <w:r w:rsidR="00A61D2F" w:rsidRPr="00595717">
          <w:rPr>
            <w:rStyle w:val="Hyperlink"/>
            <w:noProof/>
          </w:rPr>
          <w:t>Managed Chromebooks™</w:t>
        </w:r>
        <w:r w:rsidR="00A61D2F">
          <w:rPr>
            <w:noProof/>
            <w:webHidden/>
          </w:rPr>
          <w:tab/>
        </w:r>
        <w:r w:rsidR="00A61D2F">
          <w:rPr>
            <w:noProof/>
            <w:webHidden/>
          </w:rPr>
          <w:fldChar w:fldCharType="begin"/>
        </w:r>
        <w:r w:rsidR="00A61D2F">
          <w:rPr>
            <w:noProof/>
            <w:webHidden/>
          </w:rPr>
          <w:instrText xml:space="preserve"> PAGEREF _Toc501459629 \h </w:instrText>
        </w:r>
        <w:r w:rsidR="00A61D2F">
          <w:rPr>
            <w:noProof/>
            <w:webHidden/>
          </w:rPr>
        </w:r>
        <w:r w:rsidR="00A61D2F">
          <w:rPr>
            <w:noProof/>
            <w:webHidden/>
          </w:rPr>
          <w:fldChar w:fldCharType="separate"/>
        </w:r>
        <w:r w:rsidR="00A61D2F">
          <w:rPr>
            <w:noProof/>
            <w:webHidden/>
          </w:rPr>
          <w:t>31</w:t>
        </w:r>
        <w:r w:rsidR="00A61D2F">
          <w:rPr>
            <w:noProof/>
            <w:webHidden/>
          </w:rPr>
          <w:fldChar w:fldCharType="end"/>
        </w:r>
      </w:hyperlink>
    </w:p>
    <w:p w14:paraId="3D9F9E51" w14:textId="77777777" w:rsidR="00A61D2F" w:rsidRDefault="00687994">
      <w:pPr>
        <w:pStyle w:val="TOC2"/>
        <w:rPr>
          <w:rFonts w:asciiTheme="minorHAnsi" w:eastAsiaTheme="minorEastAsia" w:hAnsiTheme="minorHAnsi" w:cstheme="minorBidi"/>
          <w:noProof/>
          <w:color w:val="auto"/>
          <w:sz w:val="22"/>
          <w:szCs w:val="22"/>
        </w:rPr>
      </w:pPr>
      <w:hyperlink w:anchor="_Toc501459630" w:history="1">
        <w:r w:rsidR="00A61D2F" w:rsidRPr="00595717">
          <w:rPr>
            <w:rStyle w:val="Hyperlink"/>
            <w:noProof/>
          </w:rPr>
          <w:t>Non-Managed Chromebooks</w:t>
        </w:r>
        <w:r w:rsidR="00A61D2F">
          <w:rPr>
            <w:noProof/>
            <w:webHidden/>
          </w:rPr>
          <w:tab/>
        </w:r>
        <w:r w:rsidR="00A61D2F">
          <w:rPr>
            <w:noProof/>
            <w:webHidden/>
          </w:rPr>
          <w:fldChar w:fldCharType="begin"/>
        </w:r>
        <w:r w:rsidR="00A61D2F">
          <w:rPr>
            <w:noProof/>
            <w:webHidden/>
          </w:rPr>
          <w:instrText xml:space="preserve"> PAGEREF _Toc501459630 \h </w:instrText>
        </w:r>
        <w:r w:rsidR="00A61D2F">
          <w:rPr>
            <w:noProof/>
            <w:webHidden/>
          </w:rPr>
        </w:r>
        <w:r w:rsidR="00A61D2F">
          <w:rPr>
            <w:noProof/>
            <w:webHidden/>
          </w:rPr>
          <w:fldChar w:fldCharType="separate"/>
        </w:r>
        <w:r w:rsidR="00A61D2F">
          <w:rPr>
            <w:noProof/>
            <w:webHidden/>
          </w:rPr>
          <w:t>33</w:t>
        </w:r>
        <w:r w:rsidR="00A61D2F">
          <w:rPr>
            <w:noProof/>
            <w:webHidden/>
          </w:rPr>
          <w:fldChar w:fldCharType="end"/>
        </w:r>
      </w:hyperlink>
    </w:p>
    <w:p w14:paraId="2F89648A" w14:textId="77777777" w:rsidR="00A61D2F" w:rsidRDefault="00687994">
      <w:pPr>
        <w:pStyle w:val="TOC2"/>
        <w:rPr>
          <w:rFonts w:asciiTheme="minorHAnsi" w:eastAsiaTheme="minorEastAsia" w:hAnsiTheme="minorHAnsi" w:cstheme="minorBidi"/>
          <w:noProof/>
          <w:color w:val="auto"/>
          <w:sz w:val="22"/>
          <w:szCs w:val="22"/>
        </w:rPr>
      </w:pPr>
      <w:hyperlink w:anchor="_Toc501459631" w:history="1">
        <w:r w:rsidR="00A61D2F" w:rsidRPr="00595717">
          <w:rPr>
            <w:rStyle w:val="Hyperlink"/>
            <w:noProof/>
          </w:rPr>
          <w:t>Managed Chromebooks™: Turn off auto-update</w:t>
        </w:r>
        <w:r w:rsidR="00A61D2F">
          <w:rPr>
            <w:noProof/>
            <w:webHidden/>
          </w:rPr>
          <w:tab/>
        </w:r>
        <w:r w:rsidR="00A61D2F">
          <w:rPr>
            <w:noProof/>
            <w:webHidden/>
          </w:rPr>
          <w:fldChar w:fldCharType="begin"/>
        </w:r>
        <w:r w:rsidR="00A61D2F">
          <w:rPr>
            <w:noProof/>
            <w:webHidden/>
          </w:rPr>
          <w:instrText xml:space="preserve"> PAGEREF _Toc501459631 \h </w:instrText>
        </w:r>
        <w:r w:rsidR="00A61D2F">
          <w:rPr>
            <w:noProof/>
            <w:webHidden/>
          </w:rPr>
        </w:r>
        <w:r w:rsidR="00A61D2F">
          <w:rPr>
            <w:noProof/>
            <w:webHidden/>
          </w:rPr>
          <w:fldChar w:fldCharType="separate"/>
        </w:r>
        <w:r w:rsidR="00A61D2F">
          <w:rPr>
            <w:noProof/>
            <w:webHidden/>
          </w:rPr>
          <w:t>36</w:t>
        </w:r>
        <w:r w:rsidR="00A61D2F">
          <w:rPr>
            <w:noProof/>
            <w:webHidden/>
          </w:rPr>
          <w:fldChar w:fldCharType="end"/>
        </w:r>
      </w:hyperlink>
    </w:p>
    <w:p w14:paraId="44E2D72D" w14:textId="77777777" w:rsidR="00A61D2F" w:rsidRDefault="00687994">
      <w:pPr>
        <w:pStyle w:val="TOC1"/>
        <w:rPr>
          <w:rFonts w:asciiTheme="minorHAnsi" w:eastAsiaTheme="minorEastAsia" w:hAnsiTheme="minorHAnsi" w:cstheme="minorBidi"/>
          <w:b w:val="0"/>
          <w:noProof/>
          <w:color w:val="auto"/>
          <w:sz w:val="22"/>
          <w:szCs w:val="22"/>
        </w:rPr>
      </w:pPr>
      <w:hyperlink w:anchor="_Toc501459632" w:history="1">
        <w:r w:rsidR="00A61D2F" w:rsidRPr="00595717">
          <w:rPr>
            <w:rStyle w:val="Hyperlink"/>
            <w:noProof/>
          </w:rPr>
          <w:t>Site Readiness Test and Site Certification</w:t>
        </w:r>
        <w:r w:rsidR="00A61D2F">
          <w:rPr>
            <w:noProof/>
            <w:webHidden/>
          </w:rPr>
          <w:tab/>
        </w:r>
        <w:r w:rsidR="00A61D2F">
          <w:rPr>
            <w:noProof/>
            <w:webHidden/>
          </w:rPr>
          <w:fldChar w:fldCharType="begin"/>
        </w:r>
        <w:r w:rsidR="00A61D2F">
          <w:rPr>
            <w:noProof/>
            <w:webHidden/>
          </w:rPr>
          <w:instrText xml:space="preserve"> PAGEREF _Toc501459632 \h </w:instrText>
        </w:r>
        <w:r w:rsidR="00A61D2F">
          <w:rPr>
            <w:noProof/>
            <w:webHidden/>
          </w:rPr>
        </w:r>
        <w:r w:rsidR="00A61D2F">
          <w:rPr>
            <w:noProof/>
            <w:webHidden/>
          </w:rPr>
          <w:fldChar w:fldCharType="separate"/>
        </w:r>
        <w:r w:rsidR="00A61D2F">
          <w:rPr>
            <w:noProof/>
            <w:webHidden/>
          </w:rPr>
          <w:t>38</w:t>
        </w:r>
        <w:r w:rsidR="00A61D2F">
          <w:rPr>
            <w:noProof/>
            <w:webHidden/>
          </w:rPr>
          <w:fldChar w:fldCharType="end"/>
        </w:r>
      </w:hyperlink>
    </w:p>
    <w:p w14:paraId="4D65B968" w14:textId="77777777" w:rsidR="00A61D2F" w:rsidRDefault="00687994">
      <w:pPr>
        <w:pStyle w:val="TOC2"/>
        <w:rPr>
          <w:rFonts w:asciiTheme="minorHAnsi" w:eastAsiaTheme="minorEastAsia" w:hAnsiTheme="minorHAnsi" w:cstheme="minorBidi"/>
          <w:noProof/>
          <w:color w:val="auto"/>
          <w:sz w:val="22"/>
          <w:szCs w:val="22"/>
        </w:rPr>
      </w:pPr>
      <w:hyperlink w:anchor="_Toc501459633" w:history="1">
        <w:r w:rsidR="00A61D2F" w:rsidRPr="00595717">
          <w:rPr>
            <w:rStyle w:val="Hyperlink"/>
            <w:noProof/>
          </w:rPr>
          <w:t>Purpose</w:t>
        </w:r>
        <w:r w:rsidR="00A61D2F">
          <w:rPr>
            <w:noProof/>
            <w:webHidden/>
          </w:rPr>
          <w:tab/>
        </w:r>
        <w:r w:rsidR="00A61D2F">
          <w:rPr>
            <w:noProof/>
            <w:webHidden/>
          </w:rPr>
          <w:fldChar w:fldCharType="begin"/>
        </w:r>
        <w:r w:rsidR="00A61D2F">
          <w:rPr>
            <w:noProof/>
            <w:webHidden/>
          </w:rPr>
          <w:instrText xml:space="preserve"> PAGEREF _Toc501459633 \h </w:instrText>
        </w:r>
        <w:r w:rsidR="00A61D2F">
          <w:rPr>
            <w:noProof/>
            <w:webHidden/>
          </w:rPr>
        </w:r>
        <w:r w:rsidR="00A61D2F">
          <w:rPr>
            <w:noProof/>
            <w:webHidden/>
          </w:rPr>
          <w:fldChar w:fldCharType="separate"/>
        </w:r>
        <w:r w:rsidR="00A61D2F">
          <w:rPr>
            <w:noProof/>
            <w:webHidden/>
          </w:rPr>
          <w:t>38</w:t>
        </w:r>
        <w:r w:rsidR="00A61D2F">
          <w:rPr>
            <w:noProof/>
            <w:webHidden/>
          </w:rPr>
          <w:fldChar w:fldCharType="end"/>
        </w:r>
      </w:hyperlink>
    </w:p>
    <w:p w14:paraId="52869F60" w14:textId="77777777" w:rsidR="00A61D2F" w:rsidRDefault="00687994">
      <w:pPr>
        <w:pStyle w:val="TOC2"/>
        <w:rPr>
          <w:rFonts w:asciiTheme="minorHAnsi" w:eastAsiaTheme="minorEastAsia" w:hAnsiTheme="minorHAnsi" w:cstheme="minorBidi"/>
          <w:noProof/>
          <w:color w:val="auto"/>
          <w:sz w:val="22"/>
          <w:szCs w:val="22"/>
        </w:rPr>
      </w:pPr>
      <w:hyperlink w:anchor="_Toc501459634" w:history="1">
        <w:r w:rsidR="00A61D2F" w:rsidRPr="00595717">
          <w:rPr>
            <w:rStyle w:val="Hyperlink"/>
            <w:noProof/>
            <w:lang w:bidi="en-US"/>
          </w:rPr>
          <w:t>Site Readiness Testing</w:t>
        </w:r>
        <w:r w:rsidR="00A61D2F">
          <w:rPr>
            <w:noProof/>
            <w:webHidden/>
          </w:rPr>
          <w:tab/>
        </w:r>
        <w:r w:rsidR="00A61D2F">
          <w:rPr>
            <w:noProof/>
            <w:webHidden/>
          </w:rPr>
          <w:fldChar w:fldCharType="begin"/>
        </w:r>
        <w:r w:rsidR="00A61D2F">
          <w:rPr>
            <w:noProof/>
            <w:webHidden/>
          </w:rPr>
          <w:instrText xml:space="preserve"> PAGEREF _Toc501459634 \h </w:instrText>
        </w:r>
        <w:r w:rsidR="00A61D2F">
          <w:rPr>
            <w:noProof/>
            <w:webHidden/>
          </w:rPr>
        </w:r>
        <w:r w:rsidR="00A61D2F">
          <w:rPr>
            <w:noProof/>
            <w:webHidden/>
          </w:rPr>
          <w:fldChar w:fldCharType="separate"/>
        </w:r>
        <w:r w:rsidR="00A61D2F">
          <w:rPr>
            <w:noProof/>
            <w:webHidden/>
          </w:rPr>
          <w:t>38</w:t>
        </w:r>
        <w:r w:rsidR="00A61D2F">
          <w:rPr>
            <w:noProof/>
            <w:webHidden/>
          </w:rPr>
          <w:fldChar w:fldCharType="end"/>
        </w:r>
      </w:hyperlink>
    </w:p>
    <w:p w14:paraId="119D027D" w14:textId="77777777" w:rsidR="00A61D2F" w:rsidRDefault="00687994">
      <w:pPr>
        <w:pStyle w:val="TOC3"/>
        <w:rPr>
          <w:rFonts w:asciiTheme="minorHAnsi" w:eastAsiaTheme="minorEastAsia" w:hAnsiTheme="minorHAnsi" w:cstheme="minorBidi"/>
          <w:noProof/>
          <w:color w:val="auto"/>
          <w:sz w:val="22"/>
          <w:szCs w:val="22"/>
        </w:rPr>
      </w:pPr>
      <w:hyperlink w:anchor="_Toc501459635" w:history="1">
        <w:r w:rsidR="00A61D2F" w:rsidRPr="00595717">
          <w:rPr>
            <w:rStyle w:val="Hyperlink"/>
            <w:noProof/>
            <w:lang w:bidi="en-US"/>
          </w:rPr>
          <w:t>Find the Site Readiness account information</w:t>
        </w:r>
        <w:r w:rsidR="00A61D2F">
          <w:rPr>
            <w:noProof/>
            <w:webHidden/>
          </w:rPr>
          <w:tab/>
        </w:r>
        <w:r w:rsidR="00A61D2F">
          <w:rPr>
            <w:noProof/>
            <w:webHidden/>
          </w:rPr>
          <w:fldChar w:fldCharType="begin"/>
        </w:r>
        <w:r w:rsidR="00A61D2F">
          <w:rPr>
            <w:noProof/>
            <w:webHidden/>
          </w:rPr>
          <w:instrText xml:space="preserve"> PAGEREF _Toc501459635 \h </w:instrText>
        </w:r>
        <w:r w:rsidR="00A61D2F">
          <w:rPr>
            <w:noProof/>
            <w:webHidden/>
          </w:rPr>
        </w:r>
        <w:r w:rsidR="00A61D2F">
          <w:rPr>
            <w:noProof/>
            <w:webHidden/>
          </w:rPr>
          <w:fldChar w:fldCharType="separate"/>
        </w:r>
        <w:r w:rsidR="00A61D2F">
          <w:rPr>
            <w:noProof/>
            <w:webHidden/>
          </w:rPr>
          <w:t>38</w:t>
        </w:r>
        <w:r w:rsidR="00A61D2F">
          <w:rPr>
            <w:noProof/>
            <w:webHidden/>
          </w:rPr>
          <w:fldChar w:fldCharType="end"/>
        </w:r>
      </w:hyperlink>
    </w:p>
    <w:p w14:paraId="4F753C5E" w14:textId="77777777" w:rsidR="00A61D2F" w:rsidRDefault="00687994">
      <w:pPr>
        <w:pStyle w:val="TOC3"/>
        <w:rPr>
          <w:rFonts w:asciiTheme="minorHAnsi" w:eastAsiaTheme="minorEastAsia" w:hAnsiTheme="minorHAnsi" w:cstheme="minorBidi"/>
          <w:noProof/>
          <w:color w:val="auto"/>
          <w:sz w:val="22"/>
          <w:szCs w:val="22"/>
        </w:rPr>
      </w:pPr>
      <w:hyperlink w:anchor="_Toc501459636" w:history="1">
        <w:r w:rsidR="00A61D2F" w:rsidRPr="00595717">
          <w:rPr>
            <w:rStyle w:val="Hyperlink"/>
            <w:noProof/>
            <w:lang w:bidi="en-US"/>
          </w:rPr>
          <w:t>Authenticate every device or device configuration to be used for testing</w:t>
        </w:r>
        <w:r w:rsidR="00A61D2F">
          <w:rPr>
            <w:noProof/>
            <w:webHidden/>
          </w:rPr>
          <w:tab/>
        </w:r>
        <w:r w:rsidR="00A61D2F">
          <w:rPr>
            <w:noProof/>
            <w:webHidden/>
          </w:rPr>
          <w:fldChar w:fldCharType="begin"/>
        </w:r>
        <w:r w:rsidR="00A61D2F">
          <w:rPr>
            <w:noProof/>
            <w:webHidden/>
          </w:rPr>
          <w:instrText xml:space="preserve"> PAGEREF _Toc501459636 \h </w:instrText>
        </w:r>
        <w:r w:rsidR="00A61D2F">
          <w:rPr>
            <w:noProof/>
            <w:webHidden/>
          </w:rPr>
        </w:r>
        <w:r w:rsidR="00A61D2F">
          <w:rPr>
            <w:noProof/>
            <w:webHidden/>
          </w:rPr>
          <w:fldChar w:fldCharType="separate"/>
        </w:r>
        <w:r w:rsidR="00A61D2F">
          <w:rPr>
            <w:noProof/>
            <w:webHidden/>
          </w:rPr>
          <w:t>39</w:t>
        </w:r>
        <w:r w:rsidR="00A61D2F">
          <w:rPr>
            <w:noProof/>
            <w:webHidden/>
          </w:rPr>
          <w:fldChar w:fldCharType="end"/>
        </w:r>
      </w:hyperlink>
    </w:p>
    <w:p w14:paraId="5F99BC83" w14:textId="77777777" w:rsidR="00A61D2F" w:rsidRDefault="00687994">
      <w:pPr>
        <w:pStyle w:val="TOC2"/>
        <w:rPr>
          <w:rFonts w:asciiTheme="minorHAnsi" w:eastAsiaTheme="minorEastAsia" w:hAnsiTheme="minorHAnsi" w:cstheme="minorBidi"/>
          <w:noProof/>
          <w:color w:val="auto"/>
          <w:sz w:val="22"/>
          <w:szCs w:val="22"/>
        </w:rPr>
      </w:pPr>
      <w:hyperlink w:anchor="_Toc501459637" w:history="1">
        <w:r w:rsidR="00A61D2F" w:rsidRPr="00595717">
          <w:rPr>
            <w:rStyle w:val="Hyperlink"/>
            <w:noProof/>
          </w:rPr>
          <w:t>Site Certification</w:t>
        </w:r>
        <w:r w:rsidR="00A61D2F">
          <w:rPr>
            <w:noProof/>
            <w:webHidden/>
          </w:rPr>
          <w:tab/>
        </w:r>
        <w:r w:rsidR="00A61D2F">
          <w:rPr>
            <w:noProof/>
            <w:webHidden/>
          </w:rPr>
          <w:fldChar w:fldCharType="begin"/>
        </w:r>
        <w:r w:rsidR="00A61D2F">
          <w:rPr>
            <w:noProof/>
            <w:webHidden/>
          </w:rPr>
          <w:instrText xml:space="preserve"> PAGEREF _Toc501459637 \h </w:instrText>
        </w:r>
        <w:r w:rsidR="00A61D2F">
          <w:rPr>
            <w:noProof/>
            <w:webHidden/>
          </w:rPr>
        </w:r>
        <w:r w:rsidR="00A61D2F">
          <w:rPr>
            <w:noProof/>
            <w:webHidden/>
          </w:rPr>
          <w:fldChar w:fldCharType="separate"/>
        </w:r>
        <w:r w:rsidR="00A61D2F">
          <w:rPr>
            <w:noProof/>
            <w:webHidden/>
          </w:rPr>
          <w:t>45</w:t>
        </w:r>
        <w:r w:rsidR="00A61D2F">
          <w:rPr>
            <w:noProof/>
            <w:webHidden/>
          </w:rPr>
          <w:fldChar w:fldCharType="end"/>
        </w:r>
      </w:hyperlink>
    </w:p>
    <w:p w14:paraId="557D1A5C" w14:textId="77777777" w:rsidR="00370FE7" w:rsidRDefault="002E2CD4" w:rsidP="005868C4">
      <w:pPr>
        <w:rPr>
          <w:rFonts w:ascii="Times New Roman" w:eastAsiaTheme="minorHAnsi" w:hAnsi="Times New Roman"/>
        </w:rPr>
      </w:pPr>
      <w:r>
        <w:rPr>
          <w:rFonts w:ascii="Times New Roman" w:eastAsiaTheme="minorHAnsi" w:hAnsi="Times New Roman"/>
        </w:rPr>
        <w:fldChar w:fldCharType="end"/>
      </w:r>
    </w:p>
    <w:p w14:paraId="3B692E5D" w14:textId="77777777" w:rsidR="00370FE7" w:rsidRDefault="00370FE7" w:rsidP="005868C4">
      <w:pPr>
        <w:rPr>
          <w:rFonts w:ascii="Times New Roman" w:eastAsiaTheme="minorHAnsi" w:hAnsi="Times New Roman"/>
        </w:rPr>
      </w:pPr>
    </w:p>
    <w:p w14:paraId="4D2471B0" w14:textId="77777777" w:rsidR="00370FE7" w:rsidRDefault="00370FE7" w:rsidP="005868C4">
      <w:pPr>
        <w:sectPr w:rsidR="00370FE7" w:rsidSect="00AB5CBF">
          <w:headerReference w:type="default" r:id="rId10"/>
          <w:footerReference w:type="default" r:id="rId11"/>
          <w:footerReference w:type="first" r:id="rId12"/>
          <w:pgSz w:w="12240" w:h="15840" w:code="1"/>
          <w:pgMar w:top="1440" w:right="1440" w:bottom="1440" w:left="1440" w:header="720" w:footer="720" w:gutter="0"/>
          <w:cols w:space="720"/>
          <w:noEndnote/>
          <w:docGrid w:linePitch="272"/>
        </w:sectPr>
      </w:pPr>
    </w:p>
    <w:p w14:paraId="0A2A46DB" w14:textId="77777777" w:rsidR="008613B2" w:rsidRDefault="008613B2" w:rsidP="008613B2">
      <w:pPr>
        <w:pStyle w:val="Heading1"/>
      </w:pPr>
      <w:bookmarkStart w:id="1" w:name="_Toc501459592"/>
      <w:r>
        <w:lastRenderedPageBreak/>
        <w:t>Introduction</w:t>
      </w:r>
      <w:bookmarkEnd w:id="1"/>
    </w:p>
    <w:p w14:paraId="12ECF1D7" w14:textId="77777777" w:rsidR="008613B2" w:rsidRDefault="008613B2" w:rsidP="008613B2">
      <w:pPr>
        <w:pStyle w:val="Heading2"/>
      </w:pPr>
      <w:bookmarkStart w:id="2" w:name="_Toc501459593"/>
      <w:r>
        <w:t>Purpose</w:t>
      </w:r>
      <w:bookmarkEnd w:id="2"/>
    </w:p>
    <w:p w14:paraId="27067403" w14:textId="49F86362" w:rsidR="008613B2" w:rsidRDefault="008613B2" w:rsidP="001931A5">
      <w:pPr>
        <w:ind w:right="900"/>
      </w:pPr>
      <w:r>
        <w:t xml:space="preserve">This document is intended for technology personnel responsible for setting up the </w:t>
      </w:r>
      <w:r w:rsidR="00654DF5">
        <w:t xml:space="preserve">Oklahoma </w:t>
      </w:r>
      <w:r w:rsidR="00BA208E">
        <w:t>School Testing Program</w:t>
      </w:r>
      <w:r w:rsidR="00654DF5">
        <w:t xml:space="preserve"> (</w:t>
      </w:r>
      <w:r w:rsidR="00BA208E">
        <w:t>OSTP</w:t>
      </w:r>
      <w:r w:rsidR="00654DF5">
        <w:t xml:space="preserve">) </w:t>
      </w:r>
      <w:r w:rsidR="00546593">
        <w:t xml:space="preserve">and the College Career Readiness Assessments (CCRA) </w:t>
      </w:r>
      <w:r w:rsidR="00654DF5">
        <w:t>online-</w:t>
      </w:r>
      <w:r>
        <w:t xml:space="preserve">testing environment in participating districts and </w:t>
      </w:r>
      <w:r w:rsidR="00CE5A29">
        <w:t>building</w:t>
      </w:r>
      <w:r>
        <w:t>s.</w:t>
      </w:r>
      <w:r w:rsidR="00A11B06">
        <w:t xml:space="preserve"> </w:t>
      </w:r>
    </w:p>
    <w:p w14:paraId="3D9D65B1" w14:textId="0C6044A2" w:rsidR="00A44435" w:rsidRDefault="004B1042" w:rsidP="00A44435">
      <w:r>
        <w:t xml:space="preserve">There are two components of the </w:t>
      </w:r>
      <w:r w:rsidR="00BA208E">
        <w:t>OSTP</w:t>
      </w:r>
      <w:r w:rsidR="00546593">
        <w:t xml:space="preserve"> &amp; CCRA</w:t>
      </w:r>
      <w:r w:rsidR="00BA208E">
        <w:t xml:space="preserve"> </w:t>
      </w:r>
      <w:r>
        <w:t xml:space="preserve">online testing: the online </w:t>
      </w:r>
      <w:r w:rsidR="006070F7">
        <w:rPr>
          <w:b/>
          <w:bCs/>
        </w:rPr>
        <w:t>portal</w:t>
      </w:r>
      <w:r>
        <w:t xml:space="preserve">, used by </w:t>
      </w:r>
      <w:r w:rsidR="00CE5A29">
        <w:t>building</w:t>
      </w:r>
      <w:r>
        <w:t xml:space="preserve"> and district administrators, and the </w:t>
      </w:r>
      <w:r w:rsidR="006070F7">
        <w:rPr>
          <w:b/>
          <w:bCs/>
        </w:rPr>
        <w:t>kiosk</w:t>
      </w:r>
      <w:r>
        <w:t xml:space="preserve">, used by students for testing. </w:t>
      </w:r>
      <w:r w:rsidR="00B81628">
        <w:t xml:space="preserve">This document contains instructions for installing the </w:t>
      </w:r>
      <w:proofErr w:type="spellStart"/>
      <w:r w:rsidR="00B81628">
        <w:t>iTester</w:t>
      </w:r>
      <w:r w:rsidR="00B81628">
        <w:rPr>
          <w:vertAlign w:val="superscript"/>
        </w:rPr>
        <w:t>TM</w:t>
      </w:r>
      <w:proofErr w:type="spellEnd"/>
      <w:r w:rsidR="00B81628">
        <w:t xml:space="preserve"> </w:t>
      </w:r>
      <w:r w:rsidR="00BA208E">
        <w:t>OSTP</w:t>
      </w:r>
      <w:r w:rsidR="00546593">
        <w:t xml:space="preserve"> &amp; CCRA</w:t>
      </w:r>
      <w:r w:rsidR="00BA208E">
        <w:t xml:space="preserve"> </w:t>
      </w:r>
      <w:r w:rsidR="00B45D3B">
        <w:t xml:space="preserve">Kiosk </w:t>
      </w:r>
      <w:r w:rsidR="00B81628">
        <w:t xml:space="preserve">and conducting </w:t>
      </w:r>
      <w:r w:rsidR="00BA208E">
        <w:t xml:space="preserve">site </w:t>
      </w:r>
      <w:r w:rsidR="00B81628">
        <w:t>readiness testing</w:t>
      </w:r>
      <w:r w:rsidR="00654DF5">
        <w:t xml:space="preserve"> on devices used for online testing</w:t>
      </w:r>
      <w:r w:rsidR="00B81628">
        <w:t xml:space="preserve">. </w:t>
      </w:r>
    </w:p>
    <w:p w14:paraId="5A52FF88" w14:textId="77777777" w:rsidR="00DB5D62" w:rsidRDefault="00DB5D62" w:rsidP="00A44435">
      <w:r w:rsidRPr="00473D97">
        <w:rPr>
          <w:b/>
        </w:rPr>
        <w:t>Note</w:t>
      </w:r>
      <w:r>
        <w:t>: the Oklahoma School Testing Program Kiosk is a version of the iTester student testing kiosk application that has been tailored for the Oklahoma School Testing Program. Some technical documentation may refer to the Oklahoma School Testing Program Kiosk as iTester.</w:t>
      </w:r>
    </w:p>
    <w:p w14:paraId="3D21E224" w14:textId="77777777" w:rsidR="00A44435" w:rsidRDefault="004B1042" w:rsidP="00A44435">
      <w:r>
        <w:t xml:space="preserve">For more information on </w:t>
      </w:r>
      <w:r w:rsidR="007D1B45">
        <w:t xml:space="preserve">working with </w:t>
      </w:r>
      <w:r>
        <w:t xml:space="preserve">the </w:t>
      </w:r>
      <w:r w:rsidR="007D1B45">
        <w:t xml:space="preserve">online </w:t>
      </w:r>
      <w:r w:rsidR="006070F7">
        <w:t>portal</w:t>
      </w:r>
      <w:r>
        <w:t xml:space="preserve">, see the </w:t>
      </w:r>
      <w:r w:rsidR="00BA208E">
        <w:rPr>
          <w:i/>
        </w:rPr>
        <w:t>OSTP</w:t>
      </w:r>
      <w:r w:rsidR="00BA208E" w:rsidRPr="00995E37">
        <w:rPr>
          <w:i/>
        </w:rPr>
        <w:t xml:space="preserve"> </w:t>
      </w:r>
      <w:r>
        <w:rPr>
          <w:i/>
        </w:rPr>
        <w:t>Portal</w:t>
      </w:r>
      <w:r w:rsidRPr="00995E37">
        <w:rPr>
          <w:i/>
        </w:rPr>
        <w:t xml:space="preserve"> </w:t>
      </w:r>
      <w:r>
        <w:rPr>
          <w:i/>
        </w:rPr>
        <w:t>User</w:t>
      </w:r>
      <w:r w:rsidRPr="00995E37">
        <w:rPr>
          <w:i/>
        </w:rPr>
        <w:t xml:space="preserve"> Guide</w:t>
      </w:r>
      <w:r w:rsidR="00A44435">
        <w:t xml:space="preserve">, </w:t>
      </w:r>
      <w:r w:rsidR="00A44435" w:rsidRPr="00DE208F">
        <w:t>which is available</w:t>
      </w:r>
      <w:r w:rsidR="00A44435">
        <w:t xml:space="preserve"> on the </w:t>
      </w:r>
      <w:r w:rsidR="00BA208E">
        <w:t xml:space="preserve">OSTP </w:t>
      </w:r>
      <w:r w:rsidR="00A44435">
        <w:t xml:space="preserve">Help &amp; Support page: </w:t>
      </w:r>
    </w:p>
    <w:p w14:paraId="57ED61D5" w14:textId="77777777" w:rsidR="007B711C" w:rsidRDefault="00687994" w:rsidP="006B4D12">
      <w:hyperlink r:id="rId13" w:history="1">
        <w:r w:rsidR="00312F63" w:rsidRPr="009E6FAA">
          <w:rPr>
            <w:rStyle w:val="Hyperlink"/>
          </w:rPr>
          <w:t>http://oklahoma.onlinehelp.measuredprogress.org/guides/</w:t>
        </w:r>
      </w:hyperlink>
    </w:p>
    <w:p w14:paraId="48CF11A7" w14:textId="77777777" w:rsidR="007B711C" w:rsidRDefault="007B711C" w:rsidP="007B711C">
      <w:r>
        <w:t xml:space="preserve">To install and set up the </w:t>
      </w:r>
      <w:r w:rsidR="006070F7">
        <w:t xml:space="preserve">kiosks </w:t>
      </w:r>
      <w:r>
        <w:t>for your building:</w:t>
      </w:r>
    </w:p>
    <w:p w14:paraId="4AE51560" w14:textId="77777777" w:rsidR="007B711C" w:rsidRDefault="007B711C" w:rsidP="00DB5D62">
      <w:pPr>
        <w:pStyle w:val="ListNumber2"/>
      </w:pPr>
      <w:r>
        <w:t xml:space="preserve">Review the </w:t>
      </w:r>
      <w:hyperlink w:anchor="_Student_Workstation_Requirements" w:history="1">
        <w:r w:rsidR="00DB5D62">
          <w:rPr>
            <w:rStyle w:val="Hyperlink"/>
          </w:rPr>
          <w:t>student testing device</w:t>
        </w:r>
        <w:r w:rsidR="00DB5D62" w:rsidRPr="00817121">
          <w:rPr>
            <w:rStyle w:val="Hyperlink"/>
          </w:rPr>
          <w:t xml:space="preserve"> requirements</w:t>
        </w:r>
      </w:hyperlink>
      <w:r>
        <w:t xml:space="preserve"> to ensure that you have the correct equipment for student testing. </w:t>
      </w:r>
    </w:p>
    <w:p w14:paraId="5171D852" w14:textId="43051B2A" w:rsidR="00EC7585" w:rsidRDefault="00EC7585" w:rsidP="007B711C">
      <w:pPr>
        <w:pStyle w:val="ListNumber2"/>
      </w:pPr>
      <w:r>
        <w:t>If you have a previous installation of the O</w:t>
      </w:r>
      <w:r w:rsidR="00344798">
        <w:t>ST</w:t>
      </w:r>
      <w:r w:rsidR="00B07281">
        <w:t>P</w:t>
      </w:r>
      <w:r>
        <w:t xml:space="preserve"> app on your iPads or Chromebooks, update the app if you do not have auto-update turned on.</w:t>
      </w:r>
    </w:p>
    <w:p w14:paraId="17849077" w14:textId="77777777" w:rsidR="007B711C" w:rsidRDefault="007B711C" w:rsidP="007B711C">
      <w:pPr>
        <w:pStyle w:val="ListNumber2"/>
      </w:pPr>
      <w:r>
        <w:t xml:space="preserve">Configure your </w:t>
      </w:r>
      <w:hyperlink w:anchor="_Testing_Environment_1" w:history="1">
        <w:r w:rsidRPr="007B711C">
          <w:rPr>
            <w:rStyle w:val="Hyperlink"/>
          </w:rPr>
          <w:t>testing environment</w:t>
        </w:r>
      </w:hyperlink>
      <w:r>
        <w:t xml:space="preserve"> to support student </w:t>
      </w:r>
      <w:r w:rsidRPr="007B711C">
        <w:t>testing</w:t>
      </w:r>
      <w:r>
        <w:t xml:space="preserve"> on the </w:t>
      </w:r>
      <w:r w:rsidR="006070F7">
        <w:t>kiosk</w:t>
      </w:r>
      <w:r>
        <w:t>.</w:t>
      </w:r>
    </w:p>
    <w:p w14:paraId="53A6F46E" w14:textId="77777777" w:rsidR="007B711C" w:rsidRDefault="007B711C" w:rsidP="007B711C">
      <w:pPr>
        <w:pStyle w:val="ListNumber2"/>
      </w:pPr>
      <w:r>
        <w:t xml:space="preserve">Download and install the appropriate </w:t>
      </w:r>
      <w:r w:rsidR="006070F7">
        <w:t xml:space="preserve">kiosk </w:t>
      </w:r>
      <w:r>
        <w:t xml:space="preserve">to each </w:t>
      </w:r>
      <w:r w:rsidR="00DB5D62">
        <w:t>student testing device</w:t>
      </w:r>
      <w:r>
        <w:t>:</w:t>
      </w:r>
    </w:p>
    <w:p w14:paraId="46FBF993" w14:textId="77777777" w:rsidR="007B711C" w:rsidRDefault="00687994" w:rsidP="007B711C">
      <w:pPr>
        <w:pStyle w:val="ListBullet4"/>
      </w:pPr>
      <w:hyperlink w:anchor="_Windows_Client_Installation" w:history="1">
        <w:r w:rsidR="007B711C" w:rsidRPr="001D782C">
          <w:rPr>
            <w:rStyle w:val="Hyperlink"/>
          </w:rPr>
          <w:t>Windows</w:t>
        </w:r>
      </w:hyperlink>
      <w:r w:rsidR="00627C09">
        <w:rPr>
          <w:rStyle w:val="Hyperlink"/>
        </w:rPr>
        <w:t>®</w:t>
      </w:r>
    </w:p>
    <w:p w14:paraId="4BA25F88" w14:textId="77777777" w:rsidR="007B711C" w:rsidRDefault="00687994" w:rsidP="007B711C">
      <w:pPr>
        <w:pStyle w:val="ListBullet4"/>
      </w:pPr>
      <w:hyperlink w:anchor="_Mac_Client_Installation_1" w:history="1">
        <w:r w:rsidR="007B711C" w:rsidRPr="001D782C">
          <w:rPr>
            <w:rStyle w:val="Hyperlink"/>
          </w:rPr>
          <w:t>Mac</w:t>
        </w:r>
      </w:hyperlink>
      <w:r w:rsidR="00627C09">
        <w:rPr>
          <w:rStyle w:val="Hyperlink"/>
        </w:rPr>
        <w:t>®</w:t>
      </w:r>
    </w:p>
    <w:p w14:paraId="2F37CA29" w14:textId="77777777" w:rsidR="007B711C" w:rsidRDefault="00687994" w:rsidP="007B711C">
      <w:pPr>
        <w:pStyle w:val="ListBullet4"/>
      </w:pPr>
      <w:hyperlink w:anchor="_Linux_Client_Installation" w:history="1">
        <w:r w:rsidR="007B711C" w:rsidRPr="001D782C">
          <w:rPr>
            <w:rStyle w:val="Hyperlink"/>
          </w:rPr>
          <w:t>Linux</w:t>
        </w:r>
      </w:hyperlink>
      <w:r w:rsidR="0057570E">
        <w:rPr>
          <w:rStyle w:val="Hyperlink"/>
        </w:rPr>
        <w:t>®</w:t>
      </w:r>
    </w:p>
    <w:p w14:paraId="0A535400" w14:textId="77777777" w:rsidR="007B711C" w:rsidRDefault="00687994" w:rsidP="007B711C">
      <w:pPr>
        <w:pStyle w:val="ListBullet4"/>
      </w:pPr>
      <w:hyperlink w:anchor="_iPad_Application_Installation" w:history="1">
        <w:r w:rsidR="001D782C">
          <w:rPr>
            <w:rStyle w:val="Hyperlink"/>
          </w:rPr>
          <w:t>iPad</w:t>
        </w:r>
        <w:r w:rsidR="0007719E">
          <w:rPr>
            <w:rStyle w:val="Hyperlink"/>
          </w:rPr>
          <w:t>®</w:t>
        </w:r>
        <w:r w:rsidR="001D782C">
          <w:rPr>
            <w:rStyle w:val="Hyperlink"/>
          </w:rPr>
          <w:t xml:space="preserve"> a</w:t>
        </w:r>
        <w:r w:rsidR="007B711C" w:rsidRPr="001D782C">
          <w:rPr>
            <w:rStyle w:val="Hyperlink"/>
          </w:rPr>
          <w:t>pplication</w:t>
        </w:r>
      </w:hyperlink>
    </w:p>
    <w:p w14:paraId="39CA33F4" w14:textId="77777777" w:rsidR="007B711C" w:rsidRPr="00D25D51" w:rsidRDefault="00687994" w:rsidP="007B711C">
      <w:pPr>
        <w:pStyle w:val="ListBullet4"/>
        <w:rPr>
          <w:rStyle w:val="Hyperlink"/>
          <w:color w:val="3D301A"/>
          <w:u w:val="none"/>
        </w:rPr>
      </w:pPr>
      <w:hyperlink w:anchor="_Chromebook_Application_Installation" w:history="1">
        <w:r w:rsidR="007B711C" w:rsidRPr="00F676F1">
          <w:rPr>
            <w:rStyle w:val="Hyperlink"/>
          </w:rPr>
          <w:t>Chromebook</w:t>
        </w:r>
        <w:r w:rsidR="0007719E">
          <w:rPr>
            <w:rStyle w:val="Hyperlink"/>
          </w:rPr>
          <w:t>™</w:t>
        </w:r>
        <w:r w:rsidR="007B711C" w:rsidRPr="00F676F1">
          <w:rPr>
            <w:rStyle w:val="Hyperlink"/>
          </w:rPr>
          <w:t xml:space="preserve"> application</w:t>
        </w:r>
      </w:hyperlink>
    </w:p>
    <w:p w14:paraId="1D37FB13" w14:textId="77777777" w:rsidR="007B711C" w:rsidRDefault="007B711C" w:rsidP="007B711C">
      <w:pPr>
        <w:pStyle w:val="ListNumber2"/>
      </w:pPr>
      <w:r>
        <w:t xml:space="preserve">Complete the </w:t>
      </w:r>
      <w:hyperlink w:anchor="_Workstation_Readiness_Testing" w:history="1">
        <w:r w:rsidR="006B4D12">
          <w:rPr>
            <w:rStyle w:val="Hyperlink"/>
          </w:rPr>
          <w:t>Site Readiness</w:t>
        </w:r>
        <w:r w:rsidR="006B4D12" w:rsidRPr="00A533E0">
          <w:rPr>
            <w:rStyle w:val="Hyperlink"/>
          </w:rPr>
          <w:t xml:space="preserve"> test</w:t>
        </w:r>
      </w:hyperlink>
      <w:r>
        <w:rPr>
          <w:rStyle w:val="Hyperlink"/>
        </w:rPr>
        <w:t>s</w:t>
      </w:r>
      <w:r>
        <w:t>, which perform</w:t>
      </w:r>
      <w:r w:rsidR="00BA208E">
        <w:t>s</w:t>
      </w:r>
      <w:r>
        <w:t xml:space="preserve"> a system</w:t>
      </w:r>
      <w:r w:rsidR="00460E8C">
        <w:t xml:space="preserve"> </w:t>
      </w:r>
      <w:r w:rsidR="006B4D12">
        <w:t>set-up</w:t>
      </w:r>
      <w:r>
        <w:t xml:space="preserve"> check and provide</w:t>
      </w:r>
      <w:r w:rsidR="006B4D12">
        <w:t>s</w:t>
      </w:r>
      <w:r>
        <w:t xml:space="preserve"> a testing simulation scenario for each </w:t>
      </w:r>
      <w:r w:rsidR="00DB5D62">
        <w:t xml:space="preserve">device </w:t>
      </w:r>
      <w:r>
        <w:t xml:space="preserve">or </w:t>
      </w:r>
      <w:r w:rsidR="00DB5D62">
        <w:t xml:space="preserve">device </w:t>
      </w:r>
      <w:r>
        <w:t>configuration.</w:t>
      </w:r>
    </w:p>
    <w:p w14:paraId="07A7BCCE" w14:textId="77777777" w:rsidR="007B711C" w:rsidRDefault="007B711C" w:rsidP="007B711C">
      <w:pPr>
        <w:pStyle w:val="ListContinue2"/>
      </w:pPr>
      <w:r w:rsidRPr="009B1357">
        <w:rPr>
          <w:b/>
        </w:rPr>
        <w:t>Tip</w:t>
      </w:r>
      <w:r>
        <w:t xml:space="preserve">: To ensure that the testing environment is ready for students on time, we recommend that you run the </w:t>
      </w:r>
      <w:r w:rsidR="006B4D12">
        <w:t xml:space="preserve">Site Readiness </w:t>
      </w:r>
      <w:r>
        <w:t xml:space="preserve">tests directly after installing the </w:t>
      </w:r>
      <w:r w:rsidR="00DB5D62">
        <w:t xml:space="preserve">device </w:t>
      </w:r>
      <w:r w:rsidR="006070F7">
        <w:t>kiosks</w:t>
      </w:r>
      <w:r>
        <w:t>.</w:t>
      </w:r>
    </w:p>
    <w:p w14:paraId="4902E774" w14:textId="231AE86F" w:rsidR="007B711C" w:rsidRDefault="007B711C" w:rsidP="007B711C">
      <w:pPr>
        <w:pStyle w:val="ListNumber2"/>
      </w:pPr>
      <w:r>
        <w:t>When all</w:t>
      </w:r>
      <w:r w:rsidR="008F477D">
        <w:t xml:space="preserve"> </w:t>
      </w:r>
      <w:r>
        <w:t xml:space="preserve">of the configurations to be used for student testing are ready, </w:t>
      </w:r>
      <w:hyperlink w:anchor="_Site_Certification_1" w:history="1">
        <w:r w:rsidRPr="00A533E0">
          <w:rPr>
            <w:rStyle w:val="Hyperlink"/>
          </w:rPr>
          <w:t>certify your site</w:t>
        </w:r>
      </w:hyperlink>
      <w:r>
        <w:t xml:space="preserve"> for student testing.</w:t>
      </w:r>
    </w:p>
    <w:p w14:paraId="0F7624F6" w14:textId="77777777" w:rsidR="008613B2" w:rsidRDefault="008613B2" w:rsidP="008613B2">
      <w:pPr>
        <w:pStyle w:val="Heading2"/>
      </w:pPr>
      <w:bookmarkStart w:id="3" w:name="_Toc501459594"/>
      <w:r>
        <w:lastRenderedPageBreak/>
        <w:t>Technical Support</w:t>
      </w:r>
      <w:bookmarkEnd w:id="3"/>
    </w:p>
    <w:p w14:paraId="4274A059" w14:textId="77777777" w:rsidR="002A6BF7" w:rsidRDefault="008613B2" w:rsidP="003B42ED">
      <w:pPr>
        <w:ind w:right="990"/>
      </w:pPr>
      <w:r>
        <w:t xml:space="preserve">If you experience any difficulty downloading or installing the </w:t>
      </w:r>
      <w:r w:rsidR="00491A17">
        <w:t xml:space="preserve">OSTP </w:t>
      </w:r>
      <w:r w:rsidR="00DB5D62">
        <w:t>Kiosk</w:t>
      </w:r>
      <w:r w:rsidR="001F0056">
        <w:t xml:space="preserve">, </w:t>
      </w:r>
      <w:r w:rsidR="00052A8E">
        <w:t xml:space="preserve">contact </w:t>
      </w:r>
      <w:r w:rsidR="00BE7E43">
        <w:t xml:space="preserve">the </w:t>
      </w:r>
      <w:r w:rsidR="00052A8E">
        <w:t xml:space="preserve">Measured Progress </w:t>
      </w:r>
      <w:r w:rsidR="00BE7E43">
        <w:t xml:space="preserve">Service Desk </w:t>
      </w:r>
      <w:r>
        <w:t xml:space="preserve">at </w:t>
      </w:r>
      <w:hyperlink r:id="rId14" w:history="1">
        <w:r w:rsidR="007D1B45">
          <w:rPr>
            <w:rStyle w:val="Hyperlink"/>
          </w:rPr>
          <w:t>oktechsupport</w:t>
        </w:r>
        <w:r w:rsidR="007D1B45" w:rsidRPr="006B1209">
          <w:rPr>
            <w:rStyle w:val="Hyperlink"/>
          </w:rPr>
          <w:t>@measuredprogress.org</w:t>
        </w:r>
      </w:hyperlink>
      <w:r w:rsidR="007D1B45">
        <w:t xml:space="preserve"> or </w:t>
      </w:r>
      <w:r w:rsidR="00575192">
        <w:t xml:space="preserve">call </w:t>
      </w:r>
      <w:r w:rsidR="007D1B45">
        <w:t>(</w:t>
      </w:r>
      <w:r w:rsidR="007D1B45" w:rsidRPr="00ED49EA">
        <w:rPr>
          <w:color w:val="000000"/>
        </w:rPr>
        <w:t>866) 629</w:t>
      </w:r>
      <w:r w:rsidR="007D1B45" w:rsidRPr="00ED49EA">
        <w:rPr>
          <w:color w:val="000000"/>
        </w:rPr>
        <w:noBreakHyphen/>
        <w:t>0220</w:t>
      </w:r>
      <w:r>
        <w:t>.</w:t>
      </w:r>
    </w:p>
    <w:tbl>
      <w:tblPr>
        <w:tblW w:w="9619" w:type="dxa"/>
        <w:tblCellSpacing w:w="24" w:type="dxa"/>
        <w:tblInd w:w="72" w:type="dxa"/>
        <w:tblBorders>
          <w:top w:val="single" w:sz="8" w:space="0" w:color="A6A6A6"/>
          <w:left w:val="single" w:sz="8" w:space="0" w:color="A6A6A6"/>
          <w:bottom w:val="single" w:sz="8" w:space="0" w:color="A6A6A6"/>
          <w:right w:val="single" w:sz="8" w:space="0" w:color="A6A6A6"/>
        </w:tblBorders>
        <w:tblLayout w:type="fixed"/>
        <w:tblCellMar>
          <w:top w:w="29" w:type="dxa"/>
          <w:left w:w="29" w:type="dxa"/>
          <w:bottom w:w="29" w:type="dxa"/>
          <w:right w:w="29" w:type="dxa"/>
        </w:tblCellMar>
        <w:tblLook w:val="04A0" w:firstRow="1" w:lastRow="0" w:firstColumn="1" w:lastColumn="0" w:noHBand="0" w:noVBand="1"/>
      </w:tblPr>
      <w:tblGrid>
        <w:gridCol w:w="4809"/>
        <w:gridCol w:w="4810"/>
      </w:tblGrid>
      <w:tr w:rsidR="00FE1A6E" w14:paraId="7B6267A6" w14:textId="77777777" w:rsidTr="0082131B">
        <w:trPr>
          <w:cantSplit/>
          <w:trHeight w:val="617"/>
          <w:tblCellSpacing w:w="24" w:type="dxa"/>
        </w:trPr>
        <w:tc>
          <w:tcPr>
            <w:tcW w:w="4737" w:type="dxa"/>
            <w:tcBorders>
              <w:top w:val="single" w:sz="8" w:space="0" w:color="A6A6A6"/>
              <w:left w:val="single" w:sz="8" w:space="0" w:color="A6A6A6"/>
              <w:bottom w:val="single" w:sz="8" w:space="0" w:color="A6A6A6"/>
              <w:right w:val="single" w:sz="8" w:space="0" w:color="A6A6A6"/>
            </w:tcBorders>
            <w:tcMar>
              <w:top w:w="15" w:type="dxa"/>
              <w:left w:w="15" w:type="dxa"/>
              <w:bottom w:w="15" w:type="dxa"/>
              <w:right w:w="15" w:type="dxa"/>
            </w:tcMar>
            <w:hideMark/>
          </w:tcPr>
          <w:p w14:paraId="0F384BE7" w14:textId="77777777" w:rsidR="002A6BF7" w:rsidRDefault="002A6BF7" w:rsidP="0082131B">
            <w:pPr>
              <w:pStyle w:val="Tabletext"/>
            </w:pPr>
            <w:r w:rsidRPr="004A41FF">
              <w:t>For questions about the test administration or other technical information, contact</w:t>
            </w:r>
            <w:r>
              <w:t>:</w:t>
            </w:r>
          </w:p>
        </w:tc>
        <w:tc>
          <w:tcPr>
            <w:tcW w:w="4738" w:type="dxa"/>
            <w:tcBorders>
              <w:top w:val="single" w:sz="8" w:space="0" w:color="A6A6A6"/>
              <w:left w:val="single" w:sz="8" w:space="0" w:color="A6A6A6"/>
              <w:bottom w:val="single" w:sz="8" w:space="0" w:color="A6A6A6"/>
              <w:right w:val="single" w:sz="8" w:space="0" w:color="A6A6A6"/>
            </w:tcBorders>
            <w:tcMar>
              <w:top w:w="15" w:type="dxa"/>
              <w:left w:w="15" w:type="dxa"/>
              <w:bottom w:w="15" w:type="dxa"/>
              <w:right w:w="15" w:type="dxa"/>
            </w:tcMar>
            <w:hideMark/>
          </w:tcPr>
          <w:p w14:paraId="7DC4A106" w14:textId="77777777" w:rsidR="002A6BF7" w:rsidRPr="004A41FF" w:rsidRDefault="002A6BF7" w:rsidP="0082131B">
            <w:pPr>
              <w:pStyle w:val="Tabletext"/>
            </w:pPr>
            <w:r w:rsidRPr="004A41FF">
              <w:t xml:space="preserve">For questions or information regarding </w:t>
            </w:r>
            <w:r w:rsidR="00491A17">
              <w:t>OSTP</w:t>
            </w:r>
            <w:r w:rsidR="00491A17" w:rsidRPr="004A41FF">
              <w:t xml:space="preserve"> </w:t>
            </w:r>
            <w:r w:rsidRPr="004A41FF">
              <w:t>policy and testing procedures, contact:</w:t>
            </w:r>
          </w:p>
        </w:tc>
      </w:tr>
      <w:tr w:rsidR="00FE1A6E" w14:paraId="50ADC55C" w14:textId="77777777" w:rsidTr="0082131B">
        <w:trPr>
          <w:cantSplit/>
          <w:trHeight w:val="1293"/>
          <w:tblCellSpacing w:w="24" w:type="dxa"/>
        </w:trPr>
        <w:tc>
          <w:tcPr>
            <w:tcW w:w="4737" w:type="dxa"/>
            <w:tcBorders>
              <w:top w:val="single" w:sz="8" w:space="0" w:color="A6A6A6"/>
              <w:left w:val="single" w:sz="8" w:space="0" w:color="A6A6A6"/>
              <w:bottom w:val="single" w:sz="8" w:space="0" w:color="A6A6A6"/>
              <w:right w:val="single" w:sz="8" w:space="0" w:color="A6A6A6"/>
            </w:tcBorders>
            <w:tcMar>
              <w:top w:w="15" w:type="dxa"/>
              <w:left w:w="15" w:type="dxa"/>
              <w:bottom w:w="15" w:type="dxa"/>
              <w:right w:w="15" w:type="dxa"/>
            </w:tcMar>
            <w:hideMark/>
          </w:tcPr>
          <w:p w14:paraId="092F50E8" w14:textId="77777777" w:rsidR="002A6BF7" w:rsidRPr="0082131B" w:rsidRDefault="002A6BF7" w:rsidP="0082131B">
            <w:pPr>
              <w:pStyle w:val="Tabletext"/>
              <w:rPr>
                <w:b/>
              </w:rPr>
            </w:pPr>
            <w:r w:rsidRPr="0082131B">
              <w:rPr>
                <w:b/>
              </w:rPr>
              <w:t xml:space="preserve">Measured Progress </w:t>
            </w:r>
            <w:r w:rsidR="00BE7E43" w:rsidRPr="0082131B">
              <w:rPr>
                <w:b/>
              </w:rPr>
              <w:t xml:space="preserve">Service Desk </w:t>
            </w:r>
          </w:p>
          <w:p w14:paraId="773F82A9" w14:textId="77777777" w:rsidR="004A41FF" w:rsidRDefault="004A41FF" w:rsidP="0082131B">
            <w:pPr>
              <w:pStyle w:val="Tabletext"/>
            </w:pPr>
          </w:p>
          <w:p w14:paraId="5A8477F1" w14:textId="77777777" w:rsidR="002A6BF7" w:rsidRDefault="00A11B06" w:rsidP="0082131B">
            <w:pPr>
              <w:pStyle w:val="Tabletext"/>
            </w:pPr>
            <w:r>
              <w:t>Toll Free: </w:t>
            </w:r>
            <w:r w:rsidR="00B81628">
              <w:t>1 (</w:t>
            </w:r>
            <w:r w:rsidR="00B64BE8">
              <w:t>8</w:t>
            </w:r>
            <w:r w:rsidR="005868C4">
              <w:t>66</w:t>
            </w:r>
            <w:r w:rsidR="00B81628">
              <w:t xml:space="preserve">) </w:t>
            </w:r>
            <w:r w:rsidR="00B64BE8">
              <w:t>6</w:t>
            </w:r>
            <w:r w:rsidR="005868C4">
              <w:t>29</w:t>
            </w:r>
            <w:bookmarkStart w:id="4" w:name="OLE_LINK16"/>
            <w:bookmarkStart w:id="5" w:name="OLE_LINK15"/>
            <w:bookmarkEnd w:id="4"/>
            <w:bookmarkEnd w:id="5"/>
            <w:r w:rsidR="00B81628">
              <w:t>–</w:t>
            </w:r>
            <w:r w:rsidR="005868C4">
              <w:t>0220</w:t>
            </w:r>
          </w:p>
          <w:p w14:paraId="26FA3DC8" w14:textId="77777777" w:rsidR="00B64BE8" w:rsidRDefault="002A6BF7" w:rsidP="0082131B">
            <w:pPr>
              <w:pStyle w:val="Tabletext"/>
            </w:pPr>
            <w:r>
              <w:t>Email: </w:t>
            </w:r>
            <w:hyperlink r:id="rId15" w:tooltip="oktechsupport@measuredprogress.org" w:history="1">
              <w:bookmarkStart w:id="6" w:name="OLE_LINK17"/>
              <w:bookmarkStart w:id="7" w:name="OLE_LINK18"/>
              <w:bookmarkEnd w:id="6"/>
              <w:bookmarkEnd w:id="7"/>
              <w:r w:rsidR="0081627B">
                <w:rPr>
                  <w:rStyle w:val="Hyperlink"/>
                </w:rPr>
                <w:t>oktechsupport@measuredprogress.org</w:t>
              </w:r>
            </w:hyperlink>
          </w:p>
        </w:tc>
        <w:tc>
          <w:tcPr>
            <w:tcW w:w="4738" w:type="dxa"/>
            <w:tcBorders>
              <w:top w:val="single" w:sz="8" w:space="0" w:color="A6A6A6"/>
              <w:left w:val="single" w:sz="8" w:space="0" w:color="A6A6A6"/>
              <w:bottom w:val="single" w:sz="8" w:space="0" w:color="A6A6A6"/>
              <w:right w:val="single" w:sz="8" w:space="0" w:color="A6A6A6"/>
            </w:tcBorders>
            <w:tcMar>
              <w:top w:w="15" w:type="dxa"/>
              <w:left w:w="15" w:type="dxa"/>
              <w:bottom w:w="15" w:type="dxa"/>
              <w:right w:w="15" w:type="dxa"/>
            </w:tcMar>
            <w:hideMark/>
          </w:tcPr>
          <w:p w14:paraId="6920E457" w14:textId="77777777" w:rsidR="005868C4" w:rsidRPr="0082131B" w:rsidRDefault="005868C4" w:rsidP="0082131B">
            <w:pPr>
              <w:pStyle w:val="Tabletext"/>
              <w:rPr>
                <w:b/>
              </w:rPr>
            </w:pPr>
            <w:r w:rsidRPr="0082131B">
              <w:rPr>
                <w:b/>
              </w:rPr>
              <w:t>Oklahoma</w:t>
            </w:r>
            <w:r w:rsidR="002A6BF7" w:rsidRPr="0082131B">
              <w:rPr>
                <w:b/>
              </w:rPr>
              <w:t xml:space="preserve"> State </w:t>
            </w:r>
            <w:r w:rsidR="00B64BE8" w:rsidRPr="0082131B">
              <w:rPr>
                <w:b/>
              </w:rPr>
              <w:t>Department</w:t>
            </w:r>
            <w:r w:rsidRPr="0082131B">
              <w:rPr>
                <w:b/>
              </w:rPr>
              <w:t xml:space="preserve"> of Education</w:t>
            </w:r>
          </w:p>
          <w:p w14:paraId="2DE4D0C6" w14:textId="77777777" w:rsidR="002A6BF7" w:rsidRDefault="005868C4" w:rsidP="0082131B">
            <w:pPr>
              <w:pStyle w:val="Tabletext"/>
            </w:pPr>
            <w:r w:rsidRPr="0082131B">
              <w:rPr>
                <w:b/>
              </w:rPr>
              <w:t>Office of Assessments</w:t>
            </w:r>
          </w:p>
          <w:p w14:paraId="3E29F660" w14:textId="77777777" w:rsidR="002A6BF7" w:rsidRDefault="002A6BF7" w:rsidP="0082131B">
            <w:pPr>
              <w:pStyle w:val="Tabletext"/>
            </w:pPr>
            <w:r>
              <w:t>Phone:</w:t>
            </w:r>
            <w:r w:rsidR="00626CDD">
              <w:t xml:space="preserve"> </w:t>
            </w:r>
            <w:r w:rsidR="00B81628">
              <w:t>1 (</w:t>
            </w:r>
            <w:r w:rsidR="005868C4" w:rsidRPr="005868C4">
              <w:t>405</w:t>
            </w:r>
            <w:r w:rsidR="00B81628">
              <w:t xml:space="preserve">) </w:t>
            </w:r>
            <w:r w:rsidR="005868C4" w:rsidRPr="005868C4">
              <w:t>521</w:t>
            </w:r>
            <w:r w:rsidR="00B81628">
              <w:t>–</w:t>
            </w:r>
            <w:r w:rsidR="005868C4" w:rsidRPr="005868C4">
              <w:t>3341</w:t>
            </w:r>
          </w:p>
          <w:p w14:paraId="6ADD8E6C" w14:textId="77777777" w:rsidR="002A6BF7" w:rsidRDefault="002A6BF7" w:rsidP="00BC601F">
            <w:pPr>
              <w:pStyle w:val="Tabletext"/>
            </w:pPr>
            <w:r>
              <w:t>Website:</w:t>
            </w:r>
            <w:r w:rsidR="008720A5">
              <w:t xml:space="preserve"> </w:t>
            </w:r>
            <w:hyperlink r:id="rId16" w:history="1">
              <w:r w:rsidR="008720A5" w:rsidRPr="009E6FAA">
                <w:rPr>
                  <w:rStyle w:val="Hyperlink"/>
                </w:rPr>
                <w:t>http://sde.ok.gov/sde/office-assessments</w:t>
              </w:r>
            </w:hyperlink>
            <w:r w:rsidR="008720A5">
              <w:rPr>
                <w:rStyle w:val="Hyperlink"/>
              </w:rPr>
              <w:t xml:space="preserve"> </w:t>
            </w:r>
            <w:r w:rsidR="00FB5982">
              <w:t xml:space="preserve"> </w:t>
            </w:r>
          </w:p>
        </w:tc>
      </w:tr>
    </w:tbl>
    <w:p w14:paraId="35794BA4" w14:textId="77777777" w:rsidR="00931681" w:rsidRDefault="00931681" w:rsidP="00931681">
      <w:pPr>
        <w:sectPr w:rsidR="00931681" w:rsidSect="00AB5CBF">
          <w:headerReference w:type="default" r:id="rId17"/>
          <w:footerReference w:type="first" r:id="rId18"/>
          <w:pgSz w:w="12240" w:h="15840" w:code="1"/>
          <w:pgMar w:top="1440" w:right="1440" w:bottom="1440" w:left="1440" w:header="720" w:footer="720" w:gutter="0"/>
          <w:cols w:space="720"/>
          <w:noEndnote/>
          <w:docGrid w:linePitch="272"/>
        </w:sectPr>
      </w:pPr>
      <w:bookmarkStart w:id="8" w:name="_Ref377548989"/>
    </w:p>
    <w:p w14:paraId="095797AA" w14:textId="77777777" w:rsidR="008613B2" w:rsidRDefault="00BA208E" w:rsidP="008613B2">
      <w:pPr>
        <w:pStyle w:val="Heading1"/>
      </w:pPr>
      <w:bookmarkStart w:id="9" w:name="_Testing_Environment"/>
      <w:bookmarkStart w:id="10" w:name="_Toc501459595"/>
      <w:bookmarkEnd w:id="8"/>
      <w:bookmarkEnd w:id="9"/>
      <w:r>
        <w:lastRenderedPageBreak/>
        <w:t xml:space="preserve">OSTP </w:t>
      </w:r>
      <w:r w:rsidR="00531ECE">
        <w:t>Kiosk</w:t>
      </w:r>
      <w:bookmarkEnd w:id="10"/>
    </w:p>
    <w:p w14:paraId="00621A5F" w14:textId="5A798DEF" w:rsidR="00B81628" w:rsidRDefault="008613B2" w:rsidP="003B42ED">
      <w:pPr>
        <w:ind w:right="990"/>
      </w:pPr>
      <w:r>
        <w:t xml:space="preserve">The </w:t>
      </w:r>
      <w:r w:rsidR="00BA208E">
        <w:t xml:space="preserve">OSTP </w:t>
      </w:r>
      <w:r w:rsidR="006070F7">
        <w:t xml:space="preserve">Kiosk </w:t>
      </w:r>
      <w:r>
        <w:t xml:space="preserve">refers to the student interface </w:t>
      </w:r>
      <w:r w:rsidR="007D1B45">
        <w:t>used</w:t>
      </w:r>
      <w:r>
        <w:t xml:space="preserve"> for </w:t>
      </w:r>
      <w:r w:rsidR="00654DF5">
        <w:t xml:space="preserve">online </w:t>
      </w:r>
      <w:r>
        <w:t>testing</w:t>
      </w:r>
      <w:r w:rsidR="00546593">
        <w:t xml:space="preserve"> both the Oklahoma School Testing Program and College Career Readiness Assessments</w:t>
      </w:r>
      <w:r>
        <w:t>.</w:t>
      </w:r>
      <w:r w:rsidR="00A11B06">
        <w:t xml:space="preserve"> </w:t>
      </w:r>
      <w:r>
        <w:t xml:space="preserve">The </w:t>
      </w:r>
      <w:r w:rsidR="006070F7">
        <w:t xml:space="preserve">kiosk </w:t>
      </w:r>
      <w:r w:rsidR="0081627B">
        <w:t>is a cross-platform, rich I</w:t>
      </w:r>
      <w:r>
        <w:t>nternet application that employs the industry’s highest standards in security, reliability, and usability for high-stakes assessment.</w:t>
      </w:r>
      <w:r w:rsidR="00A11B06">
        <w:t xml:space="preserve"> </w:t>
      </w:r>
      <w:r>
        <w:t xml:space="preserve">The </w:t>
      </w:r>
      <w:r w:rsidR="006070F7">
        <w:t xml:space="preserve">kiosk </w:t>
      </w:r>
      <w:r>
        <w:t>runs seamlessly on Windows, Mac, and Linux operating systems</w:t>
      </w:r>
      <w:r w:rsidR="00DB5D62">
        <w:t xml:space="preserve">, </w:t>
      </w:r>
      <w:r w:rsidR="00A723DC">
        <w:t>iPads</w:t>
      </w:r>
      <w:r w:rsidR="0081627B">
        <w:t>,</w:t>
      </w:r>
      <w:r w:rsidR="00A723DC">
        <w:t xml:space="preserve"> with and without external keyboards</w:t>
      </w:r>
      <w:r w:rsidR="0081627B">
        <w:t>,</w:t>
      </w:r>
      <w:r w:rsidR="00A723DC">
        <w:t xml:space="preserve"> and devices such as Chromebooks.</w:t>
      </w:r>
      <w:r w:rsidR="00A11B06">
        <w:t xml:space="preserve"> </w:t>
      </w:r>
    </w:p>
    <w:p w14:paraId="4E9A582C" w14:textId="77777777" w:rsidR="008613B2" w:rsidRDefault="008613B2" w:rsidP="008613B2">
      <w:pPr>
        <w:pStyle w:val="Heading2"/>
      </w:pPr>
      <w:bookmarkStart w:id="11" w:name="_Student_Workstation_Requirements"/>
      <w:bookmarkStart w:id="12" w:name="_Toc501459596"/>
      <w:bookmarkEnd w:id="11"/>
      <w:r>
        <w:t>Student</w:t>
      </w:r>
      <w:r w:rsidR="00FE4E24">
        <w:t xml:space="preserve"> </w:t>
      </w:r>
      <w:r w:rsidR="00DB5D62">
        <w:t xml:space="preserve">Testing Device </w:t>
      </w:r>
      <w:r>
        <w:t>Requirements</w:t>
      </w:r>
      <w:bookmarkEnd w:id="12"/>
    </w:p>
    <w:p w14:paraId="12356987" w14:textId="77777777" w:rsidR="00A879C1" w:rsidRDefault="00FE4E24" w:rsidP="00DB5D62">
      <w:pPr>
        <w:tabs>
          <w:tab w:val="left" w:pos="9720"/>
        </w:tabs>
        <w:ind w:right="900"/>
      </w:pPr>
      <w:r>
        <w:t xml:space="preserve">It is important to set up the testing environment in accordance with the </w:t>
      </w:r>
      <w:r w:rsidR="00DB5D62">
        <w:t xml:space="preserve">student testing device </w:t>
      </w:r>
      <w:r>
        <w:t xml:space="preserve">requirements to ensure a proper setup for your </w:t>
      </w:r>
      <w:r w:rsidR="00DB5D62">
        <w:t>students. The following table lists the recommended system requirements for student test devices used in online testing:</w:t>
      </w:r>
      <w:r w:rsidR="007B696A">
        <w:t xml:space="preserve"> </w:t>
      </w:r>
    </w:p>
    <w:tbl>
      <w:tblPr>
        <w:tblW w:w="9050" w:type="dxa"/>
        <w:tblInd w:w="82" w:type="dxa"/>
        <w:tblLayout w:type="fixed"/>
        <w:tblCellMar>
          <w:left w:w="0" w:type="dxa"/>
          <w:right w:w="0" w:type="dxa"/>
        </w:tblCellMar>
        <w:tblLook w:val="0000" w:firstRow="0" w:lastRow="0" w:firstColumn="0" w:lastColumn="0" w:noHBand="0" w:noVBand="0"/>
      </w:tblPr>
      <w:tblGrid>
        <w:gridCol w:w="2989"/>
        <w:gridCol w:w="6054"/>
        <w:gridCol w:w="7"/>
      </w:tblGrid>
      <w:tr w:rsidR="0081418D" w14:paraId="6D60AA25" w14:textId="77777777" w:rsidTr="009222ED">
        <w:trPr>
          <w:gridAfter w:val="1"/>
          <w:wAfter w:w="7" w:type="dxa"/>
          <w:trHeight w:val="286"/>
        </w:trPr>
        <w:tc>
          <w:tcPr>
            <w:tcW w:w="9043" w:type="dxa"/>
            <w:gridSpan w:val="2"/>
            <w:tcBorders>
              <w:left w:val="single" w:sz="8" w:space="0" w:color="005E84"/>
              <w:bottom w:val="single" w:sz="4" w:space="0" w:color="C9DBE6"/>
              <w:right w:val="single" w:sz="4" w:space="0" w:color="C9DBE6"/>
            </w:tcBorders>
            <w:shd w:val="solid" w:color="005E84" w:fill="auto"/>
            <w:tcMar>
              <w:top w:w="82" w:type="dxa"/>
              <w:left w:w="82" w:type="dxa"/>
              <w:bottom w:w="82" w:type="dxa"/>
              <w:right w:w="82" w:type="dxa"/>
            </w:tcMar>
            <w:vAlign w:val="center"/>
          </w:tcPr>
          <w:p w14:paraId="261E243B" w14:textId="77777777" w:rsidR="0081418D" w:rsidRPr="0081418D" w:rsidRDefault="0069533F" w:rsidP="0081418D">
            <w:pPr>
              <w:rPr>
                <w:b/>
              </w:rPr>
            </w:pPr>
            <w:r w:rsidRPr="009222ED">
              <w:rPr>
                <w:b/>
                <w:color w:val="FFFFFF" w:themeColor="background1"/>
              </w:rPr>
              <w:t>System Requirements – All Hardware</w:t>
            </w:r>
          </w:p>
        </w:tc>
      </w:tr>
      <w:tr w:rsidR="0081418D" w14:paraId="49F85C91" w14:textId="77777777" w:rsidTr="00342A98">
        <w:trPr>
          <w:trHeight w:val="286"/>
        </w:trPr>
        <w:tc>
          <w:tcPr>
            <w:tcW w:w="2989" w:type="dxa"/>
            <w:tcBorders>
              <w:top w:val="single" w:sz="4" w:space="0" w:color="C9DBE6"/>
              <w:left w:val="single" w:sz="8" w:space="0" w:color="005E84"/>
              <w:bottom w:val="single" w:sz="4" w:space="0" w:color="C9DBE6"/>
              <w:right w:val="single" w:sz="4" w:space="0" w:color="C9DBE6"/>
            </w:tcBorders>
            <w:shd w:val="solid" w:color="E7E7D5" w:fill="auto"/>
          </w:tcPr>
          <w:p w14:paraId="306C4EEB" w14:textId="77777777" w:rsidR="0081418D" w:rsidRDefault="0081418D" w:rsidP="00342A98">
            <w:pPr>
              <w:pStyle w:val="MPTableHdr1"/>
              <w:ind w:right="4"/>
              <w:jc w:val="left"/>
              <w:rPr>
                <w:rStyle w:val="rowheadertable"/>
              </w:rPr>
            </w:pPr>
            <w:r>
              <w:rPr>
                <w:rStyle w:val="rowheadertable"/>
              </w:rPr>
              <w:t>Connectivity</w:t>
            </w:r>
          </w:p>
        </w:tc>
        <w:tc>
          <w:tcPr>
            <w:tcW w:w="6061" w:type="dxa"/>
            <w:gridSpan w:val="2"/>
            <w:tcBorders>
              <w:top w:val="single" w:sz="4" w:space="0" w:color="C9DBE6"/>
              <w:left w:val="single" w:sz="4" w:space="0" w:color="C9DBE6"/>
              <w:bottom w:val="single" w:sz="4" w:space="0" w:color="C9DBE6"/>
              <w:right w:val="single" w:sz="4" w:space="0" w:color="C9DBE6"/>
            </w:tcBorders>
            <w:tcMar>
              <w:left w:w="82" w:type="dxa"/>
              <w:bottom w:w="82" w:type="dxa"/>
              <w:right w:w="82" w:type="dxa"/>
            </w:tcMar>
          </w:tcPr>
          <w:p w14:paraId="461C626A" w14:textId="77777777" w:rsidR="0081418D" w:rsidRPr="009A5C2F" w:rsidRDefault="0081418D" w:rsidP="00342A98">
            <w:pPr>
              <w:pStyle w:val="MPTableBody"/>
              <w:ind w:right="4"/>
              <w:jc w:val="left"/>
              <w:rPr>
                <w:sz w:val="18"/>
              </w:rPr>
            </w:pPr>
            <w:r>
              <w:rPr>
                <w:sz w:val="18"/>
              </w:rPr>
              <w:t>Student devices m</w:t>
            </w:r>
            <w:r w:rsidRPr="009A5C2F">
              <w:rPr>
                <w:sz w:val="18"/>
              </w:rPr>
              <w:t>ust be able to connect to the internet via wired or wireless networks</w:t>
            </w:r>
          </w:p>
        </w:tc>
      </w:tr>
      <w:tr w:rsidR="0081418D" w14:paraId="3495742B" w14:textId="77777777" w:rsidTr="00342A98">
        <w:trPr>
          <w:trHeight w:val="286"/>
        </w:trPr>
        <w:tc>
          <w:tcPr>
            <w:tcW w:w="2989" w:type="dxa"/>
            <w:tcBorders>
              <w:top w:val="single" w:sz="4" w:space="0" w:color="C9DBE6"/>
              <w:left w:val="single" w:sz="8" w:space="0" w:color="005E84"/>
              <w:bottom w:val="single" w:sz="4" w:space="0" w:color="C9DBE6"/>
              <w:right w:val="single" w:sz="4" w:space="0" w:color="C9DBE6"/>
            </w:tcBorders>
            <w:shd w:val="solid" w:color="E7E7D5" w:fill="auto"/>
          </w:tcPr>
          <w:p w14:paraId="5803FB45" w14:textId="77777777" w:rsidR="0081418D" w:rsidRDefault="0081418D" w:rsidP="00342A98">
            <w:pPr>
              <w:pStyle w:val="MPTableHdr1"/>
              <w:ind w:right="4"/>
              <w:jc w:val="left"/>
              <w:rPr>
                <w:rStyle w:val="rowheadertable"/>
              </w:rPr>
            </w:pPr>
            <w:r>
              <w:rPr>
                <w:rStyle w:val="rowheadertable"/>
              </w:rPr>
              <w:t>Screen Size</w:t>
            </w:r>
          </w:p>
        </w:tc>
        <w:tc>
          <w:tcPr>
            <w:tcW w:w="6061" w:type="dxa"/>
            <w:gridSpan w:val="2"/>
            <w:tcBorders>
              <w:top w:val="single" w:sz="4" w:space="0" w:color="C9DBE6"/>
              <w:left w:val="single" w:sz="4" w:space="0" w:color="C9DBE6"/>
              <w:bottom w:val="single" w:sz="4" w:space="0" w:color="C9DBE6"/>
              <w:right w:val="single" w:sz="4" w:space="0" w:color="C9DBE6"/>
            </w:tcBorders>
            <w:tcMar>
              <w:left w:w="82" w:type="dxa"/>
              <w:bottom w:w="82" w:type="dxa"/>
              <w:right w:w="82" w:type="dxa"/>
            </w:tcMar>
          </w:tcPr>
          <w:p w14:paraId="2BCB62AE" w14:textId="77777777" w:rsidR="0081418D" w:rsidRPr="009A5C2F" w:rsidRDefault="0081418D" w:rsidP="00342A98">
            <w:pPr>
              <w:pStyle w:val="MPTableBody"/>
              <w:ind w:right="4"/>
              <w:jc w:val="left"/>
              <w:rPr>
                <w:sz w:val="18"/>
              </w:rPr>
            </w:pPr>
            <w:r w:rsidRPr="009A5C2F">
              <w:rPr>
                <w:sz w:val="18"/>
              </w:rPr>
              <w:t>9.7” screen size or larger/ “10-inch class” tablets or larger</w:t>
            </w:r>
          </w:p>
        </w:tc>
      </w:tr>
      <w:tr w:rsidR="0081418D" w14:paraId="5B3313C1" w14:textId="77777777" w:rsidTr="00342A98">
        <w:trPr>
          <w:trHeight w:val="286"/>
        </w:trPr>
        <w:tc>
          <w:tcPr>
            <w:tcW w:w="2989" w:type="dxa"/>
            <w:tcBorders>
              <w:top w:val="single" w:sz="4" w:space="0" w:color="C9DBE6"/>
              <w:left w:val="single" w:sz="8" w:space="0" w:color="005E84"/>
              <w:bottom w:val="single" w:sz="4" w:space="0" w:color="C9DBE6"/>
              <w:right w:val="single" w:sz="4" w:space="0" w:color="C9DBE6"/>
            </w:tcBorders>
            <w:shd w:val="solid" w:color="E7E7D5" w:fill="auto"/>
          </w:tcPr>
          <w:p w14:paraId="64966FFC" w14:textId="77777777" w:rsidR="0081418D" w:rsidRDefault="0081418D" w:rsidP="00342A98">
            <w:pPr>
              <w:pStyle w:val="MPTableHdr1"/>
              <w:ind w:right="4"/>
              <w:jc w:val="left"/>
            </w:pPr>
            <w:r w:rsidRPr="005F4116">
              <w:rPr>
                <w:rStyle w:val="rowheadertable"/>
              </w:rPr>
              <w:t>Scre</w:t>
            </w:r>
            <w:r>
              <w:rPr>
                <w:rStyle w:val="rowheadertable"/>
              </w:rPr>
              <w:t>e</w:t>
            </w:r>
            <w:r w:rsidRPr="005F4116">
              <w:rPr>
                <w:rStyle w:val="rowheadertable"/>
              </w:rPr>
              <w:t>n Resolution</w:t>
            </w:r>
          </w:p>
        </w:tc>
        <w:tc>
          <w:tcPr>
            <w:tcW w:w="6061" w:type="dxa"/>
            <w:gridSpan w:val="2"/>
            <w:tcBorders>
              <w:top w:val="single" w:sz="4" w:space="0" w:color="C9DBE6"/>
              <w:left w:val="single" w:sz="4" w:space="0" w:color="C9DBE6"/>
              <w:bottom w:val="single" w:sz="4" w:space="0" w:color="C9DBE6"/>
              <w:right w:val="single" w:sz="4" w:space="0" w:color="C9DBE6"/>
            </w:tcBorders>
            <w:tcMar>
              <w:left w:w="82" w:type="dxa"/>
              <w:bottom w:w="82" w:type="dxa"/>
              <w:right w:w="82" w:type="dxa"/>
            </w:tcMar>
          </w:tcPr>
          <w:p w14:paraId="7A52F2A1" w14:textId="77777777" w:rsidR="0081418D" w:rsidRPr="009A5C2F" w:rsidRDefault="0081418D" w:rsidP="00342A98">
            <w:pPr>
              <w:pStyle w:val="MPTableBody"/>
              <w:ind w:right="4"/>
              <w:jc w:val="left"/>
              <w:rPr>
                <w:sz w:val="18"/>
              </w:rPr>
            </w:pPr>
            <w:r w:rsidRPr="009A5C2F">
              <w:rPr>
                <w:sz w:val="18"/>
              </w:rPr>
              <w:t>1024 x 768</w:t>
            </w:r>
            <w:r w:rsidR="00A504CE">
              <w:rPr>
                <w:sz w:val="18"/>
              </w:rPr>
              <w:t xml:space="preserve"> or larger</w:t>
            </w:r>
          </w:p>
        </w:tc>
      </w:tr>
      <w:tr w:rsidR="0081418D" w14:paraId="049B7348" w14:textId="77777777" w:rsidTr="00342A98">
        <w:trPr>
          <w:trHeight w:val="286"/>
        </w:trPr>
        <w:tc>
          <w:tcPr>
            <w:tcW w:w="2989" w:type="dxa"/>
            <w:tcBorders>
              <w:top w:val="single" w:sz="4" w:space="0" w:color="C9DBE6"/>
              <w:left w:val="single" w:sz="8" w:space="0" w:color="005E84"/>
              <w:bottom w:val="single" w:sz="4" w:space="0" w:color="C9DBE6"/>
              <w:right w:val="single" w:sz="4" w:space="0" w:color="C9DBE6"/>
            </w:tcBorders>
            <w:shd w:val="solid" w:color="E7E7D5" w:fill="auto"/>
          </w:tcPr>
          <w:p w14:paraId="5189CA53" w14:textId="77777777" w:rsidR="0081418D" w:rsidRDefault="0081418D" w:rsidP="00342A98">
            <w:pPr>
              <w:pStyle w:val="MPTableHdr1"/>
              <w:ind w:right="4"/>
              <w:jc w:val="left"/>
              <w:rPr>
                <w:rStyle w:val="rowheadertable"/>
              </w:rPr>
            </w:pPr>
            <w:r>
              <w:rPr>
                <w:rStyle w:val="rowheadertable"/>
              </w:rPr>
              <w:t xml:space="preserve">Browsers </w:t>
            </w:r>
          </w:p>
          <w:p w14:paraId="2E23AB9E" w14:textId="77777777" w:rsidR="0081418D" w:rsidRDefault="0081418D" w:rsidP="00342A98">
            <w:pPr>
              <w:pStyle w:val="MPTableHdr1"/>
              <w:ind w:right="4"/>
              <w:jc w:val="left"/>
            </w:pPr>
            <w:r>
              <w:rPr>
                <w:rStyle w:val="rowheadertable"/>
              </w:rPr>
              <w:t xml:space="preserve">(Used for Practice Test </w:t>
            </w:r>
            <w:r w:rsidRPr="00093639">
              <w:rPr>
                <w:rStyle w:val="rowheadertable"/>
                <w:u w:val="single"/>
              </w:rPr>
              <w:t>ONLY</w:t>
            </w:r>
            <w:r>
              <w:rPr>
                <w:rStyle w:val="rowheadertable"/>
              </w:rPr>
              <w:t>)</w:t>
            </w:r>
          </w:p>
        </w:tc>
        <w:tc>
          <w:tcPr>
            <w:tcW w:w="6061" w:type="dxa"/>
            <w:gridSpan w:val="2"/>
            <w:tcBorders>
              <w:top w:val="single" w:sz="4" w:space="0" w:color="C9DBE6"/>
              <w:left w:val="single" w:sz="4" w:space="0" w:color="C9DBE6"/>
              <w:bottom w:val="single" w:sz="4" w:space="0" w:color="C9DBE6"/>
              <w:right w:val="single" w:sz="4" w:space="0" w:color="C9DBE6"/>
            </w:tcBorders>
            <w:tcMar>
              <w:left w:w="82" w:type="dxa"/>
              <w:bottom w:w="82" w:type="dxa"/>
              <w:right w:w="82" w:type="dxa"/>
            </w:tcMar>
          </w:tcPr>
          <w:p w14:paraId="297BA198" w14:textId="2449D6EE" w:rsidR="0081418D" w:rsidRPr="00A53DD3" w:rsidRDefault="0081418D" w:rsidP="00342A98">
            <w:pPr>
              <w:pStyle w:val="MPTableBody"/>
              <w:ind w:right="4"/>
              <w:jc w:val="left"/>
              <w:rPr>
                <w:color w:val="auto"/>
                <w:sz w:val="18"/>
              </w:rPr>
            </w:pPr>
            <w:proofErr w:type="spellStart"/>
            <w:r w:rsidRPr="00A53DD3">
              <w:rPr>
                <w:color w:val="auto"/>
                <w:sz w:val="18"/>
              </w:rPr>
              <w:t>Chrome</w:t>
            </w:r>
            <w:r w:rsidRPr="00A53DD3">
              <w:rPr>
                <w:color w:val="auto"/>
                <w:sz w:val="18"/>
                <w:vertAlign w:val="superscript"/>
              </w:rPr>
              <w:t>TM</w:t>
            </w:r>
            <w:proofErr w:type="spellEnd"/>
            <w:r w:rsidR="00A504CE">
              <w:rPr>
                <w:color w:val="auto"/>
                <w:sz w:val="18"/>
              </w:rPr>
              <w:t xml:space="preserve"> 6</w:t>
            </w:r>
            <w:r w:rsidR="00097859">
              <w:rPr>
                <w:color w:val="auto"/>
                <w:sz w:val="18"/>
              </w:rPr>
              <w:t>4</w:t>
            </w:r>
            <w:r w:rsidRPr="00A53DD3">
              <w:rPr>
                <w:color w:val="auto"/>
                <w:sz w:val="18"/>
              </w:rPr>
              <w:t xml:space="preserve"> or newer</w:t>
            </w:r>
            <w:r w:rsidRPr="00A53DD3">
              <w:rPr>
                <w:color w:val="auto"/>
                <w:sz w:val="18"/>
                <w:vertAlign w:val="superscript"/>
              </w:rPr>
              <w:t xml:space="preserve"> a</w:t>
            </w:r>
          </w:p>
          <w:p w14:paraId="06F30BDB" w14:textId="77777777" w:rsidR="0081418D" w:rsidRPr="00A53DD3" w:rsidRDefault="0081418D" w:rsidP="00342A98">
            <w:pPr>
              <w:pStyle w:val="MPTableBody"/>
              <w:ind w:right="4"/>
              <w:jc w:val="left"/>
              <w:rPr>
                <w:color w:val="auto"/>
                <w:sz w:val="18"/>
              </w:rPr>
            </w:pPr>
            <w:r w:rsidRPr="00A53DD3">
              <w:rPr>
                <w:color w:val="auto"/>
                <w:sz w:val="18"/>
              </w:rPr>
              <w:t>Firefox</w:t>
            </w:r>
            <w:r w:rsidRPr="00A53DD3">
              <w:rPr>
                <w:color w:val="auto"/>
                <w:sz w:val="18"/>
                <w:vertAlign w:val="superscript"/>
              </w:rPr>
              <w:t>®</w:t>
            </w:r>
            <w:r w:rsidR="00A504CE">
              <w:rPr>
                <w:color w:val="auto"/>
                <w:sz w:val="18"/>
              </w:rPr>
              <w:t xml:space="preserve"> 56</w:t>
            </w:r>
            <w:r w:rsidRPr="00A53DD3">
              <w:rPr>
                <w:color w:val="auto"/>
                <w:sz w:val="18"/>
              </w:rPr>
              <w:t xml:space="preserve"> or newer</w:t>
            </w:r>
            <w:r w:rsidRPr="00A53DD3">
              <w:rPr>
                <w:color w:val="auto"/>
                <w:sz w:val="18"/>
                <w:vertAlign w:val="superscript"/>
              </w:rPr>
              <w:t xml:space="preserve"> a</w:t>
            </w:r>
          </w:p>
          <w:p w14:paraId="351A768C" w14:textId="77777777" w:rsidR="0081418D" w:rsidRPr="00A53DD3" w:rsidRDefault="0081418D" w:rsidP="00342A98">
            <w:pPr>
              <w:pStyle w:val="MPTableBody"/>
              <w:ind w:right="4"/>
              <w:jc w:val="left"/>
              <w:rPr>
                <w:color w:val="auto"/>
                <w:sz w:val="18"/>
              </w:rPr>
            </w:pPr>
            <w:r w:rsidRPr="00A53DD3">
              <w:rPr>
                <w:color w:val="auto"/>
                <w:sz w:val="18"/>
              </w:rPr>
              <w:t>Safari</w:t>
            </w:r>
            <w:r w:rsidRPr="00A53DD3">
              <w:rPr>
                <w:color w:val="auto"/>
                <w:sz w:val="18"/>
                <w:vertAlign w:val="superscript"/>
              </w:rPr>
              <w:t>®</w:t>
            </w:r>
            <w:r w:rsidRPr="00A53DD3">
              <w:rPr>
                <w:color w:val="auto"/>
                <w:sz w:val="18"/>
              </w:rPr>
              <w:t xml:space="preserve"> 9 or newer</w:t>
            </w:r>
            <w:r w:rsidRPr="00A53DD3">
              <w:rPr>
                <w:color w:val="auto"/>
                <w:sz w:val="18"/>
                <w:vertAlign w:val="superscript"/>
              </w:rPr>
              <w:t xml:space="preserve"> a</w:t>
            </w:r>
          </w:p>
          <w:p w14:paraId="5342B638" w14:textId="77777777" w:rsidR="0081418D" w:rsidRPr="00A53DD3" w:rsidRDefault="0081418D" w:rsidP="00342A98">
            <w:pPr>
              <w:pStyle w:val="MPTableBody"/>
              <w:ind w:right="4"/>
              <w:jc w:val="left"/>
              <w:rPr>
                <w:color w:val="auto"/>
                <w:sz w:val="18"/>
              </w:rPr>
            </w:pPr>
            <w:r w:rsidRPr="00A53DD3">
              <w:rPr>
                <w:color w:val="auto"/>
                <w:sz w:val="18"/>
              </w:rPr>
              <w:t>Internet Explorer</w:t>
            </w:r>
            <w:r w:rsidRPr="00A53DD3">
              <w:rPr>
                <w:color w:val="auto"/>
                <w:sz w:val="18"/>
                <w:vertAlign w:val="superscript"/>
              </w:rPr>
              <w:t>®</w:t>
            </w:r>
            <w:r w:rsidRPr="00A53DD3">
              <w:rPr>
                <w:color w:val="auto"/>
                <w:sz w:val="18"/>
              </w:rPr>
              <w:t xml:space="preserve"> 11</w:t>
            </w:r>
          </w:p>
          <w:p w14:paraId="4155689F" w14:textId="77777777" w:rsidR="0081418D" w:rsidRPr="00A504CE" w:rsidRDefault="0081418D" w:rsidP="00342A98">
            <w:pPr>
              <w:pStyle w:val="MPTableBody"/>
              <w:ind w:right="4"/>
              <w:jc w:val="left"/>
              <w:rPr>
                <w:color w:val="auto"/>
                <w:sz w:val="18"/>
              </w:rPr>
            </w:pPr>
            <w:r w:rsidRPr="00A53DD3">
              <w:rPr>
                <w:color w:val="auto"/>
                <w:sz w:val="18"/>
              </w:rPr>
              <w:t xml:space="preserve">Microsoft </w:t>
            </w:r>
            <w:proofErr w:type="spellStart"/>
            <w:r w:rsidRPr="00A53DD3">
              <w:rPr>
                <w:color w:val="auto"/>
                <w:sz w:val="18"/>
              </w:rPr>
              <w:t>Edge</w:t>
            </w:r>
            <w:r w:rsidRPr="00A53DD3">
              <w:rPr>
                <w:color w:val="auto"/>
                <w:sz w:val="18"/>
                <w:vertAlign w:val="superscript"/>
              </w:rPr>
              <w:t>TM</w:t>
            </w:r>
            <w:proofErr w:type="spellEnd"/>
            <w:r w:rsidR="00A504CE">
              <w:rPr>
                <w:color w:val="auto"/>
                <w:sz w:val="18"/>
                <w:vertAlign w:val="superscript"/>
              </w:rPr>
              <w:t xml:space="preserve"> </w:t>
            </w:r>
            <w:r w:rsidR="00A504CE">
              <w:rPr>
                <w:color w:val="auto"/>
                <w:sz w:val="18"/>
              </w:rPr>
              <w:t>40.15 or newer</w:t>
            </w:r>
          </w:p>
        </w:tc>
      </w:tr>
      <w:tr w:rsidR="0081418D" w14:paraId="20C72153" w14:textId="77777777" w:rsidTr="00342A98">
        <w:trPr>
          <w:trHeight w:val="286"/>
        </w:trPr>
        <w:tc>
          <w:tcPr>
            <w:tcW w:w="2989" w:type="dxa"/>
            <w:tcBorders>
              <w:top w:val="single" w:sz="4" w:space="0" w:color="C9DBE6"/>
              <w:left w:val="single" w:sz="8" w:space="0" w:color="005E84"/>
              <w:bottom w:val="single" w:sz="4" w:space="0" w:color="C9DBE6"/>
              <w:right w:val="single" w:sz="4" w:space="0" w:color="C9DBE6"/>
            </w:tcBorders>
            <w:shd w:val="solid" w:color="E7E7D5" w:fill="auto"/>
          </w:tcPr>
          <w:p w14:paraId="5AA24AA0" w14:textId="77777777" w:rsidR="0081418D" w:rsidRPr="005F4116" w:rsidRDefault="0081418D" w:rsidP="00342A98">
            <w:pPr>
              <w:pStyle w:val="MPTableHdr1"/>
              <w:ind w:right="4"/>
              <w:jc w:val="left"/>
              <w:rPr>
                <w:rStyle w:val="rowheadertable"/>
              </w:rPr>
            </w:pPr>
            <w:r>
              <w:rPr>
                <w:rStyle w:val="rowheadertable"/>
              </w:rPr>
              <w:t>Headphone/Earphone/Ear Buds</w:t>
            </w:r>
          </w:p>
        </w:tc>
        <w:tc>
          <w:tcPr>
            <w:tcW w:w="6061" w:type="dxa"/>
            <w:gridSpan w:val="2"/>
            <w:tcBorders>
              <w:top w:val="single" w:sz="4" w:space="0" w:color="C9DBE6"/>
              <w:left w:val="single" w:sz="4" w:space="0" w:color="C9DBE6"/>
              <w:bottom w:val="single" w:sz="4" w:space="0" w:color="C9DBE6"/>
              <w:right w:val="single" w:sz="4" w:space="0" w:color="C9DBE6"/>
            </w:tcBorders>
            <w:tcMar>
              <w:left w:w="82" w:type="dxa"/>
              <w:bottom w:w="82" w:type="dxa"/>
              <w:right w:w="82" w:type="dxa"/>
            </w:tcMar>
          </w:tcPr>
          <w:p w14:paraId="1F15C22E" w14:textId="77777777" w:rsidR="0081418D" w:rsidRPr="009A5C2F" w:rsidRDefault="0081418D" w:rsidP="00342A98">
            <w:pPr>
              <w:pStyle w:val="MPTableBody"/>
              <w:ind w:right="4"/>
              <w:jc w:val="left"/>
              <w:rPr>
                <w:sz w:val="18"/>
              </w:rPr>
            </w:pPr>
            <w:r w:rsidRPr="009A5C2F">
              <w:rPr>
                <w:sz w:val="18"/>
              </w:rPr>
              <w:t>Headphones/earphones/ear buds are required for students who have a text-to-speech accommodation</w:t>
            </w:r>
          </w:p>
        </w:tc>
      </w:tr>
      <w:tr w:rsidR="0081418D" w14:paraId="0FEED27B" w14:textId="77777777" w:rsidTr="009222ED">
        <w:trPr>
          <w:gridAfter w:val="1"/>
          <w:wAfter w:w="7" w:type="dxa"/>
          <w:trHeight w:val="330"/>
        </w:trPr>
        <w:tc>
          <w:tcPr>
            <w:tcW w:w="9043" w:type="dxa"/>
            <w:gridSpan w:val="2"/>
            <w:tcBorders>
              <w:top w:val="single" w:sz="8" w:space="0" w:color="005E84"/>
              <w:left w:val="single" w:sz="8" w:space="0" w:color="005E84"/>
              <w:bottom w:val="single" w:sz="4" w:space="0" w:color="C9DBE6"/>
              <w:right w:val="single" w:sz="4" w:space="0" w:color="C9DBE6"/>
            </w:tcBorders>
            <w:shd w:val="solid" w:color="005E84" w:fill="auto"/>
            <w:tcMar>
              <w:top w:w="82" w:type="dxa"/>
              <w:left w:w="82" w:type="dxa"/>
              <w:bottom w:w="82" w:type="dxa"/>
              <w:right w:w="82" w:type="dxa"/>
            </w:tcMar>
            <w:vAlign w:val="center"/>
          </w:tcPr>
          <w:p w14:paraId="125632FD" w14:textId="77777777" w:rsidR="0081418D" w:rsidRPr="00DA063A" w:rsidRDefault="0081418D" w:rsidP="00342A98">
            <w:pPr>
              <w:pStyle w:val="MPTableHdr2"/>
              <w:ind w:right="4"/>
            </w:pPr>
            <w:r>
              <w:rPr>
                <w:b/>
              </w:rPr>
              <w:t>Desktop and Laptop Specific Requirements</w:t>
            </w:r>
          </w:p>
        </w:tc>
      </w:tr>
      <w:tr w:rsidR="0081418D" w14:paraId="1453D68C" w14:textId="77777777" w:rsidTr="00342A98">
        <w:trPr>
          <w:trHeight w:val="286"/>
        </w:trPr>
        <w:tc>
          <w:tcPr>
            <w:tcW w:w="2989" w:type="dxa"/>
            <w:tcBorders>
              <w:top w:val="single" w:sz="4" w:space="0" w:color="C9DBE6"/>
              <w:left w:val="single" w:sz="8" w:space="0" w:color="005E84"/>
              <w:bottom w:val="single" w:sz="4" w:space="0" w:color="C9DBE6"/>
              <w:right w:val="single" w:sz="4" w:space="0" w:color="C9DBE6"/>
            </w:tcBorders>
            <w:shd w:val="solid" w:color="E7E7D5" w:fill="auto"/>
          </w:tcPr>
          <w:p w14:paraId="580D5F7F" w14:textId="77777777" w:rsidR="0081418D" w:rsidRDefault="0081418D" w:rsidP="00342A98">
            <w:pPr>
              <w:pStyle w:val="MPTableHdr1"/>
              <w:ind w:right="4"/>
              <w:jc w:val="left"/>
              <w:rPr>
                <w:rStyle w:val="rowheadertable"/>
              </w:rPr>
            </w:pPr>
            <w:r>
              <w:rPr>
                <w:rStyle w:val="rowheadertable"/>
              </w:rPr>
              <w:t>CPU</w:t>
            </w:r>
          </w:p>
        </w:tc>
        <w:tc>
          <w:tcPr>
            <w:tcW w:w="6061" w:type="dxa"/>
            <w:gridSpan w:val="2"/>
            <w:tcBorders>
              <w:top w:val="single" w:sz="4" w:space="0" w:color="C9DBE6"/>
              <w:left w:val="single" w:sz="4" w:space="0" w:color="C9DBE6"/>
              <w:bottom w:val="single" w:sz="4" w:space="0" w:color="C9DBE6"/>
              <w:right w:val="single" w:sz="4" w:space="0" w:color="C9DBE6"/>
            </w:tcBorders>
            <w:tcMar>
              <w:left w:w="82" w:type="dxa"/>
              <w:bottom w:w="82" w:type="dxa"/>
              <w:right w:w="82" w:type="dxa"/>
            </w:tcMar>
          </w:tcPr>
          <w:p w14:paraId="1415686D" w14:textId="77777777" w:rsidR="0081418D" w:rsidRPr="009A5C2F" w:rsidRDefault="0081418D" w:rsidP="00342A98">
            <w:pPr>
              <w:pStyle w:val="MPTableBody"/>
              <w:ind w:right="4"/>
              <w:jc w:val="left"/>
              <w:rPr>
                <w:sz w:val="18"/>
              </w:rPr>
            </w:pPr>
            <w:r w:rsidRPr="009A5C2F">
              <w:rPr>
                <w:sz w:val="18"/>
              </w:rPr>
              <w:t>1.2 GHz</w:t>
            </w:r>
          </w:p>
        </w:tc>
      </w:tr>
      <w:tr w:rsidR="0081418D" w14:paraId="5E9307EC" w14:textId="77777777" w:rsidTr="00342A98">
        <w:trPr>
          <w:trHeight w:val="286"/>
        </w:trPr>
        <w:tc>
          <w:tcPr>
            <w:tcW w:w="2989" w:type="dxa"/>
            <w:tcBorders>
              <w:top w:val="single" w:sz="4" w:space="0" w:color="C9DBE6"/>
              <w:left w:val="single" w:sz="8" w:space="0" w:color="005E84"/>
              <w:bottom w:val="single" w:sz="4" w:space="0" w:color="C9DBE6"/>
              <w:right w:val="single" w:sz="4" w:space="0" w:color="C9DBE6"/>
            </w:tcBorders>
            <w:shd w:val="solid" w:color="E7E7D5" w:fill="auto"/>
          </w:tcPr>
          <w:p w14:paraId="6F5A6E21" w14:textId="77777777" w:rsidR="0081418D" w:rsidRDefault="0081418D" w:rsidP="00342A98">
            <w:pPr>
              <w:pStyle w:val="MPTableHdr1"/>
              <w:ind w:right="4"/>
              <w:jc w:val="left"/>
              <w:rPr>
                <w:rStyle w:val="rowheadertable"/>
              </w:rPr>
            </w:pPr>
            <w:r>
              <w:rPr>
                <w:rStyle w:val="rowheadertable"/>
              </w:rPr>
              <w:t>Memory</w:t>
            </w:r>
          </w:p>
        </w:tc>
        <w:tc>
          <w:tcPr>
            <w:tcW w:w="6061" w:type="dxa"/>
            <w:gridSpan w:val="2"/>
            <w:tcBorders>
              <w:top w:val="single" w:sz="4" w:space="0" w:color="C9DBE6"/>
              <w:left w:val="single" w:sz="4" w:space="0" w:color="C9DBE6"/>
              <w:bottom w:val="single" w:sz="4" w:space="0" w:color="C9DBE6"/>
              <w:right w:val="single" w:sz="4" w:space="0" w:color="C9DBE6"/>
            </w:tcBorders>
            <w:tcMar>
              <w:left w:w="82" w:type="dxa"/>
              <w:bottom w:w="82" w:type="dxa"/>
              <w:right w:w="82" w:type="dxa"/>
            </w:tcMar>
          </w:tcPr>
          <w:p w14:paraId="7B3FEDCF" w14:textId="77777777" w:rsidR="0081418D" w:rsidRPr="009A5C2F" w:rsidRDefault="0081418D" w:rsidP="00342A98">
            <w:pPr>
              <w:pStyle w:val="MPTableBody"/>
              <w:ind w:right="4"/>
              <w:jc w:val="left"/>
              <w:rPr>
                <w:sz w:val="18"/>
              </w:rPr>
            </w:pPr>
            <w:r>
              <w:rPr>
                <w:sz w:val="18"/>
              </w:rPr>
              <w:t xml:space="preserve">2 GB </w:t>
            </w:r>
          </w:p>
        </w:tc>
      </w:tr>
      <w:tr w:rsidR="0081418D" w14:paraId="128AB8AD" w14:textId="77777777" w:rsidTr="00342A98">
        <w:trPr>
          <w:trHeight w:val="286"/>
        </w:trPr>
        <w:tc>
          <w:tcPr>
            <w:tcW w:w="2989" w:type="dxa"/>
            <w:tcBorders>
              <w:top w:val="single" w:sz="4" w:space="0" w:color="C9DBE6"/>
              <w:left w:val="single" w:sz="8" w:space="0" w:color="005E84"/>
              <w:bottom w:val="single" w:sz="4" w:space="0" w:color="C9DBE6"/>
              <w:right w:val="single" w:sz="4" w:space="0" w:color="C9DBE6"/>
            </w:tcBorders>
            <w:shd w:val="solid" w:color="E7E7D5" w:fill="auto"/>
          </w:tcPr>
          <w:p w14:paraId="49A3CDF6" w14:textId="77777777" w:rsidR="0081418D" w:rsidRDefault="0081418D" w:rsidP="00342A98">
            <w:pPr>
              <w:pStyle w:val="MPTableHdr1"/>
              <w:ind w:right="4"/>
              <w:jc w:val="left"/>
              <w:rPr>
                <w:rStyle w:val="rowheadertable"/>
              </w:rPr>
            </w:pPr>
            <w:r>
              <w:rPr>
                <w:rStyle w:val="rowheadertable"/>
              </w:rPr>
              <w:t>Input Device</w:t>
            </w:r>
          </w:p>
        </w:tc>
        <w:tc>
          <w:tcPr>
            <w:tcW w:w="6061" w:type="dxa"/>
            <w:gridSpan w:val="2"/>
            <w:tcBorders>
              <w:top w:val="single" w:sz="4" w:space="0" w:color="C9DBE6"/>
              <w:left w:val="single" w:sz="4" w:space="0" w:color="C9DBE6"/>
              <w:bottom w:val="single" w:sz="4" w:space="0" w:color="C9DBE6"/>
              <w:right w:val="single" w:sz="4" w:space="0" w:color="C9DBE6"/>
            </w:tcBorders>
            <w:tcMar>
              <w:left w:w="82" w:type="dxa"/>
              <w:bottom w:w="82" w:type="dxa"/>
              <w:right w:w="82" w:type="dxa"/>
            </w:tcMar>
          </w:tcPr>
          <w:p w14:paraId="2C213F6B" w14:textId="77777777" w:rsidR="0081418D" w:rsidRPr="009A5C2F" w:rsidRDefault="0081418D" w:rsidP="00342A98">
            <w:pPr>
              <w:pStyle w:val="MPTableBody"/>
              <w:ind w:right="4"/>
              <w:jc w:val="left"/>
              <w:rPr>
                <w:sz w:val="18"/>
              </w:rPr>
            </w:pPr>
            <w:r w:rsidRPr="009A5C2F">
              <w:rPr>
                <w:sz w:val="18"/>
              </w:rPr>
              <w:t>Keyboard</w:t>
            </w:r>
            <w:r>
              <w:rPr>
                <w:sz w:val="18"/>
              </w:rPr>
              <w:t xml:space="preserve"> – wired or wireless/Bluetooth</w:t>
            </w:r>
            <w:r>
              <w:rPr>
                <w:sz w:val="18"/>
                <w:vertAlign w:val="superscript"/>
              </w:rPr>
              <w:t>®</w:t>
            </w:r>
            <w:r>
              <w:rPr>
                <w:sz w:val="18"/>
              </w:rPr>
              <w:t xml:space="preserve"> enabled m</w:t>
            </w:r>
            <w:r w:rsidRPr="009A5C2F">
              <w:rPr>
                <w:sz w:val="18"/>
              </w:rPr>
              <w:t>ouse or touchpad</w:t>
            </w:r>
          </w:p>
        </w:tc>
      </w:tr>
      <w:tr w:rsidR="0081418D" w14:paraId="5C7CC4F2" w14:textId="77777777" w:rsidTr="00342A98">
        <w:trPr>
          <w:trHeight w:val="286"/>
        </w:trPr>
        <w:tc>
          <w:tcPr>
            <w:tcW w:w="2989" w:type="dxa"/>
            <w:tcBorders>
              <w:top w:val="single" w:sz="4" w:space="0" w:color="C9DBE6"/>
              <w:left w:val="single" w:sz="8" w:space="0" w:color="005E84"/>
              <w:bottom w:val="single" w:sz="4" w:space="0" w:color="C9DBE6"/>
              <w:right w:val="single" w:sz="4" w:space="0" w:color="C9DBE6"/>
            </w:tcBorders>
            <w:shd w:val="solid" w:color="E7E7D5" w:fill="auto"/>
          </w:tcPr>
          <w:p w14:paraId="6EDB7F4A" w14:textId="77777777" w:rsidR="0081418D" w:rsidRDefault="0081418D" w:rsidP="00342A98">
            <w:pPr>
              <w:pStyle w:val="MPTableHdr1"/>
              <w:ind w:right="4"/>
              <w:jc w:val="left"/>
              <w:rPr>
                <w:rStyle w:val="rowheadertable"/>
              </w:rPr>
            </w:pPr>
            <w:r>
              <w:rPr>
                <w:rStyle w:val="rowheadertable"/>
              </w:rPr>
              <w:t>Windows</w:t>
            </w:r>
            <w:r w:rsidRPr="006E06E5">
              <w:rPr>
                <w:rStyle w:val="rowheadertable"/>
                <w:rFonts w:cs="Arial"/>
                <w:color w:val="365F91" w:themeColor="accent1" w:themeShade="BF"/>
                <w:vertAlign w:val="superscript"/>
              </w:rPr>
              <w:t>®</w:t>
            </w:r>
            <w:r w:rsidRPr="006E06E5">
              <w:rPr>
                <w:rStyle w:val="rowheadertable"/>
                <w:color w:val="365F91" w:themeColor="accent1" w:themeShade="BF"/>
              </w:rPr>
              <w:t xml:space="preserve"> </w:t>
            </w:r>
            <w:r>
              <w:rPr>
                <w:rStyle w:val="rowheadertable"/>
              </w:rPr>
              <w:t>operating system</w:t>
            </w:r>
          </w:p>
        </w:tc>
        <w:tc>
          <w:tcPr>
            <w:tcW w:w="6061" w:type="dxa"/>
            <w:gridSpan w:val="2"/>
            <w:tcBorders>
              <w:top w:val="single" w:sz="4" w:space="0" w:color="C9DBE6"/>
              <w:left w:val="single" w:sz="4" w:space="0" w:color="C9DBE6"/>
              <w:bottom w:val="single" w:sz="4" w:space="0" w:color="C9DBE6"/>
              <w:right w:val="single" w:sz="4" w:space="0" w:color="C9DBE6"/>
            </w:tcBorders>
            <w:tcMar>
              <w:left w:w="82" w:type="dxa"/>
              <w:bottom w:w="82" w:type="dxa"/>
              <w:right w:w="82" w:type="dxa"/>
            </w:tcMar>
          </w:tcPr>
          <w:p w14:paraId="75AF2DCB" w14:textId="77777777" w:rsidR="0081418D" w:rsidRPr="009A5C2F" w:rsidRDefault="0081418D" w:rsidP="00342A98">
            <w:pPr>
              <w:pStyle w:val="MPTableBody"/>
              <w:ind w:right="4"/>
              <w:jc w:val="left"/>
              <w:rPr>
                <w:sz w:val="18"/>
              </w:rPr>
            </w:pPr>
            <w:r>
              <w:rPr>
                <w:sz w:val="18"/>
              </w:rPr>
              <w:t>Windows</w:t>
            </w:r>
            <w:r>
              <w:rPr>
                <w:sz w:val="18"/>
                <w:vertAlign w:val="superscript"/>
              </w:rPr>
              <w:t>®</w:t>
            </w:r>
            <w:r>
              <w:rPr>
                <w:sz w:val="18"/>
              </w:rPr>
              <w:t xml:space="preserve"> 7, 8.1, and 10</w:t>
            </w:r>
            <w:r w:rsidR="00A504CE">
              <w:rPr>
                <w:sz w:val="18"/>
              </w:rPr>
              <w:t xml:space="preserve"> Version 1703</w:t>
            </w:r>
            <w:r w:rsidRPr="00707563">
              <w:rPr>
                <w:color w:val="FF0000"/>
                <w:sz w:val="18"/>
              </w:rPr>
              <w:t xml:space="preserve"> </w:t>
            </w:r>
            <w:r w:rsidRPr="00707563">
              <w:rPr>
                <w:color w:val="000000" w:themeColor="text1"/>
                <w:sz w:val="18"/>
              </w:rPr>
              <w:t>(32-bit and 64-bit)</w:t>
            </w:r>
          </w:p>
        </w:tc>
      </w:tr>
      <w:tr w:rsidR="0081418D" w14:paraId="450A563D" w14:textId="77777777" w:rsidTr="00342A98">
        <w:trPr>
          <w:trHeight w:val="286"/>
        </w:trPr>
        <w:tc>
          <w:tcPr>
            <w:tcW w:w="2989" w:type="dxa"/>
            <w:tcBorders>
              <w:top w:val="single" w:sz="4" w:space="0" w:color="C9DBE6"/>
              <w:left w:val="single" w:sz="8" w:space="0" w:color="005E84"/>
              <w:bottom w:val="single" w:sz="4" w:space="0" w:color="C9DBE6"/>
              <w:right w:val="single" w:sz="4" w:space="0" w:color="C9DBE6"/>
            </w:tcBorders>
            <w:shd w:val="solid" w:color="E7E7D5" w:fill="auto"/>
          </w:tcPr>
          <w:p w14:paraId="399C7006" w14:textId="77777777" w:rsidR="0081418D" w:rsidRPr="00E61323" w:rsidRDefault="0081418D" w:rsidP="00342A98">
            <w:pPr>
              <w:pStyle w:val="MPTableHdr1"/>
              <w:ind w:right="4"/>
              <w:jc w:val="left"/>
              <w:rPr>
                <w:rStyle w:val="rowheadertable"/>
              </w:rPr>
            </w:pPr>
            <w:r>
              <w:rPr>
                <w:rStyle w:val="rowheadertable"/>
              </w:rPr>
              <w:t>Mac OS</w:t>
            </w:r>
            <w:r w:rsidRPr="006E06E5">
              <w:rPr>
                <w:rStyle w:val="rowheadertable"/>
                <w:rFonts w:cs="Arial"/>
                <w:color w:val="365F91" w:themeColor="accent1" w:themeShade="BF"/>
                <w:vertAlign w:val="superscript"/>
              </w:rPr>
              <w:t>®</w:t>
            </w:r>
            <w:r>
              <w:rPr>
                <w:rStyle w:val="rowheadertable"/>
                <w:rFonts w:cs="Arial"/>
                <w:color w:val="auto"/>
              </w:rPr>
              <w:t xml:space="preserve"> </w:t>
            </w:r>
            <w:r>
              <w:rPr>
                <w:rStyle w:val="rowheadertable"/>
              </w:rPr>
              <w:t>operating system</w:t>
            </w:r>
          </w:p>
        </w:tc>
        <w:tc>
          <w:tcPr>
            <w:tcW w:w="6061" w:type="dxa"/>
            <w:gridSpan w:val="2"/>
            <w:tcBorders>
              <w:top w:val="single" w:sz="4" w:space="0" w:color="C9DBE6"/>
              <w:left w:val="single" w:sz="4" w:space="0" w:color="C9DBE6"/>
              <w:bottom w:val="single" w:sz="4" w:space="0" w:color="C9DBE6"/>
              <w:right w:val="single" w:sz="4" w:space="0" w:color="C9DBE6"/>
            </w:tcBorders>
            <w:tcMar>
              <w:left w:w="82" w:type="dxa"/>
              <w:bottom w:w="82" w:type="dxa"/>
              <w:right w:w="82" w:type="dxa"/>
            </w:tcMar>
          </w:tcPr>
          <w:p w14:paraId="4182768A" w14:textId="565F02A6" w:rsidR="0081418D" w:rsidRPr="00CF7A6D" w:rsidRDefault="0081418D" w:rsidP="00342A98">
            <w:pPr>
              <w:pStyle w:val="MPTableBody"/>
              <w:ind w:right="4"/>
              <w:jc w:val="left"/>
              <w:rPr>
                <w:sz w:val="18"/>
              </w:rPr>
            </w:pPr>
            <w:r w:rsidRPr="00CF7A6D">
              <w:rPr>
                <w:sz w:val="18"/>
              </w:rPr>
              <w:t>10.</w:t>
            </w:r>
            <w:r>
              <w:rPr>
                <w:sz w:val="18"/>
              </w:rPr>
              <w:t>9</w:t>
            </w:r>
            <w:r w:rsidRPr="00CF7A6D">
              <w:rPr>
                <w:sz w:val="18"/>
              </w:rPr>
              <w:t xml:space="preserve"> – 10.</w:t>
            </w:r>
            <w:r w:rsidR="00097859">
              <w:rPr>
                <w:sz w:val="18"/>
              </w:rPr>
              <w:t>13</w:t>
            </w:r>
            <w:r w:rsidRPr="00CF7A6D">
              <w:rPr>
                <w:sz w:val="18"/>
              </w:rPr>
              <w:t xml:space="preserve"> (64-bit only)</w:t>
            </w:r>
          </w:p>
        </w:tc>
      </w:tr>
      <w:tr w:rsidR="0081418D" w14:paraId="5088127E" w14:textId="77777777" w:rsidTr="00342A98">
        <w:trPr>
          <w:trHeight w:val="286"/>
        </w:trPr>
        <w:tc>
          <w:tcPr>
            <w:tcW w:w="2989" w:type="dxa"/>
            <w:tcBorders>
              <w:top w:val="single" w:sz="4" w:space="0" w:color="C9DBE6"/>
              <w:left w:val="single" w:sz="8" w:space="0" w:color="005E84"/>
              <w:bottom w:val="single" w:sz="4" w:space="0" w:color="C9DBE6"/>
              <w:right w:val="single" w:sz="4" w:space="0" w:color="C9DBE6"/>
            </w:tcBorders>
            <w:shd w:val="solid" w:color="E7E7D5" w:fill="auto"/>
          </w:tcPr>
          <w:p w14:paraId="389B2E4A" w14:textId="77777777" w:rsidR="0081418D" w:rsidRPr="005F4116" w:rsidRDefault="0081418D" w:rsidP="00342A98">
            <w:pPr>
              <w:pStyle w:val="MPTableHdr1"/>
              <w:ind w:right="4"/>
              <w:jc w:val="left"/>
              <w:rPr>
                <w:rStyle w:val="rowheadertable"/>
              </w:rPr>
            </w:pPr>
            <w:proofErr w:type="spellStart"/>
            <w:r>
              <w:rPr>
                <w:rStyle w:val="rowheadertable"/>
              </w:rPr>
              <w:t>Linux</w:t>
            </w:r>
            <w:r w:rsidRPr="006E06E5">
              <w:rPr>
                <w:rStyle w:val="rowheadertable"/>
                <w:rFonts w:cs="Arial"/>
                <w:color w:val="365F91" w:themeColor="accent1" w:themeShade="BF"/>
                <w:vertAlign w:val="superscript"/>
              </w:rPr>
              <w:t>®</w:t>
            </w:r>
            <w:r>
              <w:rPr>
                <w:rStyle w:val="rowheadertable"/>
              </w:rPr>
              <w:t>OS</w:t>
            </w:r>
            <w:proofErr w:type="spellEnd"/>
          </w:p>
        </w:tc>
        <w:tc>
          <w:tcPr>
            <w:tcW w:w="6061" w:type="dxa"/>
            <w:gridSpan w:val="2"/>
            <w:tcBorders>
              <w:top w:val="single" w:sz="4" w:space="0" w:color="C9DBE6"/>
              <w:left w:val="single" w:sz="4" w:space="0" w:color="C9DBE6"/>
              <w:bottom w:val="single" w:sz="4" w:space="0" w:color="C9DBE6"/>
              <w:right w:val="single" w:sz="4" w:space="0" w:color="C9DBE6"/>
            </w:tcBorders>
            <w:tcMar>
              <w:left w:w="82" w:type="dxa"/>
              <w:bottom w:w="82" w:type="dxa"/>
              <w:right w:w="82" w:type="dxa"/>
            </w:tcMar>
          </w:tcPr>
          <w:p w14:paraId="344B9557" w14:textId="77777777" w:rsidR="0081418D" w:rsidRPr="00A53DD3" w:rsidRDefault="0081418D" w:rsidP="00342A98">
            <w:pPr>
              <w:pStyle w:val="MPTableBody"/>
              <w:ind w:right="4"/>
              <w:jc w:val="left"/>
              <w:rPr>
                <w:color w:val="auto"/>
                <w:sz w:val="18"/>
              </w:rPr>
            </w:pPr>
            <w:r w:rsidRPr="00A53DD3">
              <w:rPr>
                <w:color w:val="auto"/>
                <w:sz w:val="18"/>
              </w:rPr>
              <w:t>Ubuntu</w:t>
            </w:r>
            <w:r w:rsidRPr="00A53DD3">
              <w:rPr>
                <w:color w:val="auto"/>
                <w:sz w:val="18"/>
                <w:vertAlign w:val="superscript"/>
              </w:rPr>
              <w:t>®</w:t>
            </w:r>
            <w:r w:rsidRPr="00A53DD3">
              <w:rPr>
                <w:color w:val="auto"/>
                <w:sz w:val="18"/>
              </w:rPr>
              <w:t xml:space="preserve"> 14.04.5 LTS,16.04.1 LTS (64-bit only)</w:t>
            </w:r>
          </w:p>
          <w:p w14:paraId="52ACF6E2" w14:textId="77777777" w:rsidR="0081418D" w:rsidRPr="009A5C2F" w:rsidRDefault="0081418D" w:rsidP="00342A98">
            <w:pPr>
              <w:pStyle w:val="MPTableBody"/>
              <w:ind w:right="4"/>
              <w:jc w:val="left"/>
              <w:rPr>
                <w:sz w:val="18"/>
              </w:rPr>
            </w:pPr>
            <w:proofErr w:type="spellStart"/>
            <w:r w:rsidRPr="00A53DD3">
              <w:rPr>
                <w:color w:val="auto"/>
                <w:sz w:val="18"/>
              </w:rPr>
              <w:t>Fedora</w:t>
            </w:r>
            <w:r w:rsidRPr="00A53DD3">
              <w:rPr>
                <w:color w:val="auto"/>
                <w:sz w:val="18"/>
                <w:vertAlign w:val="superscript"/>
              </w:rPr>
              <w:t>TM</w:t>
            </w:r>
            <w:proofErr w:type="spellEnd"/>
            <w:r w:rsidR="00A504CE">
              <w:rPr>
                <w:color w:val="auto"/>
                <w:sz w:val="18"/>
              </w:rPr>
              <w:t xml:space="preserve"> 25, 26</w:t>
            </w:r>
            <w:r w:rsidRPr="00A53DD3">
              <w:rPr>
                <w:color w:val="auto"/>
                <w:sz w:val="18"/>
                <w:vertAlign w:val="superscript"/>
              </w:rPr>
              <w:t xml:space="preserve"> </w:t>
            </w:r>
            <w:r w:rsidRPr="00A53DD3">
              <w:rPr>
                <w:color w:val="auto"/>
                <w:sz w:val="18"/>
              </w:rPr>
              <w:t>(64-bit only)</w:t>
            </w:r>
          </w:p>
        </w:tc>
      </w:tr>
      <w:tr w:rsidR="0081418D" w14:paraId="4C08AD20" w14:textId="77777777" w:rsidTr="00342A98">
        <w:trPr>
          <w:gridAfter w:val="1"/>
          <w:wAfter w:w="7" w:type="dxa"/>
          <w:trHeight w:val="286"/>
        </w:trPr>
        <w:tc>
          <w:tcPr>
            <w:tcW w:w="9043" w:type="dxa"/>
            <w:gridSpan w:val="2"/>
            <w:tcBorders>
              <w:top w:val="single" w:sz="8" w:space="0" w:color="005E84"/>
              <w:left w:val="single" w:sz="8" w:space="0" w:color="005E84"/>
              <w:bottom w:val="single" w:sz="4" w:space="0" w:color="C9DBE6"/>
              <w:right w:val="single" w:sz="4" w:space="0" w:color="C9DBE6"/>
            </w:tcBorders>
            <w:shd w:val="solid" w:color="005E84" w:fill="auto"/>
            <w:tcMar>
              <w:top w:w="82" w:type="dxa"/>
              <w:left w:w="82" w:type="dxa"/>
              <w:bottom w:w="82" w:type="dxa"/>
              <w:right w:w="82" w:type="dxa"/>
            </w:tcMar>
            <w:vAlign w:val="center"/>
          </w:tcPr>
          <w:p w14:paraId="0F3A562D" w14:textId="77777777" w:rsidR="0081418D" w:rsidRPr="00DA063A" w:rsidRDefault="0081418D" w:rsidP="00342A98">
            <w:pPr>
              <w:pStyle w:val="MPTableHdr2"/>
              <w:ind w:right="4"/>
            </w:pPr>
            <w:r>
              <w:rPr>
                <w:b/>
              </w:rPr>
              <w:t>Tablet/Netbook/2-in-1 Specific Requirements</w:t>
            </w:r>
          </w:p>
        </w:tc>
      </w:tr>
      <w:tr w:rsidR="0081418D" w14:paraId="73E33B6B" w14:textId="77777777" w:rsidTr="00342A98">
        <w:trPr>
          <w:trHeight w:val="286"/>
        </w:trPr>
        <w:tc>
          <w:tcPr>
            <w:tcW w:w="2989" w:type="dxa"/>
            <w:tcBorders>
              <w:top w:val="single" w:sz="4" w:space="0" w:color="C9DBE6"/>
              <w:left w:val="single" w:sz="8" w:space="0" w:color="005E84"/>
              <w:bottom w:val="single" w:sz="4" w:space="0" w:color="C9DBE6"/>
              <w:right w:val="single" w:sz="4" w:space="0" w:color="C9DBE6"/>
            </w:tcBorders>
            <w:shd w:val="solid" w:color="E7E7D5" w:fill="auto"/>
          </w:tcPr>
          <w:p w14:paraId="03E687FC" w14:textId="77777777" w:rsidR="0081418D" w:rsidRDefault="0081418D" w:rsidP="00342A98">
            <w:pPr>
              <w:pStyle w:val="MPTableHdr1"/>
              <w:ind w:right="4"/>
              <w:jc w:val="left"/>
              <w:rPr>
                <w:rStyle w:val="rowheadertable"/>
              </w:rPr>
            </w:pPr>
            <w:r>
              <w:rPr>
                <w:rStyle w:val="rowheadertable"/>
              </w:rPr>
              <w:t>iPad</w:t>
            </w:r>
            <w:r w:rsidRPr="006E06E5">
              <w:rPr>
                <w:rStyle w:val="rowheadertable"/>
                <w:rFonts w:cs="Arial"/>
                <w:color w:val="365F91" w:themeColor="accent1" w:themeShade="BF"/>
                <w:vertAlign w:val="superscript"/>
              </w:rPr>
              <w:t>®</w:t>
            </w:r>
          </w:p>
        </w:tc>
        <w:tc>
          <w:tcPr>
            <w:tcW w:w="6061" w:type="dxa"/>
            <w:gridSpan w:val="2"/>
            <w:tcBorders>
              <w:top w:val="single" w:sz="4" w:space="0" w:color="C9DBE6"/>
              <w:left w:val="single" w:sz="4" w:space="0" w:color="C9DBE6"/>
              <w:bottom w:val="single" w:sz="4" w:space="0" w:color="C9DBE6"/>
              <w:right w:val="single" w:sz="4" w:space="0" w:color="C9DBE6"/>
            </w:tcBorders>
            <w:tcMar>
              <w:left w:w="82" w:type="dxa"/>
              <w:bottom w:w="82" w:type="dxa"/>
              <w:right w:w="82" w:type="dxa"/>
            </w:tcMar>
          </w:tcPr>
          <w:p w14:paraId="3DFB7C7A" w14:textId="7D344727" w:rsidR="0081418D" w:rsidRPr="00A53DD3" w:rsidRDefault="00A504CE" w:rsidP="00342A98">
            <w:pPr>
              <w:pStyle w:val="MPTableBody"/>
              <w:ind w:right="4"/>
              <w:jc w:val="left"/>
              <w:rPr>
                <w:color w:val="auto"/>
                <w:sz w:val="18"/>
              </w:rPr>
            </w:pPr>
            <w:r>
              <w:rPr>
                <w:color w:val="auto"/>
                <w:sz w:val="18"/>
              </w:rPr>
              <w:t>11.</w:t>
            </w:r>
            <w:r w:rsidR="00687994">
              <w:rPr>
                <w:color w:val="auto"/>
                <w:sz w:val="18"/>
              </w:rPr>
              <w:t>2.5</w:t>
            </w:r>
            <w:r w:rsidR="0081418D" w:rsidRPr="00A53DD3">
              <w:rPr>
                <w:color w:val="auto"/>
                <w:sz w:val="18"/>
                <w:vertAlign w:val="superscript"/>
              </w:rPr>
              <w:t>a</w:t>
            </w:r>
          </w:p>
        </w:tc>
      </w:tr>
      <w:tr w:rsidR="0081418D" w14:paraId="553E7E3C" w14:textId="77777777" w:rsidTr="00342A98">
        <w:trPr>
          <w:trHeight w:val="286"/>
        </w:trPr>
        <w:tc>
          <w:tcPr>
            <w:tcW w:w="2989" w:type="dxa"/>
            <w:tcBorders>
              <w:top w:val="single" w:sz="4" w:space="0" w:color="C9DBE6"/>
              <w:left w:val="single" w:sz="8" w:space="0" w:color="005E84"/>
              <w:bottom w:val="single" w:sz="4" w:space="0" w:color="C9DBE6"/>
              <w:right w:val="single" w:sz="4" w:space="0" w:color="C9DBE6"/>
            </w:tcBorders>
            <w:shd w:val="solid" w:color="E7E7D5" w:fill="auto"/>
          </w:tcPr>
          <w:p w14:paraId="6F6B75AC" w14:textId="77777777" w:rsidR="0081418D" w:rsidRDefault="0081418D" w:rsidP="00342A98">
            <w:pPr>
              <w:pStyle w:val="MPTableHdr1"/>
              <w:ind w:right="4"/>
              <w:jc w:val="left"/>
              <w:rPr>
                <w:rStyle w:val="rowheadertable"/>
              </w:rPr>
            </w:pPr>
            <w:r>
              <w:rPr>
                <w:rStyle w:val="rowheadertable"/>
              </w:rPr>
              <w:t>Chromebook</w:t>
            </w:r>
            <w:r>
              <w:rPr>
                <w:rStyle w:val="rowheadertable"/>
                <w:rFonts w:cs="Arial"/>
              </w:rPr>
              <w:t>™</w:t>
            </w:r>
            <w:r>
              <w:rPr>
                <w:rStyle w:val="rowheadertable"/>
              </w:rPr>
              <w:t xml:space="preserve"> not</w:t>
            </w:r>
            <w:bookmarkStart w:id="13" w:name="_GoBack"/>
            <w:bookmarkEnd w:id="13"/>
            <w:r>
              <w:rPr>
                <w:rStyle w:val="rowheadertable"/>
              </w:rPr>
              <w:t xml:space="preserve">ebook computer </w:t>
            </w:r>
          </w:p>
        </w:tc>
        <w:tc>
          <w:tcPr>
            <w:tcW w:w="6061" w:type="dxa"/>
            <w:gridSpan w:val="2"/>
            <w:tcBorders>
              <w:top w:val="single" w:sz="4" w:space="0" w:color="C9DBE6"/>
              <w:left w:val="single" w:sz="4" w:space="0" w:color="C9DBE6"/>
              <w:bottom w:val="single" w:sz="4" w:space="0" w:color="C9DBE6"/>
              <w:right w:val="single" w:sz="4" w:space="0" w:color="C9DBE6"/>
            </w:tcBorders>
            <w:tcMar>
              <w:left w:w="82" w:type="dxa"/>
              <w:bottom w:w="82" w:type="dxa"/>
              <w:right w:w="82" w:type="dxa"/>
            </w:tcMar>
          </w:tcPr>
          <w:p w14:paraId="088E46CB" w14:textId="6F410711" w:rsidR="0081418D" w:rsidRPr="00A53DD3" w:rsidRDefault="0081418D" w:rsidP="00342A98">
            <w:pPr>
              <w:pStyle w:val="MPTableBody"/>
              <w:ind w:right="4"/>
              <w:jc w:val="left"/>
              <w:rPr>
                <w:color w:val="auto"/>
                <w:sz w:val="18"/>
              </w:rPr>
            </w:pPr>
            <w:r w:rsidRPr="00A53DD3">
              <w:rPr>
                <w:color w:val="auto"/>
                <w:sz w:val="18"/>
              </w:rPr>
              <w:t>Chrome OS</w:t>
            </w:r>
            <w:r w:rsidRPr="00A53DD3">
              <w:rPr>
                <w:color w:val="auto"/>
                <w:sz w:val="18"/>
                <w:vertAlign w:val="superscript"/>
              </w:rPr>
              <w:t>TM</w:t>
            </w:r>
            <w:r w:rsidR="00097859">
              <w:rPr>
                <w:color w:val="auto"/>
                <w:sz w:val="18"/>
              </w:rPr>
              <w:t xml:space="preserve"> </w:t>
            </w:r>
            <w:r w:rsidR="00687994">
              <w:rPr>
                <w:color w:val="auto"/>
                <w:sz w:val="18"/>
              </w:rPr>
              <w:t>61</w:t>
            </w:r>
            <w:r w:rsidR="00097859">
              <w:rPr>
                <w:color w:val="auto"/>
                <w:sz w:val="18"/>
              </w:rPr>
              <w:t>-6</w:t>
            </w:r>
            <w:r w:rsidR="00687994">
              <w:rPr>
                <w:color w:val="auto"/>
                <w:sz w:val="18"/>
              </w:rPr>
              <w:t>3</w:t>
            </w:r>
            <w:r w:rsidRPr="00A53DD3">
              <w:rPr>
                <w:color w:val="auto"/>
                <w:sz w:val="18"/>
                <w:vertAlign w:val="superscript"/>
              </w:rPr>
              <w:t>a</w:t>
            </w:r>
          </w:p>
        </w:tc>
      </w:tr>
      <w:tr w:rsidR="0081418D" w14:paraId="5D16DD29" w14:textId="77777777" w:rsidTr="00342A98">
        <w:trPr>
          <w:trHeight w:val="286"/>
        </w:trPr>
        <w:tc>
          <w:tcPr>
            <w:tcW w:w="2989" w:type="dxa"/>
            <w:tcBorders>
              <w:top w:val="single" w:sz="4" w:space="0" w:color="C9DBE6"/>
              <w:left w:val="single" w:sz="8" w:space="0" w:color="005E84"/>
              <w:bottom w:val="single" w:sz="4" w:space="0" w:color="C9DBE6"/>
              <w:right w:val="single" w:sz="4" w:space="0" w:color="C9DBE6"/>
            </w:tcBorders>
            <w:shd w:val="solid" w:color="E7E7D5" w:fill="auto"/>
          </w:tcPr>
          <w:p w14:paraId="597DAF3E" w14:textId="77777777" w:rsidR="0081418D" w:rsidRDefault="0081418D" w:rsidP="00342A98">
            <w:pPr>
              <w:pStyle w:val="MPTableHdr1"/>
              <w:ind w:right="4"/>
              <w:jc w:val="left"/>
              <w:rPr>
                <w:rStyle w:val="rowheadertable"/>
              </w:rPr>
            </w:pPr>
            <w:r>
              <w:rPr>
                <w:rStyle w:val="rowheadertable"/>
              </w:rPr>
              <w:lastRenderedPageBreak/>
              <w:t>Windows</w:t>
            </w:r>
            <w:r w:rsidRPr="006E06E5">
              <w:rPr>
                <w:rStyle w:val="rowheadertable"/>
                <w:rFonts w:cs="Arial"/>
                <w:color w:val="365F91" w:themeColor="accent1" w:themeShade="BF"/>
                <w:vertAlign w:val="superscript"/>
              </w:rPr>
              <w:t>®</w:t>
            </w:r>
            <w:r>
              <w:rPr>
                <w:rStyle w:val="rowheadertable"/>
              </w:rPr>
              <w:t>-based tablets/netbooks/2-in-1</w:t>
            </w:r>
          </w:p>
        </w:tc>
        <w:tc>
          <w:tcPr>
            <w:tcW w:w="6061" w:type="dxa"/>
            <w:gridSpan w:val="2"/>
            <w:tcBorders>
              <w:top w:val="single" w:sz="4" w:space="0" w:color="C9DBE6"/>
              <w:left w:val="single" w:sz="4" w:space="0" w:color="C9DBE6"/>
              <w:bottom w:val="single" w:sz="4" w:space="0" w:color="C9DBE6"/>
              <w:right w:val="single" w:sz="4" w:space="0" w:color="C9DBE6"/>
            </w:tcBorders>
            <w:tcMar>
              <w:left w:w="82" w:type="dxa"/>
              <w:bottom w:w="82" w:type="dxa"/>
              <w:right w:w="82" w:type="dxa"/>
            </w:tcMar>
          </w:tcPr>
          <w:p w14:paraId="45B8C97F" w14:textId="77777777" w:rsidR="0081418D" w:rsidRPr="00CF7A6D" w:rsidRDefault="0081418D" w:rsidP="00342A98">
            <w:pPr>
              <w:pStyle w:val="MPTableBody"/>
              <w:tabs>
                <w:tab w:val="left" w:pos="5776"/>
              </w:tabs>
              <w:ind w:right="4"/>
              <w:jc w:val="left"/>
              <w:rPr>
                <w:sz w:val="18"/>
              </w:rPr>
            </w:pPr>
            <w:r>
              <w:rPr>
                <w:sz w:val="18"/>
              </w:rPr>
              <w:t>Windows</w:t>
            </w:r>
            <w:r>
              <w:rPr>
                <w:sz w:val="18"/>
                <w:vertAlign w:val="superscript"/>
              </w:rPr>
              <w:t>®</w:t>
            </w:r>
            <w:r>
              <w:rPr>
                <w:sz w:val="18"/>
              </w:rPr>
              <w:t xml:space="preserve"> 8.1, 10</w:t>
            </w:r>
            <w:r w:rsidR="00A504CE">
              <w:rPr>
                <w:sz w:val="18"/>
                <w:vertAlign w:val="superscript"/>
              </w:rPr>
              <w:t>b</w:t>
            </w:r>
            <w:r w:rsidRPr="00707563">
              <w:rPr>
                <w:color w:val="FF0000"/>
                <w:sz w:val="18"/>
              </w:rPr>
              <w:t xml:space="preserve"> </w:t>
            </w:r>
            <w:r w:rsidRPr="00707563">
              <w:rPr>
                <w:color w:val="000000" w:themeColor="text1"/>
                <w:sz w:val="18"/>
              </w:rPr>
              <w:t>(32-bit and 64-bit)</w:t>
            </w:r>
          </w:p>
        </w:tc>
      </w:tr>
    </w:tbl>
    <w:p w14:paraId="512F476F" w14:textId="77777777" w:rsidR="00A504CE" w:rsidRPr="0081418D" w:rsidRDefault="0069533F" w:rsidP="0081418D">
      <w:pPr>
        <w:rPr>
          <w:rFonts w:ascii="Arial" w:hAnsi="Arial" w:cs="Arial"/>
          <w:i/>
          <w:iCs/>
          <w:color w:val="auto"/>
          <w:sz w:val="17"/>
          <w:szCs w:val="17"/>
          <w:shd w:val="clear" w:color="auto" w:fill="FFFFFF"/>
        </w:rPr>
      </w:pPr>
      <w:r w:rsidRPr="009222ED">
        <w:rPr>
          <w:rFonts w:ascii="Arial" w:hAnsi="Arial" w:cs="Arial"/>
          <w:i/>
          <w:iCs/>
          <w:color w:val="auto"/>
          <w:sz w:val="17"/>
          <w:szCs w:val="17"/>
          <w:shd w:val="clear" w:color="auto" w:fill="FFFFFF"/>
          <w:vertAlign w:val="superscript"/>
        </w:rPr>
        <w:t>a</w:t>
      </w:r>
      <w:r w:rsidRPr="009222ED">
        <w:rPr>
          <w:rFonts w:ascii="Arial" w:hAnsi="Arial" w:cs="Arial"/>
          <w:i/>
          <w:iCs/>
          <w:color w:val="auto"/>
          <w:sz w:val="17"/>
          <w:szCs w:val="17"/>
          <w:shd w:val="clear" w:color="auto" w:fill="FFFFFF"/>
        </w:rPr>
        <w:t xml:space="preserve"> As new operating system and browser versions are released, eMetric will update technology guidelines following successful compatibility testing.</w:t>
      </w:r>
      <w:r w:rsidR="00A504CE">
        <w:rPr>
          <w:rFonts w:ascii="Arial" w:hAnsi="Arial" w:cs="Arial"/>
          <w:i/>
          <w:iCs/>
          <w:color w:val="auto"/>
          <w:sz w:val="17"/>
          <w:szCs w:val="17"/>
          <w:shd w:val="clear" w:color="auto" w:fill="FFFFFF"/>
        </w:rPr>
        <w:br/>
      </w:r>
      <w:r w:rsidR="00A504CE">
        <w:rPr>
          <w:rFonts w:ascii="Arial" w:hAnsi="Arial" w:cs="Arial"/>
          <w:i/>
          <w:iCs/>
          <w:color w:val="auto"/>
          <w:sz w:val="17"/>
          <w:szCs w:val="17"/>
          <w:shd w:val="clear" w:color="auto" w:fill="FFFFFF"/>
        </w:rPr>
        <w:br/>
      </w:r>
      <w:proofErr w:type="gramStart"/>
      <w:r w:rsidR="00A504CE">
        <w:rPr>
          <w:rFonts w:ascii="Arial" w:hAnsi="Arial" w:cs="Arial"/>
          <w:i/>
          <w:iCs/>
          <w:color w:val="auto"/>
          <w:sz w:val="17"/>
          <w:szCs w:val="17"/>
          <w:shd w:val="clear" w:color="auto" w:fill="FFFFFF"/>
          <w:vertAlign w:val="superscript"/>
        </w:rPr>
        <w:t xml:space="preserve">b </w:t>
      </w:r>
      <w:r w:rsidR="00A504CE" w:rsidRPr="00A504CE">
        <w:rPr>
          <w:rFonts w:ascii="Arial" w:hAnsi="Arial" w:cs="Arial"/>
          <w:i/>
          <w:iCs/>
          <w:color w:val="auto"/>
          <w:sz w:val="17"/>
          <w:szCs w:val="17"/>
          <w:shd w:val="clear" w:color="auto" w:fill="FFFFFF"/>
        </w:rPr>
        <w:t xml:space="preserve"> Windows</w:t>
      </w:r>
      <w:proofErr w:type="gramEnd"/>
      <w:r w:rsidR="00A504CE" w:rsidRPr="00A504CE">
        <w:rPr>
          <w:rFonts w:ascii="Arial" w:hAnsi="Arial" w:cs="Arial"/>
          <w:i/>
          <w:iCs/>
          <w:color w:val="auto"/>
          <w:sz w:val="17"/>
          <w:szCs w:val="17"/>
          <w:shd w:val="clear" w:color="auto" w:fill="FFFFFF"/>
        </w:rPr>
        <w:t xml:space="preserve"> 10 S is not supported.</w:t>
      </w:r>
    </w:p>
    <w:p w14:paraId="1DD4497D" w14:textId="7DEBEACA" w:rsidR="009515AE" w:rsidRPr="005C0ED4" w:rsidRDefault="00334EF7" w:rsidP="005C0ED4">
      <w:pPr>
        <w:rPr>
          <w:bCs/>
          <w:iCs/>
          <w:color w:val="000000" w:themeColor="text1"/>
          <w:sz w:val="18"/>
        </w:rPr>
      </w:pPr>
      <w:r w:rsidRPr="005C0ED4">
        <w:rPr>
          <w:sz w:val="18"/>
          <w:shd w:val="clear" w:color="auto" w:fill="FFFFFF"/>
        </w:rPr>
        <w:t>iTester identifies third party applications that may cause interruptions during online test administration</w:t>
      </w:r>
      <w:r w:rsidR="00112C68">
        <w:rPr>
          <w:sz w:val="18"/>
          <w:shd w:val="clear" w:color="auto" w:fill="FFFFFF"/>
        </w:rPr>
        <w:t xml:space="preserve">. </w:t>
      </w:r>
      <w:r w:rsidRPr="005C0ED4">
        <w:rPr>
          <w:sz w:val="18"/>
          <w:shd w:val="clear" w:color="auto" w:fill="FFFFFF"/>
        </w:rPr>
        <w:t>Users will be required to close these prior to logging into iTester</w:t>
      </w:r>
      <w:r w:rsidR="00112C68">
        <w:rPr>
          <w:sz w:val="18"/>
          <w:shd w:val="clear" w:color="auto" w:fill="FFFFFF"/>
        </w:rPr>
        <w:t xml:space="preserve">. </w:t>
      </w:r>
      <w:r w:rsidRPr="005C0ED4">
        <w:rPr>
          <w:sz w:val="18"/>
          <w:shd w:val="clear" w:color="auto" w:fill="FFFFFF"/>
        </w:rPr>
        <w:t>There may be additional third</w:t>
      </w:r>
      <w:r w:rsidR="008F477D">
        <w:rPr>
          <w:sz w:val="18"/>
          <w:shd w:val="clear" w:color="auto" w:fill="FFFFFF"/>
        </w:rPr>
        <w:t>-</w:t>
      </w:r>
      <w:r w:rsidRPr="005C0ED4">
        <w:rPr>
          <w:sz w:val="18"/>
          <w:shd w:val="clear" w:color="auto" w:fill="FFFFFF"/>
        </w:rPr>
        <w:t>party applications not currently identified by iTester that can cause interruptions or interfere with the kiosk functionality. To minimize potential security issues and interruptions introduced by these applications, we recommend disabling such third</w:t>
      </w:r>
      <w:r w:rsidR="008F477D">
        <w:rPr>
          <w:sz w:val="18"/>
          <w:shd w:val="clear" w:color="auto" w:fill="FFFFFF"/>
        </w:rPr>
        <w:t>-</w:t>
      </w:r>
      <w:r w:rsidRPr="005C0ED4">
        <w:rPr>
          <w:sz w:val="18"/>
          <w:shd w:val="clear" w:color="auto" w:fill="FFFFFF"/>
        </w:rPr>
        <w:t>party applications from the devices prior to conducting the operational test.</w:t>
      </w:r>
    </w:p>
    <w:bookmarkEnd w:id="0"/>
    <w:p w14:paraId="741403EB" w14:textId="77777777" w:rsidR="00C412E4" w:rsidRPr="005C0ED4" w:rsidRDefault="00C412E4" w:rsidP="00C412E4">
      <w:pPr>
        <w:rPr>
          <w:sz w:val="18"/>
        </w:rPr>
      </w:pPr>
      <w:r w:rsidRPr="005C0ED4">
        <w:rPr>
          <w:b/>
          <w:noProof/>
          <w:sz w:val="18"/>
        </w:rPr>
        <w:drawing>
          <wp:anchor distT="0" distB="0" distL="114300" distR="114300" simplePos="0" relativeHeight="251657728" behindDoc="0" locked="0" layoutInCell="1" allowOverlap="1" wp14:anchorId="05E30733" wp14:editId="7197E65F">
            <wp:simplePos x="0" y="0"/>
            <wp:positionH relativeFrom="margin">
              <wp:posOffset>52705</wp:posOffset>
            </wp:positionH>
            <wp:positionV relativeFrom="paragraph">
              <wp:posOffset>-4445</wp:posOffset>
            </wp:positionV>
            <wp:extent cx="255905" cy="24574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clamation Point.gif"/>
                    <pic:cNvPicPr/>
                  </pic:nvPicPr>
                  <pic:blipFill>
                    <a:blip r:embed="rId19">
                      <a:extLst>
                        <a:ext uri="{28A0092B-C50C-407E-A947-70E740481C1C}">
                          <a14:useLocalDpi xmlns:a14="http://schemas.microsoft.com/office/drawing/2010/main" val="0"/>
                        </a:ext>
                      </a:extLst>
                    </a:blip>
                    <a:stretch>
                      <a:fillRect/>
                    </a:stretch>
                  </pic:blipFill>
                  <pic:spPr>
                    <a:xfrm>
                      <a:off x="0" y="0"/>
                      <a:ext cx="255905" cy="245745"/>
                    </a:xfrm>
                    <a:prstGeom prst="rect">
                      <a:avLst/>
                    </a:prstGeom>
                    <a:ln>
                      <a:noFill/>
                    </a:ln>
                  </pic:spPr>
                </pic:pic>
              </a:graphicData>
            </a:graphic>
          </wp:anchor>
        </w:drawing>
      </w:r>
      <w:r w:rsidRPr="005C0ED4">
        <w:rPr>
          <w:b/>
          <w:sz w:val="18"/>
        </w:rPr>
        <w:t>Note:</w:t>
      </w:r>
      <w:r w:rsidRPr="005C0ED4">
        <w:rPr>
          <w:sz w:val="18"/>
        </w:rPr>
        <w:t xml:space="preserve"> students testing on devices with only the minimum specifications are more likely to encounter performance-related issues.</w:t>
      </w:r>
    </w:p>
    <w:p w14:paraId="3EE74176" w14:textId="77777777" w:rsidR="00C412E4" w:rsidRPr="009E672A" w:rsidRDefault="00C412E4" w:rsidP="009E672A">
      <w:pPr>
        <w:pStyle w:val="Tabletext"/>
        <w:rPr>
          <w:rStyle w:val="Emphasis"/>
        </w:rPr>
      </w:pPr>
    </w:p>
    <w:p w14:paraId="48C725B5" w14:textId="77777777" w:rsidR="005A1479" w:rsidRDefault="005A1479" w:rsidP="00EB34F6">
      <w:pPr>
        <w:pStyle w:val="Heading1"/>
        <w:spacing w:after="240"/>
      </w:pPr>
      <w:bookmarkStart w:id="14" w:name="_Previous_Installations"/>
      <w:bookmarkStart w:id="15" w:name="_Testing_Environment_1"/>
      <w:bookmarkStart w:id="16" w:name="_Toc501459597"/>
      <w:bookmarkEnd w:id="14"/>
      <w:bookmarkEnd w:id="15"/>
      <w:r>
        <w:t>Testing Environment</w:t>
      </w:r>
      <w:bookmarkEnd w:id="16"/>
    </w:p>
    <w:p w14:paraId="1AFE626E" w14:textId="77777777" w:rsidR="00BF5BAF" w:rsidRDefault="00BF5BAF" w:rsidP="00EB34F6">
      <w:r>
        <w:t xml:space="preserve">The testing environment for a </w:t>
      </w:r>
      <w:r w:rsidR="00CE5A29">
        <w:t>building</w:t>
      </w:r>
      <w:r>
        <w:t xml:space="preserve"> is installed and set up by an </w:t>
      </w:r>
      <w:r w:rsidR="00FE4E24">
        <w:t>Assessment Technology</w:t>
      </w:r>
      <w:r w:rsidR="00953044">
        <w:t xml:space="preserve"> </w:t>
      </w:r>
      <w:r>
        <w:t xml:space="preserve">Coordinator </w:t>
      </w:r>
      <w:r w:rsidR="00FE4E24">
        <w:t>(A</w:t>
      </w:r>
      <w:r>
        <w:t xml:space="preserve">TC) or </w:t>
      </w:r>
      <w:r w:rsidR="00FE4E24">
        <w:t xml:space="preserve">by </w:t>
      </w:r>
      <w:r>
        <w:t xml:space="preserve">a </w:t>
      </w:r>
      <w:r w:rsidR="00FE4E24">
        <w:t xml:space="preserve">District </w:t>
      </w:r>
      <w:r w:rsidR="003D41BE">
        <w:t xml:space="preserve">Test </w:t>
      </w:r>
      <w:r w:rsidR="00FE4E24">
        <w:t>Coordinator (</w:t>
      </w:r>
      <w:r w:rsidR="00BE7E43">
        <w:t>DTC</w:t>
      </w:r>
      <w:r w:rsidR="00FE4E24">
        <w:t xml:space="preserve">) or Building </w:t>
      </w:r>
      <w:r w:rsidR="00AD0C56">
        <w:t xml:space="preserve">Testing </w:t>
      </w:r>
      <w:r>
        <w:t>Coordinator (</w:t>
      </w:r>
      <w:r w:rsidR="00BE7E43">
        <w:t>BTC</w:t>
      </w:r>
      <w:r>
        <w:t xml:space="preserve">) acting as an </w:t>
      </w:r>
      <w:r w:rsidR="00FE4E24">
        <w:t>A</w:t>
      </w:r>
      <w:r>
        <w:t xml:space="preserve">TC. </w:t>
      </w:r>
    </w:p>
    <w:p w14:paraId="2C12C8FD" w14:textId="77777777" w:rsidR="0082131B" w:rsidRDefault="0082131B" w:rsidP="0082131B">
      <w:pPr>
        <w:pStyle w:val="Heading2"/>
      </w:pPr>
      <w:bookmarkStart w:id="17" w:name="_Toc501459598"/>
      <w:r>
        <w:t>Testing Environment Setup</w:t>
      </w:r>
      <w:bookmarkEnd w:id="17"/>
    </w:p>
    <w:p w14:paraId="67B56022" w14:textId="77777777" w:rsidR="0082131B" w:rsidRDefault="0082131B" w:rsidP="0082131B">
      <w:r w:rsidRPr="000106D0">
        <w:t xml:space="preserve">The </w:t>
      </w:r>
      <w:r w:rsidR="0076323F">
        <w:t>kiosk</w:t>
      </w:r>
      <w:r w:rsidR="0076323F" w:rsidRPr="000106D0">
        <w:t xml:space="preserve"> </w:t>
      </w:r>
      <w:r w:rsidRPr="000106D0">
        <w:t xml:space="preserve">can be installed on the network or on </w:t>
      </w:r>
      <w:r>
        <w:t xml:space="preserve">an </w:t>
      </w:r>
      <w:r w:rsidRPr="000106D0">
        <w:t xml:space="preserve">individual </w:t>
      </w:r>
      <w:r w:rsidR="00456B92">
        <w:t>testing device</w:t>
      </w:r>
      <w:r w:rsidRPr="000106D0">
        <w:t>.</w:t>
      </w:r>
      <w:r>
        <w:t xml:space="preserve"> The ad</w:t>
      </w:r>
      <w:r w:rsidRPr="000106D0">
        <w:t xml:space="preserve">vantages and disadvantages for each are </w:t>
      </w:r>
      <w:r>
        <w:t xml:space="preserve">listed in the table </w:t>
      </w:r>
      <w:r w:rsidRPr="000106D0">
        <w:t>below.</w:t>
      </w:r>
    </w:p>
    <w:p w14:paraId="3435EA78" w14:textId="77777777" w:rsidR="0082131B" w:rsidRDefault="0082131B" w:rsidP="0082131B">
      <w:r w:rsidRPr="00A14BB2">
        <w:rPr>
          <w:b/>
        </w:rPr>
        <w:t>Note</w:t>
      </w:r>
      <w:r>
        <w:t xml:space="preserve">: We </w:t>
      </w:r>
      <w:r w:rsidR="00CE5082">
        <w:t xml:space="preserve">highly </w:t>
      </w:r>
      <w:r>
        <w:t xml:space="preserve">recommend </w:t>
      </w:r>
      <w:r w:rsidRPr="00651B75">
        <w:t>a local installation to avoid network connection issues</w:t>
      </w:r>
      <w:r>
        <w:t>.</w:t>
      </w:r>
    </w:p>
    <w:tbl>
      <w:tblPr>
        <w:tblStyle w:val="TableGrid"/>
        <w:tblW w:w="0" w:type="auto"/>
        <w:tblInd w:w="86" w:type="dxa"/>
        <w:tblCellMar>
          <w:top w:w="58" w:type="dxa"/>
          <w:left w:w="58" w:type="dxa"/>
          <w:bottom w:w="58" w:type="dxa"/>
          <w:right w:w="58" w:type="dxa"/>
        </w:tblCellMar>
        <w:tblLook w:val="04A0" w:firstRow="1" w:lastRow="0" w:firstColumn="1" w:lastColumn="0" w:noHBand="0" w:noVBand="1"/>
      </w:tblPr>
      <w:tblGrid>
        <w:gridCol w:w="1632"/>
        <w:gridCol w:w="3310"/>
        <w:gridCol w:w="4322"/>
      </w:tblGrid>
      <w:tr w:rsidR="0082131B" w14:paraId="42073342" w14:textId="77777777" w:rsidTr="0082131B">
        <w:trPr>
          <w:cantSplit/>
          <w:tblHeader/>
        </w:trPr>
        <w:tc>
          <w:tcPr>
            <w:tcW w:w="1632" w:type="dxa"/>
            <w:shd w:val="clear" w:color="auto" w:fill="356387"/>
            <w:vAlign w:val="center"/>
          </w:tcPr>
          <w:p w14:paraId="1370C993" w14:textId="77777777" w:rsidR="0082131B" w:rsidRDefault="0082131B" w:rsidP="0082131B">
            <w:pPr>
              <w:pStyle w:val="Tablehead"/>
            </w:pPr>
          </w:p>
        </w:tc>
        <w:tc>
          <w:tcPr>
            <w:tcW w:w="3361" w:type="dxa"/>
            <w:shd w:val="clear" w:color="auto" w:fill="356387"/>
            <w:vAlign w:val="center"/>
          </w:tcPr>
          <w:p w14:paraId="68F1C6EB" w14:textId="77777777" w:rsidR="0082131B" w:rsidRDefault="0082131B" w:rsidP="00456B92">
            <w:pPr>
              <w:pStyle w:val="Tablehead"/>
            </w:pPr>
            <w:r>
              <w:t xml:space="preserve">Individual </w:t>
            </w:r>
            <w:r w:rsidR="00456B92">
              <w:t xml:space="preserve">device </w:t>
            </w:r>
            <w:r>
              <w:t>installation</w:t>
            </w:r>
          </w:p>
        </w:tc>
        <w:tc>
          <w:tcPr>
            <w:tcW w:w="4397" w:type="dxa"/>
            <w:shd w:val="clear" w:color="auto" w:fill="356387"/>
            <w:vAlign w:val="center"/>
          </w:tcPr>
          <w:p w14:paraId="1E692042" w14:textId="77777777" w:rsidR="0082131B" w:rsidRDefault="0082131B" w:rsidP="0082131B">
            <w:pPr>
              <w:pStyle w:val="Tablehead"/>
            </w:pPr>
            <w:r>
              <w:t>Network installation</w:t>
            </w:r>
          </w:p>
        </w:tc>
      </w:tr>
      <w:tr w:rsidR="0082131B" w14:paraId="193CD8A3" w14:textId="77777777" w:rsidTr="0082131B">
        <w:trPr>
          <w:cantSplit/>
        </w:trPr>
        <w:tc>
          <w:tcPr>
            <w:tcW w:w="1632" w:type="dxa"/>
          </w:tcPr>
          <w:p w14:paraId="2946360E" w14:textId="77777777" w:rsidR="0082131B" w:rsidRPr="001935FF" w:rsidRDefault="0082131B" w:rsidP="0082131B">
            <w:pPr>
              <w:pStyle w:val="Tableplainhead"/>
            </w:pPr>
            <w:r w:rsidRPr="001935FF">
              <w:t>Advantages</w:t>
            </w:r>
          </w:p>
        </w:tc>
        <w:tc>
          <w:tcPr>
            <w:tcW w:w="3361" w:type="dxa"/>
          </w:tcPr>
          <w:p w14:paraId="05949114" w14:textId="77777777" w:rsidR="0082131B" w:rsidRPr="001935FF" w:rsidRDefault="0082131B" w:rsidP="0082131B">
            <w:pPr>
              <w:pStyle w:val="Tabletext"/>
            </w:pPr>
            <w:r>
              <w:t>No impact on LAN</w:t>
            </w:r>
            <w:r w:rsidRPr="001935FF">
              <w:t xml:space="preserve"> traffic during initial application launch.</w:t>
            </w:r>
          </w:p>
        </w:tc>
        <w:tc>
          <w:tcPr>
            <w:tcW w:w="4397" w:type="dxa"/>
          </w:tcPr>
          <w:p w14:paraId="2F8E6583" w14:textId="77777777" w:rsidR="0082131B" w:rsidRPr="001935FF" w:rsidRDefault="0082131B" w:rsidP="0082131B">
            <w:pPr>
              <w:pStyle w:val="Tabletext"/>
            </w:pPr>
            <w:r w:rsidRPr="001935FF">
              <w:t>Time spent on application installation and configuration would be considerably less.</w:t>
            </w:r>
          </w:p>
          <w:p w14:paraId="04D923BE" w14:textId="77777777" w:rsidR="0082131B" w:rsidRPr="001935FF" w:rsidRDefault="0082131B" w:rsidP="0082131B">
            <w:pPr>
              <w:pStyle w:val="Tabletext"/>
            </w:pPr>
            <w:r w:rsidRPr="001935FF">
              <w:t>Centralized location for application updates and configuration.</w:t>
            </w:r>
          </w:p>
        </w:tc>
      </w:tr>
      <w:tr w:rsidR="0082131B" w14:paraId="10E0AD13" w14:textId="77777777" w:rsidTr="0082131B">
        <w:trPr>
          <w:cantSplit/>
        </w:trPr>
        <w:tc>
          <w:tcPr>
            <w:tcW w:w="1632" w:type="dxa"/>
          </w:tcPr>
          <w:p w14:paraId="4E4FA9EC" w14:textId="77777777" w:rsidR="0082131B" w:rsidRPr="001935FF" w:rsidRDefault="0082131B" w:rsidP="0082131B">
            <w:pPr>
              <w:pStyle w:val="Tableplainhead"/>
            </w:pPr>
            <w:r w:rsidRPr="001935FF">
              <w:t>Disadvantages</w:t>
            </w:r>
          </w:p>
        </w:tc>
        <w:tc>
          <w:tcPr>
            <w:tcW w:w="3361" w:type="dxa"/>
          </w:tcPr>
          <w:p w14:paraId="6136B23A" w14:textId="77777777" w:rsidR="0082131B" w:rsidRPr="001935FF" w:rsidRDefault="0082131B" w:rsidP="0082131B">
            <w:pPr>
              <w:pStyle w:val="Tabletext"/>
            </w:pPr>
            <w:r w:rsidRPr="001935FF">
              <w:t>Time spent on application installation and configuration would be considerably more.</w:t>
            </w:r>
          </w:p>
        </w:tc>
        <w:tc>
          <w:tcPr>
            <w:tcW w:w="4397" w:type="dxa"/>
          </w:tcPr>
          <w:p w14:paraId="0A603FB4" w14:textId="77777777" w:rsidR="0082131B" w:rsidRPr="001935FF" w:rsidRDefault="0082131B" w:rsidP="0082131B">
            <w:pPr>
              <w:pStyle w:val="Tabletext"/>
            </w:pPr>
            <w:r w:rsidRPr="001935FF">
              <w:t xml:space="preserve">Downloading of the application from </w:t>
            </w:r>
            <w:r>
              <w:t xml:space="preserve">the </w:t>
            </w:r>
            <w:r w:rsidRPr="001935FF">
              <w:t xml:space="preserve">network folder to </w:t>
            </w:r>
            <w:r>
              <w:t xml:space="preserve">the </w:t>
            </w:r>
            <w:r w:rsidRPr="001935FF">
              <w:t>test taker</w:t>
            </w:r>
            <w:r>
              <w:t>’</w:t>
            </w:r>
            <w:r w:rsidRPr="001935FF">
              <w:t xml:space="preserve">s </w:t>
            </w:r>
            <w:r w:rsidR="00456B92">
              <w:t>device</w:t>
            </w:r>
            <w:r w:rsidR="00456B92" w:rsidRPr="001935FF">
              <w:t xml:space="preserve"> </w:t>
            </w:r>
            <w:r w:rsidRPr="001935FF">
              <w:t>could introduce single point of failure during application launch.</w:t>
            </w:r>
          </w:p>
          <w:p w14:paraId="29788DB2" w14:textId="77777777" w:rsidR="0082131B" w:rsidRPr="001935FF" w:rsidRDefault="0082131B" w:rsidP="0082131B">
            <w:pPr>
              <w:pStyle w:val="Tabletext"/>
            </w:pPr>
            <w:r w:rsidRPr="001935FF">
              <w:t>Initial application launch could be delayed depending on the LAN traffic and bandwidth.</w:t>
            </w:r>
          </w:p>
        </w:tc>
      </w:tr>
    </w:tbl>
    <w:p w14:paraId="165C695A" w14:textId="77777777" w:rsidR="0082131B" w:rsidRDefault="0082131B" w:rsidP="0082131B">
      <w:pPr>
        <w:pStyle w:val="Heading2"/>
      </w:pPr>
      <w:bookmarkStart w:id="18" w:name="_Network_Connectivity_1"/>
      <w:bookmarkStart w:id="19" w:name="_Toc501459599"/>
      <w:bookmarkEnd w:id="18"/>
      <w:r>
        <w:t>Network Connectivity</w:t>
      </w:r>
      <w:bookmarkEnd w:id="19"/>
    </w:p>
    <w:p w14:paraId="7242650E" w14:textId="77777777" w:rsidR="0082131B" w:rsidRPr="00651B75" w:rsidRDefault="0082131B" w:rsidP="0082131B">
      <w:r w:rsidRPr="00651B75">
        <w:t xml:space="preserve">All </w:t>
      </w:r>
      <w:r w:rsidR="00DB79D7">
        <w:t>device</w:t>
      </w:r>
      <w:r w:rsidR="00DB79D7" w:rsidRPr="00651B75">
        <w:t xml:space="preserve">s </w:t>
      </w:r>
      <w:r w:rsidRPr="00651B75">
        <w:t xml:space="preserve">used for student testing should have access to the Internet and should be able to access the servers using HTTP/HTTPS protocols on ports 80 and 443. </w:t>
      </w:r>
    </w:p>
    <w:p w14:paraId="782BAF3C" w14:textId="77777777" w:rsidR="00EE0CD8" w:rsidRDefault="0082131B">
      <w:pPr>
        <w:pStyle w:val="ListNumber2"/>
        <w:numPr>
          <w:ilvl w:val="0"/>
          <w:numId w:val="21"/>
        </w:numPr>
      </w:pPr>
      <w:r>
        <w:t>White</w:t>
      </w:r>
      <w:r w:rsidRPr="00651B75">
        <w:t>list the follo</w:t>
      </w:r>
      <w:r>
        <w:t>wing sites on ports 80 and 443 i</w:t>
      </w:r>
      <w:r w:rsidRPr="00651B75">
        <w:t xml:space="preserve">n content filtering </w:t>
      </w:r>
      <w:r>
        <w:t xml:space="preserve">proxies </w:t>
      </w:r>
      <w:r w:rsidRPr="00651B75">
        <w:t xml:space="preserve">or other locally used proxy software: </w:t>
      </w:r>
    </w:p>
    <w:p w14:paraId="3EEE9964" w14:textId="77777777" w:rsidR="0082131B" w:rsidRPr="005F3EBE" w:rsidRDefault="0082131B" w:rsidP="0082131B">
      <w:pPr>
        <w:pStyle w:val="ListBullet3"/>
      </w:pPr>
      <w:r w:rsidRPr="00880853">
        <w:t>https://oklahoma.measuredprogress.org</w:t>
      </w:r>
    </w:p>
    <w:p w14:paraId="627F7043" w14:textId="77777777" w:rsidR="0082131B" w:rsidRPr="005F3EBE" w:rsidRDefault="0082131B" w:rsidP="0082131B">
      <w:pPr>
        <w:pStyle w:val="ListBullet3"/>
      </w:pPr>
      <w:r w:rsidRPr="00880853">
        <w:lastRenderedPageBreak/>
        <w:t>http://oklahoma.measuredprogress.org</w:t>
      </w:r>
    </w:p>
    <w:p w14:paraId="4E029980" w14:textId="77777777" w:rsidR="0082131B" w:rsidRPr="00E0213D" w:rsidRDefault="0082131B" w:rsidP="0082131B">
      <w:pPr>
        <w:pStyle w:val="ListBullet3"/>
        <w:rPr>
          <w:rStyle w:val="Hyperlink"/>
          <w:color w:val="3D301A"/>
          <w:u w:val="none"/>
        </w:rPr>
      </w:pPr>
      <w:r w:rsidRPr="00880853">
        <w:t>fonts.googleapis.com/</w:t>
      </w:r>
    </w:p>
    <w:p w14:paraId="54C79133" w14:textId="77777777" w:rsidR="0082131B" w:rsidRPr="005F3EBE" w:rsidRDefault="0082131B" w:rsidP="0082131B">
      <w:pPr>
        <w:pStyle w:val="ListBullet3"/>
      </w:pPr>
      <w:r w:rsidRPr="00880853">
        <w:t>themes.googleusercontent.com/</w:t>
      </w:r>
    </w:p>
    <w:p w14:paraId="071A393B" w14:textId="77777777" w:rsidR="0082131B" w:rsidRPr="00655F67" w:rsidRDefault="0082131B" w:rsidP="0082131B">
      <w:pPr>
        <w:pStyle w:val="ListBullet3"/>
        <w:rPr>
          <w:color w:val="356387"/>
          <w:u w:val="single"/>
        </w:rPr>
      </w:pPr>
      <w:r w:rsidRPr="00880853">
        <w:t>googleusercontent.com/</w:t>
      </w:r>
    </w:p>
    <w:p w14:paraId="14124EE6" w14:textId="77777777" w:rsidR="00655F67" w:rsidRPr="00655F67" w:rsidRDefault="00555FAE" w:rsidP="00655F67">
      <w:pPr>
        <w:pStyle w:val="ListBullet3"/>
        <w:rPr>
          <w:rFonts w:ascii="Lucida Sans Unicode" w:eastAsia="Times New Roman" w:hAnsi="Lucida Sans Unicode" w:cs="Lucida Sans Unicode"/>
          <w:color w:val="222222"/>
        </w:rPr>
      </w:pPr>
      <w:r>
        <w:rPr>
          <w:rFonts w:ascii="Lucida Sans Unicode" w:hAnsi="Lucida Sans Unicode" w:cs="Lucida Sans Unicode"/>
        </w:rPr>
        <w:t>*.</w:t>
      </w:r>
      <w:r w:rsidR="00655F67" w:rsidRPr="00655F67">
        <w:rPr>
          <w:rFonts w:ascii="Lucida Sans Unicode" w:hAnsi="Lucida Sans Unicode" w:cs="Lucida Sans Unicode"/>
        </w:rPr>
        <w:t>a</w:t>
      </w:r>
      <w:r>
        <w:rPr>
          <w:rFonts w:ascii="Lucida Sans Unicode" w:hAnsi="Lucida Sans Unicode" w:cs="Lucida Sans Unicode"/>
        </w:rPr>
        <w:t>ma</w:t>
      </w:r>
      <w:r w:rsidR="00655F67" w:rsidRPr="00655F67">
        <w:rPr>
          <w:rFonts w:ascii="Lucida Sans Unicode" w:hAnsi="Lucida Sans Unicode" w:cs="Lucida Sans Unicode"/>
        </w:rPr>
        <w:t>zonaws.com</w:t>
      </w:r>
    </w:p>
    <w:p w14:paraId="1D698574" w14:textId="77777777" w:rsidR="00655F67" w:rsidRPr="00655F67" w:rsidRDefault="00555FAE" w:rsidP="00655F67">
      <w:pPr>
        <w:pStyle w:val="ListBullet3"/>
        <w:rPr>
          <w:rFonts w:ascii="Lucida Sans Unicode" w:hAnsi="Lucida Sans Unicode" w:cs="Lucida Sans Unicode"/>
          <w:color w:val="222222"/>
        </w:rPr>
      </w:pPr>
      <w:r>
        <w:rPr>
          <w:rFonts w:ascii="Lucida Sans Unicode" w:hAnsi="Lucida Sans Unicode" w:cs="Lucida Sans Unicode"/>
        </w:rPr>
        <w:t>*.new</w:t>
      </w:r>
      <w:r w:rsidR="00655F67" w:rsidRPr="00655F67">
        <w:rPr>
          <w:rFonts w:ascii="Lucida Sans Unicode" w:hAnsi="Lucida Sans Unicode" w:cs="Lucida Sans Unicode"/>
        </w:rPr>
        <w:t>relic.com</w:t>
      </w:r>
    </w:p>
    <w:p w14:paraId="743179F2" w14:textId="77777777" w:rsidR="00655F67" w:rsidRPr="00655F67" w:rsidRDefault="00655F67" w:rsidP="00655F67">
      <w:pPr>
        <w:pStyle w:val="ListBullet3"/>
        <w:rPr>
          <w:rFonts w:ascii="Lucida Sans Unicode" w:hAnsi="Lucida Sans Unicode" w:cs="Lucida Sans Unicode"/>
          <w:color w:val="222222"/>
        </w:rPr>
      </w:pPr>
      <w:r w:rsidRPr="00655F67">
        <w:rPr>
          <w:rFonts w:ascii="Lucida Sans Unicode" w:hAnsi="Lucida Sans Unicode" w:cs="Lucida Sans Unicode"/>
        </w:rPr>
        <w:t>bam.nr-data.net</w:t>
      </w:r>
    </w:p>
    <w:p w14:paraId="29202BB5" w14:textId="77777777" w:rsidR="00655F67" w:rsidRPr="00655F67" w:rsidRDefault="00655F67" w:rsidP="00655F67">
      <w:pPr>
        <w:pStyle w:val="ListBullet3"/>
        <w:rPr>
          <w:rFonts w:ascii="Lucida Sans Unicode" w:hAnsi="Lucida Sans Unicode" w:cs="Lucida Sans Unicode"/>
          <w:color w:val="222222"/>
        </w:rPr>
      </w:pPr>
      <w:r w:rsidRPr="00655F67">
        <w:rPr>
          <w:rFonts w:ascii="Lucida Sans Unicode" w:hAnsi="Lucida Sans Unicode" w:cs="Lucida Sans Unicode"/>
        </w:rPr>
        <w:t>app.getsentry.com</w:t>
      </w:r>
    </w:p>
    <w:p w14:paraId="52397CB8" w14:textId="77777777" w:rsidR="001969CA" w:rsidRPr="008F4C2D" w:rsidRDefault="001969CA" w:rsidP="0082131B">
      <w:pPr>
        <w:pStyle w:val="ListBullet3"/>
        <w:rPr>
          <w:color w:val="356387"/>
          <w:u w:val="single"/>
        </w:rPr>
      </w:pPr>
      <w:r>
        <w:t>js-agent.newrelic.com</w:t>
      </w:r>
    </w:p>
    <w:p w14:paraId="02728101" w14:textId="77777777" w:rsidR="008F4C2D" w:rsidRPr="008F4C2D" w:rsidRDefault="008F4C2D" w:rsidP="008F4C2D">
      <w:pPr>
        <w:pStyle w:val="ListContinue2"/>
        <w:rPr>
          <w:rStyle w:val="Hyperlink"/>
          <w:color w:val="3D301A"/>
          <w:u w:val="none"/>
        </w:rPr>
      </w:pPr>
      <w:r w:rsidRPr="00C64F32">
        <w:rPr>
          <w:b/>
        </w:rPr>
        <w:t>Important</w:t>
      </w:r>
      <w:r>
        <w:t>: If you have previously allowed these sites by IP address, oklahoma.measuredprogress.org has changed its location and will need to be re-whitelisted.</w:t>
      </w:r>
    </w:p>
    <w:p w14:paraId="7DCBB4E3" w14:textId="77777777" w:rsidR="0082131B" w:rsidRDefault="0082131B" w:rsidP="0082131B">
      <w:pPr>
        <w:pStyle w:val="ListNumber2"/>
      </w:pPr>
      <w:r>
        <w:t>If you are working with s</w:t>
      </w:r>
      <w:r w:rsidRPr="00651B75">
        <w:t>andboxing applications (</w:t>
      </w:r>
      <w:r>
        <w:t>such as</w:t>
      </w:r>
      <w:r w:rsidR="006D4A00">
        <w:t xml:space="preserve"> </w:t>
      </w:r>
      <w:proofErr w:type="spellStart"/>
      <w:r w:rsidR="006D4A00">
        <w:t>Faronics</w:t>
      </w:r>
      <w:proofErr w:type="spellEnd"/>
      <w:r>
        <w:t xml:space="preserve"> </w:t>
      </w:r>
      <w:r w:rsidRPr="00651B75">
        <w:t>Deep</w:t>
      </w:r>
      <w:r>
        <w:t xml:space="preserve"> </w:t>
      </w:r>
      <w:r w:rsidRPr="00651B75">
        <w:t>Freeze</w:t>
      </w:r>
      <w:r w:rsidR="006D4A00" w:rsidRPr="006D4A00">
        <w:rPr>
          <w:vertAlign w:val="superscript"/>
        </w:rPr>
        <w:t xml:space="preserve"> </w:t>
      </w:r>
      <w:r w:rsidR="006D4A00">
        <w:rPr>
          <w:vertAlign w:val="superscript"/>
        </w:rPr>
        <w:t>TM</w:t>
      </w:r>
      <w:r w:rsidRPr="00651B75">
        <w:t>)</w:t>
      </w:r>
      <w:r>
        <w:t>, do one of the following w</w:t>
      </w:r>
      <w:r w:rsidRPr="00651B75">
        <w:t xml:space="preserve">hile installing the </w:t>
      </w:r>
      <w:r w:rsidR="00531ECE">
        <w:t>kiosk</w:t>
      </w:r>
      <w:r>
        <w:t>:</w:t>
      </w:r>
    </w:p>
    <w:p w14:paraId="0AE76B25" w14:textId="77777777" w:rsidR="0082131B" w:rsidRDefault="0082131B" w:rsidP="0082131B">
      <w:pPr>
        <w:pStyle w:val="ListBullet3"/>
      </w:pPr>
      <w:r w:rsidRPr="00651B75">
        <w:t xml:space="preserve"> </w:t>
      </w:r>
      <w:r>
        <w:t>C</w:t>
      </w:r>
      <w:r w:rsidRPr="00651B75">
        <w:t>hoose network folder location for local caching</w:t>
      </w:r>
      <w:r>
        <w:t>.</w:t>
      </w:r>
    </w:p>
    <w:p w14:paraId="6B062C9A" w14:textId="77777777" w:rsidR="0082131B" w:rsidRPr="00651B75" w:rsidRDefault="0082131B" w:rsidP="0082131B">
      <w:pPr>
        <w:pStyle w:val="ListBullet3"/>
      </w:pPr>
      <w:r w:rsidRPr="00651B75">
        <w:t xml:space="preserve"> </w:t>
      </w:r>
      <w:r>
        <w:t>M</w:t>
      </w:r>
      <w:r w:rsidRPr="00651B75">
        <w:t>ake sure the default location</w:t>
      </w:r>
      <w:r>
        <w:t>,</w:t>
      </w:r>
      <w:r w:rsidRPr="00651B75">
        <w:t xml:space="preserve"> </w:t>
      </w:r>
      <w:r>
        <w:t>such as C:\Users\</w:t>
      </w:r>
      <w:r w:rsidRPr="009D38DB">
        <w:rPr>
          <w:i/>
        </w:rPr>
        <w:t>user</w:t>
      </w:r>
      <w:r w:rsidRPr="00651B75">
        <w:t xml:space="preserve">\AppData\Local\eMetric </w:t>
      </w:r>
      <w:r w:rsidRPr="009D38DB">
        <w:rPr>
          <w:i/>
        </w:rPr>
        <w:t>(%</w:t>
      </w:r>
      <w:proofErr w:type="spellStart"/>
      <w:r w:rsidRPr="009D38DB">
        <w:rPr>
          <w:i/>
        </w:rPr>
        <w:t>localappdata</w:t>
      </w:r>
      <w:proofErr w:type="spellEnd"/>
      <w:r w:rsidRPr="009D38DB">
        <w:rPr>
          <w:i/>
        </w:rPr>
        <w:t>%/</w:t>
      </w:r>
      <w:proofErr w:type="spellStart"/>
      <w:r w:rsidRPr="009D38DB">
        <w:rPr>
          <w:i/>
        </w:rPr>
        <w:t>emetric</w:t>
      </w:r>
      <w:proofErr w:type="spellEnd"/>
      <w:r w:rsidRPr="00651B75">
        <w:t xml:space="preserve">) and its contents are not deleted by these applications. </w:t>
      </w:r>
    </w:p>
    <w:p w14:paraId="66E9F8B1" w14:textId="77777777" w:rsidR="0082131B" w:rsidRDefault="0082131B" w:rsidP="0082131B">
      <w:pPr>
        <w:pStyle w:val="ListContinue2"/>
      </w:pPr>
      <w:r w:rsidRPr="003B3773">
        <w:rPr>
          <w:b/>
        </w:rPr>
        <w:t xml:space="preserve">Note: </w:t>
      </w:r>
      <w:r>
        <w:t>Student-</w:t>
      </w:r>
      <w:r w:rsidRPr="00321A72">
        <w:t xml:space="preserve">testing data, including encrypted responses, will be saved to the indicated location only if </w:t>
      </w:r>
      <w:r>
        <w:t xml:space="preserve">the </w:t>
      </w:r>
      <w:r w:rsidRPr="00321A72">
        <w:t xml:space="preserve">network connection or </w:t>
      </w:r>
      <w:r>
        <w:t>Internet</w:t>
      </w:r>
      <w:r w:rsidRPr="00321A72">
        <w:t xml:space="preserve"> connection is lost during </w:t>
      </w:r>
      <w:r>
        <w:t xml:space="preserve">the </w:t>
      </w:r>
      <w:r w:rsidRPr="00321A72">
        <w:t>test.</w:t>
      </w:r>
      <w:r>
        <w:t xml:space="preserve"> </w:t>
      </w:r>
      <w:r w:rsidRPr="00321A72">
        <w:t xml:space="preserve">Students will be able to continue testing without interruption, but their testing data will be saved in the indicated folder. </w:t>
      </w:r>
    </w:p>
    <w:p w14:paraId="38F69C1B" w14:textId="77777777" w:rsidR="0082131B" w:rsidRDefault="0082131B" w:rsidP="0082131B">
      <w:pPr>
        <w:pStyle w:val="ListNumber2"/>
      </w:pPr>
      <w:r>
        <w:t>Evaluate the type of installation for your building:</w:t>
      </w:r>
    </w:p>
    <w:p w14:paraId="67CF90AC" w14:textId="77777777" w:rsidR="0082131B" w:rsidRDefault="0082131B" w:rsidP="0082131B">
      <w:pPr>
        <w:pStyle w:val="ListBullet3"/>
      </w:pPr>
      <w:r>
        <w:t>We recommend that b</w:t>
      </w:r>
      <w:r w:rsidRPr="00651B75">
        <w:t xml:space="preserve">uildings with an </w:t>
      </w:r>
      <w:r>
        <w:t>Internet</w:t>
      </w:r>
      <w:r w:rsidRPr="00651B75">
        <w:t xml:space="preserve"> download speed of less than 1.5</w:t>
      </w:r>
      <w:r>
        <w:t> </w:t>
      </w:r>
      <w:proofErr w:type="spellStart"/>
      <w:r w:rsidRPr="00651B75">
        <w:t>Mbps</w:t>
      </w:r>
      <w:proofErr w:type="spellEnd"/>
      <w:r w:rsidRPr="00651B75">
        <w:t xml:space="preserve"> stagger students starting the test.</w:t>
      </w:r>
    </w:p>
    <w:p w14:paraId="20EE00A9" w14:textId="77777777" w:rsidR="0082131B" w:rsidRDefault="0082131B" w:rsidP="0082131B">
      <w:pPr>
        <w:pStyle w:val="Heading2"/>
      </w:pPr>
      <w:bookmarkStart w:id="20" w:name="_Toc501459600"/>
      <w:r>
        <w:t>Bandwidth</w:t>
      </w:r>
      <w:bookmarkEnd w:id="20"/>
    </w:p>
    <w:p w14:paraId="659C15A1" w14:textId="52059ECB" w:rsidR="00F60DE4" w:rsidRDefault="00303A79" w:rsidP="00303A79">
      <w:pPr>
        <w:tabs>
          <w:tab w:val="left" w:pos="2025"/>
        </w:tabs>
      </w:pPr>
      <w:r>
        <w:t>The ability of a school’s network</w:t>
      </w:r>
      <w:r w:rsidRPr="005113FD">
        <w:t xml:space="preserve"> to support </w:t>
      </w:r>
      <w:r>
        <w:t xml:space="preserve">a given volume of on-line </w:t>
      </w:r>
      <w:r w:rsidRPr="005113FD">
        <w:t>test take</w:t>
      </w:r>
      <w:r>
        <w:t>rs is a function of the</w:t>
      </w:r>
      <w:r w:rsidRPr="005113FD">
        <w:t xml:space="preserve"> available bandwidth </w:t>
      </w:r>
      <w:r>
        <w:t>between the student’s test device and the data center serving the test content, the number of students who will be downloading tests, and size of the test content</w:t>
      </w:r>
      <w:r w:rsidRPr="005113FD">
        <w:t>. </w:t>
      </w:r>
      <w:r>
        <w:t xml:space="preserve">The </w:t>
      </w:r>
      <w:hyperlink w:anchor="_Site_Readiness_Testing" w:history="1">
        <w:r w:rsidRPr="004373A3">
          <w:rPr>
            <w:rStyle w:val="Hyperlink"/>
          </w:rPr>
          <w:t>Site Readiness</w:t>
        </w:r>
      </w:hyperlink>
      <w:r>
        <w:t xml:space="preserve"> test’s Connection Capacity test will measure the </w:t>
      </w:r>
      <w:r w:rsidRPr="005113FD">
        <w:t xml:space="preserve">bandwidth </w:t>
      </w:r>
      <w:r>
        <w:t>between a student’s test device and the data center and determine the volume of tests that can be downloaded simultaneously.  Use the results of this test to gauge the impact your bandwidth will have on testers.</w:t>
      </w:r>
      <w:r>
        <w:br/>
      </w:r>
      <w:r>
        <w:br/>
      </w:r>
      <w:r w:rsidR="00F60DE4" w:rsidRPr="005113FD">
        <w:t>Additionally, the bandwidth necessary for a certain number of students to test simultaneously (defined as actually clicking "Continue" simultaneously as that is what triggers the test content to downlo</w:t>
      </w:r>
      <w:r w:rsidR="001E0EA7">
        <w:t>ad to the students' devices</w:t>
      </w:r>
      <w:r w:rsidR="00F60DE4" w:rsidRPr="005113FD">
        <w:t xml:space="preserve">), will depend on the size of the actual operational forms. We adjust our bandwidth tests to calculate using the average form session size (which we expect will be 3 MB or less). </w:t>
      </w:r>
      <w:r w:rsidR="00E77454">
        <w:t>W</w:t>
      </w:r>
      <w:r w:rsidR="00F60DE4" w:rsidRPr="005113FD">
        <w:t>e optimize our system and the content itself to be as streamlined and light weight as possible. </w:t>
      </w:r>
    </w:p>
    <w:p w14:paraId="25F9116D" w14:textId="77777777" w:rsidR="001D6536" w:rsidRDefault="00804009" w:rsidP="00A13AF1">
      <w:pPr>
        <w:pStyle w:val="Heading2"/>
        <w:tabs>
          <w:tab w:val="left" w:pos="3850"/>
        </w:tabs>
      </w:pPr>
      <w:bookmarkStart w:id="21" w:name="_Toc501459601"/>
      <w:r>
        <w:lastRenderedPageBreak/>
        <w:t>Thin-Client Environments</w:t>
      </w:r>
      <w:bookmarkEnd w:id="21"/>
    </w:p>
    <w:p w14:paraId="5F1E4DE6" w14:textId="77777777" w:rsidR="00456B92" w:rsidRDefault="00456B92" w:rsidP="00456B92">
      <w:pPr>
        <w:ind w:right="900"/>
      </w:pPr>
      <w:r w:rsidRPr="00804009">
        <w:t>When using thin-client environments</w:t>
      </w:r>
      <w:r>
        <w:t>,</w:t>
      </w:r>
      <w:r w:rsidRPr="00804009">
        <w:t xml:space="preserve"> such as Terminal Services, Citrix</w:t>
      </w:r>
      <w:r w:rsidR="003A2BB6">
        <w:t>®</w:t>
      </w:r>
      <w:r>
        <w:t>,</w:t>
      </w:r>
      <w:r w:rsidRPr="00804009">
        <w:t xml:space="preserve"> or LTSP</w:t>
      </w:r>
      <w:r w:rsidR="003A2BB6">
        <w:t>®</w:t>
      </w:r>
      <w:r w:rsidRPr="00804009">
        <w:t>, make sure that there is enough memory, CPU</w:t>
      </w:r>
      <w:r>
        <w:t>,</w:t>
      </w:r>
      <w:r w:rsidRPr="00804009">
        <w:t xml:space="preserve"> and bandwidth on the server to accommodate multiple student test sessions.</w:t>
      </w:r>
      <w:r>
        <w:t xml:space="preserve"> </w:t>
      </w:r>
      <w:r w:rsidRPr="00804009">
        <w:t xml:space="preserve">The application requires a minimum of 80 MB </w:t>
      </w:r>
      <w:r>
        <w:t xml:space="preserve">of memory </w:t>
      </w:r>
      <w:r w:rsidRPr="00804009">
        <w:t>per client session and can vary depending on the size and type of the test.</w:t>
      </w:r>
      <w:r>
        <w:t xml:space="preserve"> </w:t>
      </w:r>
      <w:r w:rsidRPr="00804009">
        <w:t>Allowing multiple sessions on an improperly sized thin-client environment will lead to poor performance.</w:t>
      </w:r>
    </w:p>
    <w:p w14:paraId="289F5F73" w14:textId="77777777" w:rsidR="00456B92" w:rsidRDefault="00456B92" w:rsidP="00456B92">
      <w:pPr>
        <w:ind w:right="1080"/>
      </w:pPr>
      <w:r>
        <w:t>Additionally, schools using thin clients need to be cautious when there is 1 GB or less of physical memory on the student testing device. In this case, we highly recommend that you use a local installation. As a general rule, if you can use Chrome</w:t>
      </w:r>
      <w:r w:rsidR="001B13C0">
        <w:t>™</w:t>
      </w:r>
      <w:r w:rsidR="001B13C0">
        <w:rPr>
          <w:vertAlign w:val="superscript"/>
        </w:rPr>
        <w:t xml:space="preserve"> </w:t>
      </w:r>
      <w:r w:rsidR="001B13C0">
        <w:t>browser</w:t>
      </w:r>
      <w:r>
        <w:t xml:space="preserve"> to access </w:t>
      </w:r>
      <w:r w:rsidR="00B825F4">
        <w:t xml:space="preserve">web based email or web based streaming services </w:t>
      </w:r>
      <w:r>
        <w:t xml:space="preserve">on all student testing devices simultaneously, then testing should go well. </w:t>
      </w:r>
    </w:p>
    <w:p w14:paraId="051D9207" w14:textId="77777777" w:rsidR="00456B92" w:rsidRDefault="00456B92" w:rsidP="00456B92">
      <w:pPr>
        <w:ind w:right="900"/>
      </w:pPr>
      <w:r>
        <w:t>In thin-client environments, the accounts students use to log in to the student testing devices must be unique for each student. Also, each account must have its own dedicated user profile.</w:t>
      </w:r>
    </w:p>
    <w:p w14:paraId="5A77C273" w14:textId="77777777" w:rsidR="00E83BD9" w:rsidRDefault="00456B92" w:rsidP="001F051D">
      <w:pPr>
        <w:ind w:right="900"/>
      </w:pPr>
      <w:r w:rsidRPr="00EC3D23">
        <w:rPr>
          <w:b/>
        </w:rPr>
        <w:t>Note</w:t>
      </w:r>
      <w:r>
        <w:t>: If kiosks in your thin-client deployment experience performance issues, such as graphics not rendering,</w:t>
      </w:r>
      <w:r w:rsidRPr="000C428C">
        <w:t xml:space="preserve"> </w:t>
      </w:r>
      <w:r>
        <w:t>fuzzy screens, or screen flickering, we recommend disabling hardware graphics acceleration.</w:t>
      </w:r>
    </w:p>
    <w:p w14:paraId="3F6BA08D" w14:textId="77777777" w:rsidR="00340B0F" w:rsidRDefault="00A14BB2" w:rsidP="00340B0F">
      <w:pPr>
        <w:rPr>
          <w:rFonts w:ascii="Arial" w:eastAsia="SimSun" w:hAnsi="Arial"/>
          <w:b/>
          <w:bCs/>
          <w:color w:val="356387"/>
          <w:sz w:val="28"/>
          <w:szCs w:val="26"/>
        </w:rPr>
      </w:pPr>
      <w:r>
        <w:t xml:space="preserve">For assistance, contact </w:t>
      </w:r>
      <w:r w:rsidR="00FE1A6E">
        <w:t xml:space="preserve">the </w:t>
      </w:r>
      <w:r>
        <w:t xml:space="preserve">Measured Progress </w:t>
      </w:r>
      <w:r w:rsidR="00FE1A6E">
        <w:t xml:space="preserve">Service Desk </w:t>
      </w:r>
      <w:r>
        <w:t xml:space="preserve">at </w:t>
      </w:r>
      <w:hyperlink r:id="rId20" w:history="1">
        <w:r w:rsidRPr="00175622">
          <w:rPr>
            <w:rStyle w:val="Hyperlink"/>
          </w:rPr>
          <w:t>oktechsupport@measuredprogress.org</w:t>
        </w:r>
      </w:hyperlink>
      <w:r w:rsidR="00C412E4">
        <w:t xml:space="preserve"> or (</w:t>
      </w:r>
      <w:r>
        <w:t>866</w:t>
      </w:r>
      <w:r w:rsidR="00C412E4">
        <w:t>) 629</w:t>
      </w:r>
      <w:r w:rsidR="00C412E4">
        <w:noBreakHyphen/>
      </w:r>
      <w:r>
        <w:t>0220.</w:t>
      </w:r>
      <w:bookmarkStart w:id="22" w:name="_Network_Connectivity"/>
      <w:bookmarkEnd w:id="22"/>
    </w:p>
    <w:p w14:paraId="1EFB14D8" w14:textId="77777777" w:rsidR="00340B0F" w:rsidRPr="00300CF5" w:rsidRDefault="00340B0F" w:rsidP="00340B0F">
      <w:pPr>
        <w:pStyle w:val="Heading2"/>
      </w:pPr>
      <w:bookmarkStart w:id="23" w:name="_Toc501459602"/>
      <w:r w:rsidRPr="00300CF5">
        <w:t>Monitor Settings</w:t>
      </w:r>
      <w:bookmarkEnd w:id="23"/>
    </w:p>
    <w:p w14:paraId="215B7138" w14:textId="77777777" w:rsidR="00340B0F" w:rsidRDefault="00340B0F" w:rsidP="00340B0F">
      <w:r>
        <w:t>Ensure that all monitors used for testing are set to the default color settings. If a student requires a zoom accommodation, review the recommended screen resolutions in the table below.</w:t>
      </w:r>
    </w:p>
    <w:tbl>
      <w:tblPr>
        <w:tblW w:w="5397" w:type="dxa"/>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2"/>
        <w:gridCol w:w="2905"/>
      </w:tblGrid>
      <w:tr w:rsidR="001E0EA7" w:rsidRPr="001E0EA7" w14:paraId="37130322" w14:textId="77777777" w:rsidTr="004D0824">
        <w:tc>
          <w:tcPr>
            <w:tcW w:w="2492" w:type="dxa"/>
            <w:tcBorders>
              <w:bottom w:val="single" w:sz="4" w:space="0" w:color="000000"/>
            </w:tcBorders>
            <w:shd w:val="clear" w:color="auto" w:fill="356387"/>
            <w:vAlign w:val="center"/>
          </w:tcPr>
          <w:p w14:paraId="4C134783" w14:textId="77777777" w:rsidR="001E0EA7" w:rsidRPr="001E0EA7" w:rsidRDefault="001E0EA7" w:rsidP="001E0EA7">
            <w:pPr>
              <w:shd w:val="clear" w:color="auto" w:fill="356387"/>
              <w:spacing w:before="0" w:after="0"/>
              <w:jc w:val="center"/>
              <w:rPr>
                <w:rFonts w:eastAsia="Lucida Sans" w:cs="Lucida Sans"/>
                <w:b/>
                <w:color w:val="FFFFFF"/>
              </w:rPr>
            </w:pPr>
            <w:r w:rsidRPr="001E0EA7">
              <w:rPr>
                <w:rFonts w:eastAsia="Lucida Sans" w:cs="Lucida Sans"/>
                <w:b/>
                <w:color w:val="FFFFFF"/>
              </w:rPr>
              <w:t>Required Zoom Level</w:t>
            </w:r>
            <w:r w:rsidRPr="001E0EA7">
              <w:rPr>
                <w:rFonts w:eastAsia="Lucida Sans" w:cs="Lucida Sans"/>
                <w:b/>
                <w:color w:val="FFFFFF"/>
              </w:rPr>
              <w:br/>
              <w:t>for Student</w:t>
            </w:r>
          </w:p>
        </w:tc>
        <w:tc>
          <w:tcPr>
            <w:tcW w:w="2905" w:type="dxa"/>
            <w:tcBorders>
              <w:bottom w:val="single" w:sz="4" w:space="0" w:color="000000"/>
            </w:tcBorders>
            <w:shd w:val="clear" w:color="auto" w:fill="356387"/>
            <w:vAlign w:val="center"/>
          </w:tcPr>
          <w:p w14:paraId="1AAB4216" w14:textId="77777777" w:rsidR="001E0EA7" w:rsidRPr="001E0EA7" w:rsidRDefault="001E0EA7" w:rsidP="001E0EA7">
            <w:pPr>
              <w:shd w:val="clear" w:color="auto" w:fill="356387"/>
              <w:spacing w:before="0" w:after="0"/>
              <w:jc w:val="center"/>
              <w:rPr>
                <w:rFonts w:eastAsia="Lucida Sans" w:cs="Lucida Sans"/>
                <w:b/>
                <w:color w:val="FFFFFF"/>
              </w:rPr>
            </w:pPr>
            <w:r w:rsidRPr="001E0EA7">
              <w:rPr>
                <w:rFonts w:eastAsia="Lucida Sans" w:cs="Lucida Sans"/>
                <w:b/>
                <w:color w:val="FFFFFF"/>
              </w:rPr>
              <w:t>Recommended</w:t>
            </w:r>
            <w:r w:rsidRPr="001E0EA7">
              <w:rPr>
                <w:rFonts w:eastAsia="Lucida Sans" w:cs="Lucida Sans"/>
                <w:b/>
                <w:color w:val="FFFFFF"/>
              </w:rPr>
              <w:br/>
              <w:t>Screen Resolution</w:t>
            </w:r>
          </w:p>
        </w:tc>
      </w:tr>
      <w:tr w:rsidR="001E0EA7" w:rsidRPr="001E0EA7" w14:paraId="23CE4541" w14:textId="77777777" w:rsidTr="004D0824">
        <w:tc>
          <w:tcPr>
            <w:tcW w:w="2492" w:type="dxa"/>
            <w:shd w:val="clear" w:color="auto" w:fill="auto"/>
          </w:tcPr>
          <w:p w14:paraId="6F6C1194" w14:textId="77777777" w:rsidR="001E0EA7" w:rsidRPr="001E0EA7" w:rsidRDefault="001E0EA7" w:rsidP="001E0EA7">
            <w:pPr>
              <w:spacing w:before="60" w:after="60"/>
              <w:rPr>
                <w:rFonts w:eastAsia="Lucida Sans" w:cs="Lucida Sans"/>
                <w:sz w:val="18"/>
                <w:szCs w:val="18"/>
              </w:rPr>
            </w:pPr>
            <w:r w:rsidRPr="001E0EA7">
              <w:rPr>
                <w:rFonts w:eastAsia="Lucida Sans" w:cs="Lucida Sans"/>
                <w:sz w:val="18"/>
                <w:szCs w:val="18"/>
              </w:rPr>
              <w:t>100% (No Zoom)</w:t>
            </w:r>
          </w:p>
        </w:tc>
        <w:tc>
          <w:tcPr>
            <w:tcW w:w="2905" w:type="dxa"/>
            <w:shd w:val="clear" w:color="auto" w:fill="auto"/>
          </w:tcPr>
          <w:p w14:paraId="1FEB5FFE" w14:textId="77777777" w:rsidR="001E0EA7" w:rsidRPr="001E0EA7" w:rsidRDefault="001E0EA7" w:rsidP="001E0EA7">
            <w:pPr>
              <w:spacing w:before="60" w:after="60"/>
              <w:rPr>
                <w:rFonts w:eastAsia="Lucida Sans" w:cs="Lucida Sans"/>
                <w:sz w:val="18"/>
                <w:szCs w:val="18"/>
              </w:rPr>
            </w:pPr>
            <w:r w:rsidRPr="001E0EA7">
              <w:rPr>
                <w:rFonts w:eastAsia="Lucida Sans" w:cs="Lucida Sans"/>
                <w:sz w:val="18"/>
                <w:szCs w:val="18"/>
              </w:rPr>
              <w:t>1024 x 768 (or higher)</w:t>
            </w:r>
          </w:p>
        </w:tc>
      </w:tr>
      <w:tr w:rsidR="001E0EA7" w:rsidRPr="001E0EA7" w14:paraId="3EC4594C" w14:textId="77777777" w:rsidTr="004D0824">
        <w:tc>
          <w:tcPr>
            <w:tcW w:w="2492" w:type="dxa"/>
            <w:shd w:val="clear" w:color="auto" w:fill="auto"/>
          </w:tcPr>
          <w:p w14:paraId="3B438802" w14:textId="77777777" w:rsidR="001E0EA7" w:rsidRPr="001E0EA7" w:rsidRDefault="001E0EA7" w:rsidP="001E0EA7">
            <w:pPr>
              <w:spacing w:before="60" w:after="60"/>
              <w:rPr>
                <w:rFonts w:eastAsia="Lucida Sans" w:cs="Lucida Sans"/>
                <w:sz w:val="18"/>
                <w:szCs w:val="18"/>
              </w:rPr>
            </w:pPr>
            <w:r w:rsidRPr="001E0EA7">
              <w:rPr>
                <w:rFonts w:eastAsia="Lucida Sans" w:cs="Lucida Sans"/>
                <w:sz w:val="18"/>
                <w:szCs w:val="18"/>
              </w:rPr>
              <w:t>150%</w:t>
            </w:r>
          </w:p>
        </w:tc>
        <w:tc>
          <w:tcPr>
            <w:tcW w:w="2905" w:type="dxa"/>
            <w:shd w:val="clear" w:color="auto" w:fill="auto"/>
          </w:tcPr>
          <w:p w14:paraId="28C593D0" w14:textId="77777777" w:rsidR="001E0EA7" w:rsidRPr="001E0EA7" w:rsidRDefault="001E0EA7" w:rsidP="001E0EA7">
            <w:pPr>
              <w:spacing w:before="60" w:after="60"/>
              <w:rPr>
                <w:rFonts w:eastAsia="Lucida Sans" w:cs="Lucida Sans"/>
                <w:sz w:val="18"/>
                <w:szCs w:val="18"/>
              </w:rPr>
            </w:pPr>
            <w:r w:rsidRPr="001E0EA7">
              <w:rPr>
                <w:rFonts w:eastAsia="Lucida Sans" w:cs="Lucida Sans"/>
                <w:sz w:val="18"/>
                <w:szCs w:val="18"/>
              </w:rPr>
              <w:t>1920 x 1080 (or higher)</w:t>
            </w:r>
          </w:p>
        </w:tc>
      </w:tr>
      <w:tr w:rsidR="001E0EA7" w:rsidRPr="001E0EA7" w14:paraId="6894EDE7" w14:textId="77777777" w:rsidTr="004D0824">
        <w:tc>
          <w:tcPr>
            <w:tcW w:w="2492" w:type="dxa"/>
            <w:shd w:val="clear" w:color="auto" w:fill="auto"/>
          </w:tcPr>
          <w:p w14:paraId="0DA27E12" w14:textId="77777777" w:rsidR="001E0EA7" w:rsidRPr="001E0EA7" w:rsidRDefault="001E0EA7" w:rsidP="001E0EA7">
            <w:pPr>
              <w:spacing w:before="60" w:after="60"/>
              <w:rPr>
                <w:rFonts w:eastAsia="Lucida Sans" w:cs="Lucida Sans"/>
                <w:sz w:val="18"/>
                <w:szCs w:val="18"/>
              </w:rPr>
            </w:pPr>
            <w:r w:rsidRPr="001E0EA7">
              <w:rPr>
                <w:rFonts w:eastAsia="Lucida Sans" w:cs="Lucida Sans"/>
                <w:sz w:val="18"/>
                <w:szCs w:val="18"/>
              </w:rPr>
              <w:t>200%</w:t>
            </w:r>
          </w:p>
        </w:tc>
        <w:tc>
          <w:tcPr>
            <w:tcW w:w="2905" w:type="dxa"/>
            <w:shd w:val="clear" w:color="auto" w:fill="auto"/>
          </w:tcPr>
          <w:p w14:paraId="2DCB3AA1" w14:textId="77777777" w:rsidR="001E0EA7" w:rsidRPr="001E0EA7" w:rsidRDefault="001E0EA7" w:rsidP="001E0EA7">
            <w:pPr>
              <w:spacing w:before="60" w:after="60"/>
              <w:rPr>
                <w:rFonts w:eastAsia="Lucida Sans" w:cs="Lucida Sans"/>
                <w:sz w:val="18"/>
                <w:szCs w:val="18"/>
              </w:rPr>
            </w:pPr>
            <w:r w:rsidRPr="001E0EA7">
              <w:rPr>
                <w:rFonts w:eastAsia="Lucida Sans" w:cs="Lucida Sans"/>
                <w:sz w:val="18"/>
                <w:szCs w:val="18"/>
              </w:rPr>
              <w:t>1920 x 1080 (or higher)</w:t>
            </w:r>
          </w:p>
        </w:tc>
      </w:tr>
      <w:tr w:rsidR="001E0EA7" w:rsidRPr="001E0EA7" w14:paraId="30ECE6EB" w14:textId="77777777" w:rsidTr="004D0824">
        <w:tc>
          <w:tcPr>
            <w:tcW w:w="2492" w:type="dxa"/>
            <w:shd w:val="clear" w:color="auto" w:fill="auto"/>
          </w:tcPr>
          <w:p w14:paraId="3477B8B2" w14:textId="77777777" w:rsidR="001E0EA7" w:rsidRPr="001E0EA7" w:rsidRDefault="001E0EA7" w:rsidP="001E0EA7">
            <w:pPr>
              <w:spacing w:before="60" w:after="60"/>
              <w:rPr>
                <w:rFonts w:eastAsia="Lucida Sans" w:cs="Lucida Sans"/>
                <w:sz w:val="18"/>
                <w:szCs w:val="18"/>
              </w:rPr>
            </w:pPr>
            <w:r w:rsidRPr="001E0EA7">
              <w:rPr>
                <w:rFonts w:eastAsia="Lucida Sans" w:cs="Lucida Sans"/>
                <w:sz w:val="18"/>
                <w:szCs w:val="18"/>
              </w:rPr>
              <w:t>300%</w:t>
            </w:r>
          </w:p>
        </w:tc>
        <w:tc>
          <w:tcPr>
            <w:tcW w:w="2905" w:type="dxa"/>
            <w:shd w:val="clear" w:color="auto" w:fill="auto"/>
          </w:tcPr>
          <w:p w14:paraId="6FF54F37" w14:textId="77777777" w:rsidR="001E0EA7" w:rsidRPr="001E0EA7" w:rsidRDefault="001E0EA7" w:rsidP="001E0EA7">
            <w:pPr>
              <w:spacing w:before="60" w:after="60"/>
              <w:rPr>
                <w:rFonts w:eastAsia="Lucida Sans" w:cs="Lucida Sans"/>
                <w:sz w:val="18"/>
                <w:szCs w:val="18"/>
              </w:rPr>
            </w:pPr>
            <w:r w:rsidRPr="001E0EA7">
              <w:rPr>
                <w:rFonts w:eastAsia="Lucida Sans" w:cs="Lucida Sans"/>
                <w:sz w:val="18"/>
                <w:szCs w:val="18"/>
              </w:rPr>
              <w:t>1920 x 1080 (or higher)</w:t>
            </w:r>
          </w:p>
        </w:tc>
      </w:tr>
    </w:tbl>
    <w:p w14:paraId="0B639B9E" w14:textId="77777777" w:rsidR="001E0EA7" w:rsidRDefault="001E0EA7" w:rsidP="00340B0F"/>
    <w:p w14:paraId="0755B280" w14:textId="77777777" w:rsidR="00340B0F" w:rsidRDefault="00340B0F" w:rsidP="00340B0F">
      <w:r w:rsidRPr="00A14BB2">
        <w:rPr>
          <w:b/>
        </w:rPr>
        <w:t>Note</w:t>
      </w:r>
      <w:r>
        <w:t xml:space="preserve">: These are only recommended screen resolutions. Use the screen resolution you feel the student would be most comfortable with. </w:t>
      </w:r>
    </w:p>
    <w:p w14:paraId="7DAD9184" w14:textId="77777777" w:rsidR="00D571A0" w:rsidRDefault="00340B0F" w:rsidP="00BD3E57">
      <w:r>
        <w:t xml:space="preserve">The student or proctor may set the zoom level within the </w:t>
      </w:r>
      <w:r w:rsidR="006C5398">
        <w:t xml:space="preserve">kiosk </w:t>
      </w:r>
      <w:r>
        <w:t>when the student logs in using his or her unique user name and password at the time of testing.</w:t>
      </w:r>
    </w:p>
    <w:p w14:paraId="06B47DED" w14:textId="77777777" w:rsidR="001E0EA7" w:rsidRDefault="001E0EA7" w:rsidP="001E0EA7">
      <w:pPr>
        <w:pStyle w:val="Heading2"/>
      </w:pPr>
      <w:bookmarkStart w:id="24" w:name="_Toc496606309"/>
      <w:bookmarkStart w:id="25" w:name="_Toc501459603"/>
      <w:r>
        <w:t>Spanish Language Support</w:t>
      </w:r>
      <w:bookmarkEnd w:id="24"/>
      <w:bookmarkEnd w:id="25"/>
    </w:p>
    <w:p w14:paraId="554FA212" w14:textId="77777777" w:rsidR="004D0824" w:rsidRPr="004D0824" w:rsidRDefault="004D0824" w:rsidP="004D0824">
      <w:r w:rsidRPr="004D0824">
        <w:t xml:space="preserve">The </w:t>
      </w:r>
      <w:r>
        <w:t>OSTP</w:t>
      </w:r>
      <w:r w:rsidRPr="004D0824">
        <w:t xml:space="preserve"> online test administration is also available in Spanish.   </w:t>
      </w:r>
    </w:p>
    <w:p w14:paraId="6B09767C" w14:textId="77777777" w:rsidR="004D0824" w:rsidRPr="004D0824" w:rsidRDefault="004D0824" w:rsidP="004D0824">
      <w:r w:rsidRPr="004D0824">
        <w:t>The Spanish Text-to-Speech version of the test</w:t>
      </w:r>
      <w:r w:rsidR="00D632A0">
        <w:t>s are</w:t>
      </w:r>
      <w:r w:rsidRPr="004D0824">
        <w:t xml:space="preserve"> not available on iPads, or other mobile devices, but is supported on the following systems:</w:t>
      </w:r>
    </w:p>
    <w:p w14:paraId="65136D1A" w14:textId="77777777" w:rsidR="004D0824" w:rsidRPr="004D0824" w:rsidRDefault="004D0824" w:rsidP="004D0824">
      <w:pPr>
        <w:numPr>
          <w:ilvl w:val="0"/>
          <w:numId w:val="3"/>
        </w:numPr>
      </w:pPr>
      <w:r w:rsidRPr="004D0824">
        <w:lastRenderedPageBreak/>
        <w:t>Windows</w:t>
      </w:r>
      <w:r w:rsidRPr="004D0824">
        <w:rPr>
          <w:vertAlign w:val="superscript"/>
        </w:rPr>
        <w:t>®</w:t>
      </w:r>
      <w:r w:rsidRPr="004D0824">
        <w:t>:  Windows 7, 8.1, and 10</w:t>
      </w:r>
    </w:p>
    <w:p w14:paraId="354D7A9A" w14:textId="77777777" w:rsidR="004D0824" w:rsidRDefault="004D0824" w:rsidP="004D0824">
      <w:pPr>
        <w:numPr>
          <w:ilvl w:val="0"/>
          <w:numId w:val="3"/>
        </w:numPr>
      </w:pPr>
      <w:r w:rsidRPr="004D0824">
        <w:t>Macintosh: OS X 10.9 — 10.12</w:t>
      </w:r>
    </w:p>
    <w:p w14:paraId="78653EF5" w14:textId="77777777" w:rsidR="00D632A0" w:rsidRDefault="00D632A0" w:rsidP="00D632A0">
      <w:pPr>
        <w:pStyle w:val="Heading3"/>
      </w:pPr>
      <w:bookmarkStart w:id="26" w:name="_Toc501459604"/>
      <w:r>
        <w:t>Language pack</w:t>
      </w:r>
      <w:bookmarkEnd w:id="26"/>
    </w:p>
    <w:p w14:paraId="645B79F7" w14:textId="62117504" w:rsidR="00D632A0" w:rsidRDefault="00D632A0" w:rsidP="00D632A0">
      <w:r>
        <w:t xml:space="preserve">The Spanish version of the test uses the Text-To-Speech accommodation, which requires a </w:t>
      </w:r>
      <w:r w:rsidR="008F477D">
        <w:t xml:space="preserve">Cepstral </w:t>
      </w:r>
      <w:r>
        <w:t>Spanish language pack to be installed on the machine where the test will be taken.</w:t>
      </w:r>
    </w:p>
    <w:p w14:paraId="02A469A2" w14:textId="728E7636" w:rsidR="00D632A0" w:rsidRDefault="00D632A0" w:rsidP="00D632A0">
      <w:r w:rsidRPr="00D632A0">
        <w:rPr>
          <w:b/>
        </w:rPr>
        <w:t>Important:</w:t>
      </w:r>
      <w:r>
        <w:t xml:space="preserve"> Licensing of this language pack is limited; so, plan to cycle the students with this accommodation through your testing space to avoid the need for multiple installations of this language pack.</w:t>
      </w:r>
    </w:p>
    <w:p w14:paraId="3DB3288C" w14:textId="3198A8BD" w:rsidR="00D632A0" w:rsidRDefault="00D632A0" w:rsidP="00D632A0">
      <w:pPr>
        <w:ind w:right="990"/>
      </w:pPr>
      <w:r w:rsidRPr="00D632A0">
        <w:rPr>
          <w:b/>
        </w:rPr>
        <w:t>Note:</w:t>
      </w:r>
      <w:r>
        <w:t xml:space="preserve"> For assistance on obtaining </w:t>
      </w:r>
      <w:r w:rsidR="008F477D">
        <w:t xml:space="preserve">Cepstral </w:t>
      </w:r>
      <w:r>
        <w:t xml:space="preserve">licenses, contact Measured Progress Service Desk at </w:t>
      </w:r>
      <w:hyperlink r:id="rId21" w:history="1">
        <w:r w:rsidRPr="00C71C45">
          <w:rPr>
            <w:rStyle w:val="Hyperlink"/>
          </w:rPr>
          <w:t>oktechsupport@measuredprogress.org</w:t>
        </w:r>
      </w:hyperlink>
      <w:r>
        <w:t xml:space="preserve"> or call (</w:t>
      </w:r>
      <w:r w:rsidRPr="00ED49EA">
        <w:rPr>
          <w:color w:val="000000"/>
        </w:rPr>
        <w:t>866) 629</w:t>
      </w:r>
      <w:r w:rsidRPr="00ED49EA">
        <w:rPr>
          <w:color w:val="000000"/>
        </w:rPr>
        <w:noBreakHyphen/>
        <w:t>0220</w:t>
      </w:r>
      <w:r>
        <w:t>.</w:t>
      </w:r>
    </w:p>
    <w:p w14:paraId="1D275BA7" w14:textId="77A053FA" w:rsidR="00D632A0" w:rsidRDefault="0067344F" w:rsidP="00D632A0">
      <w:pPr>
        <w:pStyle w:val="Heading3"/>
      </w:pPr>
      <w:bookmarkStart w:id="27" w:name="_Toc501459605"/>
      <w:r>
        <w:t>Language Settings</w:t>
      </w:r>
      <w:bookmarkEnd w:id="27"/>
      <w:r>
        <w:t xml:space="preserve"> </w:t>
      </w:r>
    </w:p>
    <w:p w14:paraId="207D07C8" w14:textId="5D371D17" w:rsidR="0067344F" w:rsidRDefault="0067344F" w:rsidP="0067344F">
      <w:r>
        <w:t xml:space="preserve">To ensure the log in screen, navigation buttons and </w:t>
      </w:r>
      <w:r w:rsidR="008F477D">
        <w:t>on-screen</w:t>
      </w:r>
      <w:r>
        <w:t xml:space="preserve"> prompts are all in Spanish. You will change the OSTP Kiosk to the Spanish Language version. </w:t>
      </w:r>
    </w:p>
    <w:p w14:paraId="4BBA4E69" w14:textId="6F4E6E43" w:rsidR="0067344F" w:rsidRDefault="0067344F" w:rsidP="0067344F">
      <w:pPr>
        <w:pStyle w:val="ListParagraph"/>
        <w:numPr>
          <w:ilvl w:val="0"/>
          <w:numId w:val="59"/>
        </w:numPr>
      </w:pPr>
      <w:r>
        <w:t xml:space="preserve">Launch the OSTP Kiosk </w:t>
      </w:r>
    </w:p>
    <w:p w14:paraId="7E9683E2" w14:textId="77777777" w:rsidR="0067344F" w:rsidRDefault="0067344F" w:rsidP="0067344F">
      <w:pPr>
        <w:pStyle w:val="ListParagraph"/>
      </w:pPr>
    </w:p>
    <w:p w14:paraId="2EE8E62B" w14:textId="09E58645" w:rsidR="0067344F" w:rsidRPr="0067344F" w:rsidRDefault="0067344F" w:rsidP="0067344F">
      <w:pPr>
        <w:pStyle w:val="ListParagraph"/>
        <w:numPr>
          <w:ilvl w:val="0"/>
          <w:numId w:val="59"/>
        </w:numPr>
      </w:pPr>
      <w:r>
        <w:t xml:space="preserve">On the Sign in Screen select </w:t>
      </w:r>
      <w:proofErr w:type="spellStart"/>
      <w:r>
        <w:t>Español</w:t>
      </w:r>
      <w:proofErr w:type="spellEnd"/>
      <w:r>
        <w:t xml:space="preserve"> from the localization drop down list at the bottom of the page.</w:t>
      </w:r>
      <w:r>
        <w:br/>
        <w:t xml:space="preserve"> </w:t>
      </w:r>
    </w:p>
    <w:p w14:paraId="64307A26" w14:textId="77777777" w:rsidR="0067344F" w:rsidRDefault="0067344F" w:rsidP="0067344F">
      <w:pPr>
        <w:pStyle w:val="ListParagraph"/>
        <w:spacing w:line="200" w:lineRule="atLeast"/>
        <w:ind w:left="180"/>
        <w:rPr>
          <w:rFonts w:eastAsia="Arial" w:cs="Arial"/>
        </w:rPr>
      </w:pPr>
      <w:r>
        <w:rPr>
          <w:rFonts w:eastAsia="Arial" w:cs="Arial"/>
        </w:rPr>
        <w:t>You can also set up your language preferences manually on Windows and Mac workstations.</w:t>
      </w:r>
    </w:p>
    <w:p w14:paraId="32CAE357" w14:textId="77777777" w:rsidR="0067344F" w:rsidRDefault="0067344F" w:rsidP="0067344F">
      <w:pPr>
        <w:pStyle w:val="ListParagraph"/>
        <w:spacing w:line="200" w:lineRule="atLeast"/>
        <w:ind w:left="180"/>
        <w:rPr>
          <w:rFonts w:ascii="Arial"/>
          <w:b/>
          <w:i/>
          <w:color w:val="356286"/>
          <w:spacing w:val="-1"/>
        </w:rPr>
      </w:pPr>
    </w:p>
    <w:p w14:paraId="50C1D41D" w14:textId="26B6F94B" w:rsidR="0067344F" w:rsidRDefault="0067344F" w:rsidP="0067344F">
      <w:pPr>
        <w:pStyle w:val="ListParagraph"/>
        <w:spacing w:line="200" w:lineRule="atLeast"/>
        <w:ind w:left="180"/>
        <w:rPr>
          <w:rFonts w:ascii="Arial"/>
          <w:b/>
          <w:i/>
          <w:color w:val="356286"/>
          <w:spacing w:val="-1"/>
        </w:rPr>
      </w:pPr>
      <w:r>
        <w:rPr>
          <w:rFonts w:ascii="Arial"/>
          <w:b/>
          <w:i/>
          <w:color w:val="356286"/>
          <w:spacing w:val="-1"/>
        </w:rPr>
        <w:t>Windows</w:t>
      </w:r>
      <w:r>
        <w:rPr>
          <w:rFonts w:ascii="Arial"/>
          <w:b/>
          <w:i/>
          <w:color w:val="356286"/>
          <w:spacing w:val="-2"/>
        </w:rPr>
        <w:t xml:space="preserve"> </w:t>
      </w:r>
      <w:r>
        <w:rPr>
          <w:rFonts w:ascii="Arial"/>
          <w:b/>
          <w:i/>
          <w:color w:val="356286"/>
          <w:spacing w:val="-1"/>
        </w:rPr>
        <w:t>workstations</w:t>
      </w:r>
      <w:r>
        <w:rPr>
          <w:rFonts w:ascii="Arial"/>
          <w:b/>
          <w:i/>
          <w:color w:val="356286"/>
          <w:spacing w:val="-1"/>
        </w:rPr>
        <w:br/>
      </w:r>
    </w:p>
    <w:p w14:paraId="36F3473C" w14:textId="77777777" w:rsidR="0067344F" w:rsidRDefault="0067344F" w:rsidP="0067344F">
      <w:pPr>
        <w:pStyle w:val="ListParagraph"/>
        <w:widowControl w:val="0"/>
        <w:numPr>
          <w:ilvl w:val="0"/>
          <w:numId w:val="60"/>
        </w:numPr>
        <w:spacing w:before="9" w:after="0"/>
        <w:contextualSpacing w:val="0"/>
        <w:rPr>
          <w:rFonts w:eastAsia="Arial" w:cs="Arial"/>
          <w:bCs/>
        </w:rPr>
      </w:pPr>
      <w:r>
        <w:rPr>
          <w:rFonts w:eastAsia="Arial" w:cs="Arial"/>
          <w:bCs/>
        </w:rPr>
        <w:t xml:space="preserve">From the </w:t>
      </w:r>
      <w:r w:rsidRPr="00E4361E">
        <w:rPr>
          <w:rFonts w:eastAsia="Arial" w:cs="Arial"/>
          <w:b/>
          <w:bCs/>
        </w:rPr>
        <w:t>Control Panel</w:t>
      </w:r>
      <w:r>
        <w:rPr>
          <w:rFonts w:eastAsia="Arial" w:cs="Arial"/>
          <w:bCs/>
        </w:rPr>
        <w:t xml:space="preserve">, click </w:t>
      </w:r>
      <w:r w:rsidRPr="00E4361E">
        <w:rPr>
          <w:rFonts w:eastAsia="Arial" w:cs="Arial"/>
          <w:b/>
          <w:bCs/>
        </w:rPr>
        <w:t>Clock, Language, and Region</w:t>
      </w:r>
      <w:r>
        <w:rPr>
          <w:rFonts w:eastAsia="Arial" w:cs="Arial"/>
          <w:bCs/>
        </w:rPr>
        <w:t xml:space="preserve">, and then click </w:t>
      </w:r>
      <w:r w:rsidRPr="00E4361E">
        <w:rPr>
          <w:rFonts w:eastAsia="Arial" w:cs="Arial"/>
          <w:b/>
          <w:bCs/>
        </w:rPr>
        <w:t>Region and Language</w:t>
      </w:r>
      <w:r>
        <w:rPr>
          <w:rFonts w:eastAsia="Arial" w:cs="Arial"/>
          <w:bCs/>
        </w:rPr>
        <w:t xml:space="preserve">. </w:t>
      </w:r>
    </w:p>
    <w:p w14:paraId="2E009573" w14:textId="77777777" w:rsidR="0067344F" w:rsidRDefault="0067344F" w:rsidP="0067344F">
      <w:pPr>
        <w:pStyle w:val="ListParagraph"/>
        <w:spacing w:before="9"/>
        <w:rPr>
          <w:rFonts w:eastAsia="Arial" w:cs="Arial"/>
          <w:bCs/>
        </w:rPr>
      </w:pPr>
      <w:r>
        <w:rPr>
          <w:rFonts w:eastAsia="Arial" w:cs="Arial"/>
          <w:bCs/>
        </w:rPr>
        <w:br/>
        <w:t xml:space="preserve">Note: The Control Panel commands may differ slightly depending on which version of Windows you are using. </w:t>
      </w:r>
    </w:p>
    <w:p w14:paraId="67722FA5" w14:textId="77777777" w:rsidR="0067344F" w:rsidRDefault="0067344F" w:rsidP="0067344F">
      <w:pPr>
        <w:pStyle w:val="ListParagraph"/>
        <w:spacing w:before="9"/>
        <w:rPr>
          <w:rFonts w:eastAsia="Arial" w:cs="Arial"/>
          <w:bCs/>
        </w:rPr>
      </w:pPr>
    </w:p>
    <w:p w14:paraId="229AC91A" w14:textId="77777777" w:rsidR="0067344F" w:rsidRDefault="0067344F" w:rsidP="0067344F">
      <w:pPr>
        <w:pStyle w:val="ListParagraph"/>
        <w:widowControl w:val="0"/>
        <w:numPr>
          <w:ilvl w:val="0"/>
          <w:numId w:val="60"/>
        </w:numPr>
        <w:spacing w:before="9" w:after="0"/>
        <w:contextualSpacing w:val="0"/>
        <w:rPr>
          <w:rFonts w:eastAsia="Arial" w:cs="Arial"/>
          <w:bCs/>
        </w:rPr>
      </w:pPr>
      <w:r>
        <w:rPr>
          <w:rFonts w:eastAsia="Arial" w:cs="Arial"/>
          <w:bCs/>
        </w:rPr>
        <w:t>On the</w:t>
      </w:r>
      <w:r w:rsidRPr="00E4361E">
        <w:rPr>
          <w:rFonts w:eastAsia="Arial" w:cs="Arial"/>
          <w:b/>
          <w:bCs/>
        </w:rPr>
        <w:t xml:space="preserve"> Formats</w:t>
      </w:r>
      <w:r>
        <w:rPr>
          <w:rFonts w:eastAsia="Arial" w:cs="Arial"/>
          <w:bCs/>
        </w:rPr>
        <w:t xml:space="preserve"> tab, from the Format drop-down list, select </w:t>
      </w:r>
      <w:r w:rsidRPr="00E4361E">
        <w:rPr>
          <w:rFonts w:eastAsia="Arial" w:cs="Arial"/>
          <w:b/>
          <w:bCs/>
        </w:rPr>
        <w:t>Spanish (United States)</w:t>
      </w:r>
      <w:r>
        <w:rPr>
          <w:rFonts w:eastAsia="Arial" w:cs="Arial"/>
          <w:bCs/>
        </w:rPr>
        <w:t xml:space="preserve">. Click </w:t>
      </w:r>
      <w:r w:rsidRPr="00E4361E">
        <w:rPr>
          <w:rFonts w:eastAsia="Arial" w:cs="Arial"/>
          <w:b/>
          <w:bCs/>
        </w:rPr>
        <w:t>Apply</w:t>
      </w:r>
      <w:r>
        <w:rPr>
          <w:rFonts w:eastAsia="Arial" w:cs="Arial"/>
          <w:bCs/>
        </w:rPr>
        <w:t xml:space="preserve"> and then click </w:t>
      </w:r>
      <w:r w:rsidRPr="00E4361E">
        <w:rPr>
          <w:rFonts w:eastAsia="Arial" w:cs="Arial"/>
          <w:b/>
          <w:bCs/>
        </w:rPr>
        <w:t>OK</w:t>
      </w:r>
      <w:r>
        <w:rPr>
          <w:rFonts w:eastAsia="Arial" w:cs="Arial"/>
          <w:bCs/>
        </w:rPr>
        <w:t>.</w:t>
      </w:r>
    </w:p>
    <w:p w14:paraId="27219D19" w14:textId="77777777" w:rsidR="0067344F" w:rsidRDefault="0067344F" w:rsidP="0067344F">
      <w:pPr>
        <w:pStyle w:val="ListParagraph"/>
        <w:spacing w:before="9"/>
        <w:rPr>
          <w:rFonts w:eastAsia="Arial" w:cs="Arial"/>
          <w:bCs/>
        </w:rPr>
      </w:pPr>
    </w:p>
    <w:p w14:paraId="4F9499D4" w14:textId="77777777" w:rsidR="0067344F" w:rsidRDefault="0067344F" w:rsidP="0067344F">
      <w:pPr>
        <w:pStyle w:val="ListParagraph"/>
        <w:widowControl w:val="0"/>
        <w:numPr>
          <w:ilvl w:val="0"/>
          <w:numId w:val="61"/>
        </w:numPr>
        <w:spacing w:before="9" w:after="0"/>
        <w:contextualSpacing w:val="0"/>
        <w:rPr>
          <w:rFonts w:eastAsia="Arial" w:cs="Arial"/>
          <w:bCs/>
        </w:rPr>
      </w:pPr>
      <w:r>
        <w:rPr>
          <w:rFonts w:eastAsia="Arial" w:cs="Arial"/>
          <w:bCs/>
        </w:rPr>
        <w:t xml:space="preserve">If you are prompted for an administrator password or confirmation, type the password or provide confirmation. </w:t>
      </w:r>
    </w:p>
    <w:p w14:paraId="12DE3A60" w14:textId="77777777" w:rsidR="0067344F" w:rsidRDefault="0067344F" w:rsidP="0067344F">
      <w:pPr>
        <w:pStyle w:val="ListParagraph"/>
        <w:spacing w:before="9"/>
        <w:ind w:left="1080"/>
        <w:rPr>
          <w:rFonts w:eastAsia="Arial" w:cs="Arial"/>
          <w:bCs/>
        </w:rPr>
      </w:pPr>
    </w:p>
    <w:p w14:paraId="72723EFA" w14:textId="77777777" w:rsidR="0067344F" w:rsidRDefault="0067344F" w:rsidP="0067344F">
      <w:pPr>
        <w:pStyle w:val="TableParagraph"/>
        <w:numPr>
          <w:ilvl w:val="0"/>
          <w:numId w:val="60"/>
        </w:numPr>
        <w:rPr>
          <w:rFonts w:ascii="Arial" w:eastAsia="Arial" w:hAnsi="Arial" w:cs="Arial"/>
          <w:szCs w:val="20"/>
        </w:rPr>
      </w:pPr>
      <w:r w:rsidRPr="00E4361E">
        <w:rPr>
          <w:rFonts w:ascii="Lucida Sans" w:hAnsi="Lucida Sans"/>
          <w:sz w:val="20"/>
          <w:szCs w:val="20"/>
        </w:rPr>
        <w:t xml:space="preserve">To change the keyboard setting, on the </w:t>
      </w:r>
      <w:r w:rsidRPr="00E4361E">
        <w:rPr>
          <w:rFonts w:ascii="Lucida Sans" w:hAnsi="Lucida Sans"/>
          <w:b/>
          <w:sz w:val="20"/>
          <w:szCs w:val="20"/>
        </w:rPr>
        <w:t>Keyboard and Languages</w:t>
      </w:r>
      <w:r w:rsidRPr="00E4361E">
        <w:rPr>
          <w:rFonts w:ascii="Lucida Sans" w:hAnsi="Lucida Sans"/>
          <w:sz w:val="20"/>
          <w:szCs w:val="20"/>
        </w:rPr>
        <w:t xml:space="preserve"> tab. On the General tab, click </w:t>
      </w:r>
      <w:r w:rsidRPr="00E4361E">
        <w:rPr>
          <w:rFonts w:ascii="Lucida Sans" w:hAnsi="Lucida Sans"/>
          <w:b/>
          <w:sz w:val="20"/>
          <w:szCs w:val="20"/>
        </w:rPr>
        <w:t>Change keyboards</w:t>
      </w:r>
      <w:r w:rsidRPr="00E4361E">
        <w:rPr>
          <w:rFonts w:ascii="Lucida Sans" w:hAnsi="Lucida Sans"/>
          <w:sz w:val="20"/>
          <w:szCs w:val="20"/>
        </w:rPr>
        <w:t xml:space="preserve">, and then select </w:t>
      </w:r>
      <w:r w:rsidRPr="00E4361E">
        <w:rPr>
          <w:rFonts w:ascii="Lucida Sans" w:hAnsi="Lucida Sans"/>
          <w:b/>
          <w:sz w:val="20"/>
          <w:szCs w:val="20"/>
        </w:rPr>
        <w:t>Spanish (United States)</w:t>
      </w:r>
      <w:r w:rsidRPr="00E4361E">
        <w:rPr>
          <w:rFonts w:ascii="Lucida Sans" w:hAnsi="Lucida Sans"/>
          <w:sz w:val="20"/>
          <w:szCs w:val="20"/>
        </w:rPr>
        <w:t xml:space="preserve">. Click </w:t>
      </w:r>
      <w:r w:rsidRPr="00E4361E">
        <w:rPr>
          <w:rFonts w:ascii="Lucida Sans" w:hAnsi="Lucida Sans"/>
          <w:b/>
          <w:sz w:val="20"/>
          <w:szCs w:val="20"/>
        </w:rPr>
        <w:t>Apply</w:t>
      </w:r>
      <w:r w:rsidRPr="00E4361E">
        <w:rPr>
          <w:rFonts w:ascii="Lucida Sans" w:hAnsi="Lucida Sans"/>
          <w:sz w:val="20"/>
          <w:szCs w:val="20"/>
        </w:rPr>
        <w:t xml:space="preserve">, and then click </w:t>
      </w:r>
      <w:r w:rsidRPr="00E4361E">
        <w:rPr>
          <w:rFonts w:ascii="Lucida Sans" w:hAnsi="Lucida Sans"/>
          <w:b/>
          <w:sz w:val="20"/>
          <w:szCs w:val="20"/>
        </w:rPr>
        <w:t>OK</w:t>
      </w:r>
      <w:r>
        <w:rPr>
          <w:rFonts w:ascii="Arial"/>
          <w:noProof/>
        </w:rPr>
        <w:t xml:space="preserve">. </w:t>
      </w:r>
    </w:p>
    <w:p w14:paraId="23E6EF50" w14:textId="77777777" w:rsidR="0067344F" w:rsidRDefault="0067344F" w:rsidP="0067344F">
      <w:pPr>
        <w:pStyle w:val="TableParagraph"/>
        <w:numPr>
          <w:ilvl w:val="0"/>
          <w:numId w:val="60"/>
        </w:numPr>
        <w:rPr>
          <w:rFonts w:ascii="Lucida Sans" w:eastAsia="Arial" w:hAnsi="Lucida Sans" w:cs="Arial"/>
          <w:szCs w:val="20"/>
        </w:rPr>
      </w:pPr>
      <w:r w:rsidRPr="00E4361E">
        <w:rPr>
          <w:rFonts w:ascii="Lucida Sans" w:eastAsia="Arial" w:hAnsi="Lucida Sans" w:cs="Arial"/>
          <w:sz w:val="20"/>
          <w:szCs w:val="20"/>
        </w:rPr>
        <w:t xml:space="preserve">To restart your computer, click </w:t>
      </w:r>
      <w:r w:rsidRPr="00E4361E">
        <w:rPr>
          <w:rFonts w:ascii="Lucida Sans" w:eastAsia="Arial" w:hAnsi="Lucida Sans" w:cs="Arial"/>
          <w:b/>
          <w:sz w:val="20"/>
          <w:szCs w:val="20"/>
        </w:rPr>
        <w:t>Restart now</w:t>
      </w:r>
      <w:r w:rsidRPr="00E4361E">
        <w:rPr>
          <w:rFonts w:ascii="Lucida Sans" w:eastAsia="Arial" w:hAnsi="Lucida Sans" w:cs="Arial"/>
          <w:sz w:val="20"/>
          <w:szCs w:val="20"/>
        </w:rPr>
        <w:t xml:space="preserve">. </w:t>
      </w:r>
    </w:p>
    <w:p w14:paraId="6D779884" w14:textId="77777777" w:rsidR="0067344F" w:rsidRDefault="0067344F" w:rsidP="0067344F">
      <w:pPr>
        <w:spacing w:before="5"/>
        <w:rPr>
          <w:rFonts w:ascii="Arial" w:eastAsia="Arial" w:hAnsi="Arial" w:cs="Arial"/>
          <w:b/>
          <w:bCs/>
          <w:i/>
          <w:sz w:val="10"/>
          <w:szCs w:val="10"/>
        </w:rPr>
      </w:pPr>
    </w:p>
    <w:p w14:paraId="77C187C2" w14:textId="54867F32" w:rsidR="0067344F" w:rsidRDefault="0067344F" w:rsidP="0067344F">
      <w:pPr>
        <w:ind w:left="180"/>
        <w:rPr>
          <w:rFonts w:ascii="Arial"/>
          <w:color w:val="356286"/>
          <w:spacing w:val="-1"/>
        </w:rPr>
      </w:pPr>
      <w:r>
        <w:rPr>
          <w:rFonts w:ascii="Arial"/>
          <w:b/>
          <w:i/>
          <w:color w:val="356286"/>
        </w:rPr>
        <w:t>Mac</w:t>
      </w:r>
      <w:r>
        <w:rPr>
          <w:rFonts w:ascii="Arial"/>
          <w:b/>
          <w:i/>
          <w:color w:val="356286"/>
          <w:spacing w:val="-2"/>
        </w:rPr>
        <w:t xml:space="preserve"> </w:t>
      </w:r>
      <w:r>
        <w:rPr>
          <w:rFonts w:ascii="Arial"/>
          <w:b/>
          <w:i/>
          <w:color w:val="356286"/>
          <w:spacing w:val="-1"/>
        </w:rPr>
        <w:t>workstations</w:t>
      </w:r>
    </w:p>
    <w:p w14:paraId="578B9B9C" w14:textId="20499B96" w:rsidR="0067344F" w:rsidRPr="009F1015" w:rsidRDefault="0067344F" w:rsidP="00BD3080">
      <w:pPr>
        <w:pStyle w:val="ListParagraph"/>
        <w:widowControl w:val="0"/>
        <w:numPr>
          <w:ilvl w:val="0"/>
          <w:numId w:val="62"/>
        </w:numPr>
        <w:spacing w:before="0" w:after="0"/>
        <w:contextualSpacing w:val="0"/>
        <w:rPr>
          <w:rFonts w:eastAsia="Arial" w:cs="Arial"/>
        </w:rPr>
      </w:pPr>
      <w:r w:rsidRPr="009F1015">
        <w:rPr>
          <w:rFonts w:eastAsia="Arial" w:cs="Arial"/>
        </w:rPr>
        <w:t xml:space="preserve">Choose </w:t>
      </w:r>
      <w:r w:rsidRPr="009F1015">
        <w:rPr>
          <w:rFonts w:eastAsia="Arial" w:cs="Arial"/>
          <w:b/>
        </w:rPr>
        <w:t>Apple menu &gt; System Preferences</w:t>
      </w:r>
      <w:r w:rsidRPr="009F1015">
        <w:rPr>
          <w:rFonts w:eastAsia="Arial" w:cs="Arial"/>
        </w:rPr>
        <w:t xml:space="preserve">, then click </w:t>
      </w:r>
      <w:r w:rsidRPr="009F1015">
        <w:rPr>
          <w:rFonts w:eastAsia="Arial" w:cs="Arial"/>
          <w:b/>
        </w:rPr>
        <w:t>Language &amp; Region</w:t>
      </w:r>
      <w:r w:rsidRPr="009F1015">
        <w:rPr>
          <w:rFonts w:eastAsia="Arial" w:cs="Arial"/>
        </w:rPr>
        <w:t xml:space="preserve"> or </w:t>
      </w:r>
      <w:r w:rsidRPr="009F1015">
        <w:rPr>
          <w:rFonts w:eastAsia="Arial" w:cs="Arial"/>
          <w:b/>
        </w:rPr>
        <w:t>International</w:t>
      </w:r>
      <w:r w:rsidRPr="009F1015">
        <w:rPr>
          <w:rFonts w:eastAsia="Arial" w:cs="Arial"/>
        </w:rPr>
        <w:t>.</w:t>
      </w:r>
    </w:p>
    <w:p w14:paraId="4E91AE7D" w14:textId="7D202210" w:rsidR="0067344F" w:rsidRPr="009F1015" w:rsidRDefault="0067344F" w:rsidP="00BD3080">
      <w:pPr>
        <w:pStyle w:val="ListParagraph"/>
        <w:widowControl w:val="0"/>
        <w:numPr>
          <w:ilvl w:val="0"/>
          <w:numId w:val="62"/>
        </w:numPr>
        <w:spacing w:before="0" w:after="0"/>
        <w:contextualSpacing w:val="0"/>
        <w:rPr>
          <w:rFonts w:eastAsia="Arial" w:cs="Arial"/>
        </w:rPr>
      </w:pPr>
      <w:r w:rsidRPr="009F1015">
        <w:rPr>
          <w:rFonts w:eastAsia="Arial" w:cs="Arial"/>
        </w:rPr>
        <w:t>In the</w:t>
      </w:r>
      <w:r w:rsidRPr="009F1015">
        <w:rPr>
          <w:rFonts w:eastAsia="Arial" w:cs="Arial"/>
          <w:b/>
        </w:rPr>
        <w:t xml:space="preserve"> Language</w:t>
      </w:r>
      <w:r w:rsidRPr="009F1015">
        <w:rPr>
          <w:rFonts w:eastAsia="Arial" w:cs="Arial"/>
        </w:rPr>
        <w:t xml:space="preserve"> tab, choose </w:t>
      </w:r>
      <w:r w:rsidRPr="009F1015">
        <w:rPr>
          <w:rFonts w:eastAsia="Arial" w:cs="Arial"/>
          <w:b/>
        </w:rPr>
        <w:t>Spanish.</w:t>
      </w:r>
    </w:p>
    <w:p w14:paraId="373174A7" w14:textId="26995633" w:rsidR="0067344F" w:rsidRPr="009F1015" w:rsidRDefault="0067344F" w:rsidP="00BD3080">
      <w:pPr>
        <w:pStyle w:val="ListParagraph"/>
        <w:widowControl w:val="0"/>
        <w:numPr>
          <w:ilvl w:val="0"/>
          <w:numId w:val="62"/>
        </w:numPr>
        <w:spacing w:before="0" w:after="0"/>
        <w:contextualSpacing w:val="0"/>
        <w:rPr>
          <w:rFonts w:eastAsia="Arial" w:cs="Arial"/>
        </w:rPr>
      </w:pPr>
      <w:r w:rsidRPr="009F1015">
        <w:rPr>
          <w:rFonts w:eastAsia="Arial" w:cs="Arial"/>
        </w:rPr>
        <w:t xml:space="preserve">In the </w:t>
      </w:r>
      <w:r w:rsidRPr="009F1015">
        <w:rPr>
          <w:rFonts w:eastAsia="Arial" w:cs="Arial"/>
          <w:b/>
        </w:rPr>
        <w:t>Region</w:t>
      </w:r>
      <w:r w:rsidRPr="009F1015">
        <w:rPr>
          <w:rFonts w:eastAsia="Arial" w:cs="Arial"/>
        </w:rPr>
        <w:t xml:space="preserve"> menu, choose </w:t>
      </w:r>
      <w:r w:rsidRPr="009F1015">
        <w:rPr>
          <w:rFonts w:eastAsia="Arial" w:cs="Arial"/>
          <w:b/>
        </w:rPr>
        <w:t>United States</w:t>
      </w:r>
      <w:r w:rsidRPr="009F1015">
        <w:rPr>
          <w:rFonts w:eastAsia="Arial" w:cs="Arial"/>
        </w:rPr>
        <w:t>.</w:t>
      </w:r>
    </w:p>
    <w:p w14:paraId="7F5503D4" w14:textId="77777777" w:rsidR="0067344F" w:rsidRDefault="0067344F" w:rsidP="0067344F">
      <w:pPr>
        <w:pStyle w:val="ListParagraph"/>
        <w:widowControl w:val="0"/>
        <w:numPr>
          <w:ilvl w:val="0"/>
          <w:numId w:val="62"/>
        </w:numPr>
        <w:spacing w:before="0" w:after="0"/>
        <w:contextualSpacing w:val="0"/>
        <w:rPr>
          <w:rFonts w:eastAsia="Arial" w:cs="Arial"/>
        </w:rPr>
      </w:pPr>
      <w:r>
        <w:rPr>
          <w:rFonts w:eastAsia="Arial" w:cs="Arial"/>
        </w:rPr>
        <w:t xml:space="preserve">When you are done customizing formats, click </w:t>
      </w:r>
      <w:r w:rsidRPr="00E4361E">
        <w:rPr>
          <w:rFonts w:eastAsia="Arial" w:cs="Arial"/>
          <w:b/>
        </w:rPr>
        <w:t>OK.</w:t>
      </w:r>
    </w:p>
    <w:p w14:paraId="1ED73AAC" w14:textId="77777777" w:rsidR="00D571A0" w:rsidRDefault="00D571A0" w:rsidP="0027798C">
      <w:pPr>
        <w:pStyle w:val="Heading2"/>
      </w:pPr>
      <w:bookmarkStart w:id="28" w:name="_Toc501459606"/>
      <w:r>
        <w:lastRenderedPageBreak/>
        <w:t>Default Voice Settings for Text-to-Speech Accommodations</w:t>
      </w:r>
      <w:bookmarkEnd w:id="28"/>
    </w:p>
    <w:p w14:paraId="41F29208" w14:textId="77777777" w:rsidR="00D571A0" w:rsidRDefault="00D571A0" w:rsidP="00D571A0">
      <w:r>
        <w:t xml:space="preserve">The voice used by the </w:t>
      </w:r>
      <w:r w:rsidR="0082501D">
        <w:t xml:space="preserve">OSTP </w:t>
      </w:r>
      <w:r w:rsidR="00531ECE">
        <w:t xml:space="preserve">Kiosk </w:t>
      </w:r>
      <w:r>
        <w:t>for text-to-speech is the voice set as the default on the device the student is using for testing</w:t>
      </w:r>
      <w:r w:rsidR="00112C68">
        <w:t xml:space="preserve">. </w:t>
      </w:r>
      <w:r>
        <w:t>Ensure that the desi</w:t>
      </w:r>
      <w:r w:rsidR="008E001C">
        <w:t>red voice is set as the default</w:t>
      </w:r>
      <w:r>
        <w:t xml:space="preserve"> for the operating system installed on the device.</w:t>
      </w:r>
    </w:p>
    <w:p w14:paraId="11D90391" w14:textId="77777777" w:rsidR="00D571A0" w:rsidRDefault="00D571A0" w:rsidP="00D571A0"/>
    <w:p w14:paraId="4D6A902A" w14:textId="77777777" w:rsidR="00AE32BF" w:rsidRDefault="00AE32BF" w:rsidP="00AE32BF">
      <w:r>
        <w:t>To update the default voice for Windows</w:t>
      </w:r>
      <w:r w:rsidRPr="00EB2CE0">
        <w:rPr>
          <w:rStyle w:val="rowheadertable"/>
          <w:rFonts w:cs="Arial"/>
          <w:color w:val="auto"/>
          <w:vertAlign w:val="superscript"/>
        </w:rPr>
        <w:t>®</w:t>
      </w:r>
      <w:r>
        <w:t xml:space="preserve"> 7 and 8.1:</w:t>
      </w:r>
    </w:p>
    <w:p w14:paraId="0C2987D5" w14:textId="77777777" w:rsidR="00AE32BF" w:rsidRDefault="00AE32BF" w:rsidP="00AE32BF">
      <w:pPr>
        <w:pStyle w:val="ListParagraph"/>
        <w:numPr>
          <w:ilvl w:val="0"/>
          <w:numId w:val="29"/>
        </w:numPr>
      </w:pPr>
      <w:r>
        <w:t xml:space="preserve">Click the </w:t>
      </w:r>
      <w:r w:rsidRPr="0027798C">
        <w:rPr>
          <w:b/>
        </w:rPr>
        <w:t>Start</w:t>
      </w:r>
      <w:r>
        <w:t xml:space="preserve"> button. (Right-click the </w:t>
      </w:r>
      <w:r w:rsidRPr="0027798C">
        <w:rPr>
          <w:b/>
        </w:rPr>
        <w:t>Start</w:t>
      </w:r>
      <w:r>
        <w:t xml:space="preserve"> button if using Windows</w:t>
      </w:r>
      <w:r w:rsidRPr="006E06E5">
        <w:rPr>
          <w:rStyle w:val="rowheadertable"/>
          <w:rFonts w:cs="Arial"/>
          <w:color w:val="365F91" w:themeColor="accent1" w:themeShade="BF"/>
          <w:vertAlign w:val="superscript"/>
        </w:rPr>
        <w:t>®</w:t>
      </w:r>
      <w:r>
        <w:t xml:space="preserve"> 8.1 touch)</w:t>
      </w:r>
    </w:p>
    <w:p w14:paraId="304CB16C" w14:textId="77777777" w:rsidR="00AE32BF" w:rsidRPr="00872A79" w:rsidRDefault="00AE32BF" w:rsidP="00AE32BF">
      <w:pPr>
        <w:pStyle w:val="ListParagraph"/>
        <w:numPr>
          <w:ilvl w:val="0"/>
          <w:numId w:val="29"/>
        </w:numPr>
      </w:pPr>
      <w:r>
        <w:t xml:space="preserve">Click </w:t>
      </w:r>
      <w:r>
        <w:rPr>
          <w:b/>
        </w:rPr>
        <w:t>Control Panel</w:t>
      </w:r>
      <w:r w:rsidRPr="00872A79">
        <w:t>.</w:t>
      </w:r>
    </w:p>
    <w:p w14:paraId="093F5B2C" w14:textId="77777777" w:rsidR="00AE32BF" w:rsidRDefault="00AE32BF" w:rsidP="00AE32BF">
      <w:pPr>
        <w:pStyle w:val="ListParagraph"/>
        <w:numPr>
          <w:ilvl w:val="0"/>
          <w:numId w:val="29"/>
        </w:numPr>
      </w:pPr>
      <w:r>
        <w:t xml:space="preserve">Click </w:t>
      </w:r>
      <w:r w:rsidRPr="0027798C">
        <w:rPr>
          <w:b/>
        </w:rPr>
        <w:t>Ease of Access</w:t>
      </w:r>
      <w:r>
        <w:t>.</w:t>
      </w:r>
    </w:p>
    <w:p w14:paraId="5E995FC7" w14:textId="77777777" w:rsidR="00AE32BF" w:rsidRDefault="00AE32BF" w:rsidP="00AE32BF">
      <w:pPr>
        <w:pStyle w:val="ListParagraph"/>
        <w:numPr>
          <w:ilvl w:val="0"/>
          <w:numId w:val="29"/>
        </w:numPr>
      </w:pPr>
      <w:r>
        <w:t xml:space="preserve">Click </w:t>
      </w:r>
      <w:r w:rsidRPr="005A1353">
        <w:rPr>
          <w:b/>
        </w:rPr>
        <w:t>Ease of Access Center</w:t>
      </w:r>
      <w:r>
        <w:t xml:space="preserve"> </w:t>
      </w:r>
    </w:p>
    <w:p w14:paraId="3CFC495B" w14:textId="77777777" w:rsidR="00AE32BF" w:rsidRDefault="00AE32BF" w:rsidP="00AE32BF">
      <w:pPr>
        <w:pStyle w:val="ListParagraph"/>
        <w:numPr>
          <w:ilvl w:val="0"/>
          <w:numId w:val="29"/>
        </w:numPr>
      </w:pPr>
      <w:r>
        <w:t xml:space="preserve">Click </w:t>
      </w:r>
      <w:r>
        <w:rPr>
          <w:b/>
        </w:rPr>
        <w:t>Use the computer without a display</w:t>
      </w:r>
      <w:r>
        <w:t>.</w:t>
      </w:r>
    </w:p>
    <w:p w14:paraId="35970FC3" w14:textId="77777777" w:rsidR="00AE32BF" w:rsidRDefault="00AE32BF" w:rsidP="00AE32BF">
      <w:pPr>
        <w:pStyle w:val="ListParagraph"/>
        <w:numPr>
          <w:ilvl w:val="0"/>
          <w:numId w:val="29"/>
        </w:numPr>
      </w:pPr>
      <w:r>
        <w:t xml:space="preserve">Click </w:t>
      </w:r>
      <w:r w:rsidRPr="0027798C">
        <w:rPr>
          <w:b/>
        </w:rPr>
        <w:t>Set up Text to Speech</w:t>
      </w:r>
      <w:r>
        <w:t>.</w:t>
      </w:r>
    </w:p>
    <w:p w14:paraId="7F446E4C" w14:textId="77777777" w:rsidR="00AE32BF" w:rsidRDefault="00AE32BF" w:rsidP="00AE32BF">
      <w:pPr>
        <w:pStyle w:val="ListParagraph"/>
        <w:numPr>
          <w:ilvl w:val="0"/>
          <w:numId w:val="29"/>
        </w:numPr>
      </w:pPr>
      <w:r>
        <w:t xml:space="preserve">Click the voice you want to use in the </w:t>
      </w:r>
      <w:r>
        <w:rPr>
          <w:b/>
        </w:rPr>
        <w:t>Voice Selection</w:t>
      </w:r>
      <w:r>
        <w:t xml:space="preserve"> box.</w:t>
      </w:r>
    </w:p>
    <w:p w14:paraId="7F485E3B" w14:textId="77777777" w:rsidR="00AE32BF" w:rsidRDefault="00AE32BF" w:rsidP="00AE32BF">
      <w:pPr>
        <w:rPr>
          <w:vertAlign w:val="superscript"/>
        </w:rPr>
      </w:pPr>
      <w:r>
        <w:t>To update the default voice for Windows</w:t>
      </w:r>
      <w:r>
        <w:rPr>
          <w:vertAlign w:val="superscript"/>
        </w:rPr>
        <w:t>®</w:t>
      </w:r>
      <w:r>
        <w:t xml:space="preserve"> 10</w:t>
      </w:r>
      <w:r>
        <w:rPr>
          <w:vertAlign w:val="superscript"/>
        </w:rPr>
        <w:t>:</w:t>
      </w:r>
    </w:p>
    <w:p w14:paraId="1653EAC2" w14:textId="77777777" w:rsidR="00AE32BF" w:rsidRDefault="00AE32BF" w:rsidP="00AE32BF">
      <w:pPr>
        <w:pStyle w:val="ListParagraph"/>
        <w:numPr>
          <w:ilvl w:val="0"/>
          <w:numId w:val="58"/>
        </w:numPr>
      </w:pPr>
      <w:r>
        <w:t xml:space="preserve">Click the </w:t>
      </w:r>
      <w:r w:rsidRPr="001D4CF3">
        <w:rPr>
          <w:b/>
        </w:rPr>
        <w:t>Windows</w:t>
      </w:r>
      <w:r>
        <w:rPr>
          <w:vertAlign w:val="superscript"/>
        </w:rPr>
        <w:t>®</w:t>
      </w:r>
      <w:r>
        <w:t xml:space="preserve"> button. </w:t>
      </w:r>
    </w:p>
    <w:p w14:paraId="2C61C88E" w14:textId="77777777" w:rsidR="00AE32BF" w:rsidRPr="00872A79" w:rsidRDefault="00AE32BF" w:rsidP="00AE32BF">
      <w:pPr>
        <w:pStyle w:val="ListParagraph"/>
        <w:numPr>
          <w:ilvl w:val="0"/>
          <w:numId w:val="58"/>
        </w:numPr>
      </w:pPr>
      <w:r>
        <w:t xml:space="preserve">Click </w:t>
      </w:r>
      <w:r w:rsidRPr="00872A79">
        <w:rPr>
          <w:b/>
        </w:rPr>
        <w:t>Settings</w:t>
      </w:r>
      <w:r w:rsidRPr="001D4CF3">
        <w:t>.</w:t>
      </w:r>
    </w:p>
    <w:p w14:paraId="3E57AC47" w14:textId="77777777" w:rsidR="00AE32BF" w:rsidRDefault="00AE32BF" w:rsidP="00AE32BF">
      <w:pPr>
        <w:pStyle w:val="ListParagraph"/>
        <w:numPr>
          <w:ilvl w:val="0"/>
          <w:numId w:val="58"/>
        </w:numPr>
      </w:pPr>
      <w:r>
        <w:t xml:space="preserve">Click </w:t>
      </w:r>
      <w:r>
        <w:rPr>
          <w:b/>
        </w:rPr>
        <w:t>Time &amp; Language</w:t>
      </w:r>
      <w:r>
        <w:t>.</w:t>
      </w:r>
    </w:p>
    <w:p w14:paraId="4478FE94" w14:textId="77777777" w:rsidR="00AE32BF" w:rsidRDefault="00AE32BF" w:rsidP="00AE32BF">
      <w:pPr>
        <w:pStyle w:val="ListParagraph"/>
        <w:numPr>
          <w:ilvl w:val="0"/>
          <w:numId w:val="58"/>
        </w:numPr>
      </w:pPr>
      <w:r>
        <w:t xml:space="preserve">Click </w:t>
      </w:r>
      <w:r>
        <w:rPr>
          <w:b/>
        </w:rPr>
        <w:t>Speech</w:t>
      </w:r>
      <w:r>
        <w:t xml:space="preserve"> under the time &amp; language menu on the left side of the screen.</w:t>
      </w:r>
    </w:p>
    <w:p w14:paraId="70CB44FC" w14:textId="77777777" w:rsidR="00AE32BF" w:rsidRDefault="00AE32BF" w:rsidP="00AE32BF">
      <w:pPr>
        <w:pStyle w:val="ListParagraph"/>
        <w:numPr>
          <w:ilvl w:val="0"/>
          <w:numId w:val="58"/>
        </w:numPr>
      </w:pPr>
      <w:r>
        <w:t xml:space="preserve">Select the voice you want to use in the </w:t>
      </w:r>
      <w:r>
        <w:rPr>
          <w:b/>
        </w:rPr>
        <w:t>Voice Selection</w:t>
      </w:r>
      <w:r>
        <w:t xml:space="preserve"> box.</w:t>
      </w:r>
    </w:p>
    <w:p w14:paraId="412273DA" w14:textId="77777777" w:rsidR="00B73F48" w:rsidRDefault="00B73F48" w:rsidP="00D571A0">
      <w:r>
        <w:t>To update the default voice for Mac 10.</w:t>
      </w:r>
      <w:r w:rsidR="00575192">
        <w:t>9</w:t>
      </w:r>
      <w:r w:rsidR="00DA708B">
        <w:t>-10.</w:t>
      </w:r>
      <w:r w:rsidR="00575192">
        <w:t>12</w:t>
      </w:r>
      <w:r>
        <w:t>:</w:t>
      </w:r>
    </w:p>
    <w:p w14:paraId="61C35938" w14:textId="77777777" w:rsidR="00EE0CD8" w:rsidRDefault="00B73F48">
      <w:pPr>
        <w:pStyle w:val="ListParagraph"/>
        <w:numPr>
          <w:ilvl w:val="0"/>
          <w:numId w:val="30"/>
        </w:numPr>
      </w:pPr>
      <w:r>
        <w:t xml:space="preserve">Click </w:t>
      </w:r>
      <w:r w:rsidRPr="002211F4">
        <w:rPr>
          <w:b/>
        </w:rPr>
        <w:t>System Preferences</w:t>
      </w:r>
      <w:r>
        <w:t>.</w:t>
      </w:r>
    </w:p>
    <w:p w14:paraId="1E42B02F" w14:textId="77777777" w:rsidR="00EE0CD8" w:rsidRDefault="00B73F48">
      <w:pPr>
        <w:pStyle w:val="ListParagraph"/>
        <w:numPr>
          <w:ilvl w:val="0"/>
          <w:numId w:val="30"/>
        </w:numPr>
      </w:pPr>
      <w:r>
        <w:t xml:space="preserve">Click </w:t>
      </w:r>
      <w:r w:rsidR="000243F5">
        <w:rPr>
          <w:b/>
        </w:rPr>
        <w:t xml:space="preserve">Speech </w:t>
      </w:r>
      <w:r w:rsidR="000243F5" w:rsidRPr="0027798C">
        <w:t>or</w:t>
      </w:r>
      <w:r w:rsidR="000243F5">
        <w:rPr>
          <w:b/>
        </w:rPr>
        <w:t xml:space="preserve"> Dictation &amp; Speech</w:t>
      </w:r>
      <w:r>
        <w:t xml:space="preserve">. </w:t>
      </w:r>
    </w:p>
    <w:p w14:paraId="7F6DB1B2" w14:textId="77777777" w:rsidR="00EE0CD8" w:rsidRDefault="00B73F48">
      <w:pPr>
        <w:pStyle w:val="ListParagraph"/>
        <w:numPr>
          <w:ilvl w:val="0"/>
          <w:numId w:val="30"/>
        </w:numPr>
      </w:pPr>
      <w:r>
        <w:t xml:space="preserve">Click </w:t>
      </w:r>
      <w:r w:rsidR="00DA708B">
        <w:rPr>
          <w:b/>
        </w:rPr>
        <w:t>Text to Speech</w:t>
      </w:r>
    </w:p>
    <w:p w14:paraId="2E46E377" w14:textId="77777777" w:rsidR="00EE0CD8" w:rsidRDefault="00B73F48">
      <w:pPr>
        <w:pStyle w:val="ListParagraph"/>
        <w:numPr>
          <w:ilvl w:val="0"/>
          <w:numId w:val="30"/>
        </w:numPr>
      </w:pPr>
      <w:r>
        <w:t xml:space="preserve">Select the voice you want to use in the </w:t>
      </w:r>
      <w:r w:rsidR="00DA708B">
        <w:rPr>
          <w:b/>
        </w:rPr>
        <w:t>System Voice</w:t>
      </w:r>
      <w:r>
        <w:t xml:space="preserve"> box.</w:t>
      </w:r>
    </w:p>
    <w:p w14:paraId="709111FC" w14:textId="77777777" w:rsidR="00D571A0" w:rsidRDefault="008E001C" w:rsidP="00D571A0">
      <w:r w:rsidRPr="0027798C">
        <w:rPr>
          <w:b/>
        </w:rPr>
        <w:t>Note:</w:t>
      </w:r>
      <w:r>
        <w:t xml:space="preserve"> </w:t>
      </w:r>
      <w:r w:rsidR="00D571A0">
        <w:t>Text-to-speech is not supported on Linux</w:t>
      </w:r>
      <w:r w:rsidR="006D4A00" w:rsidRPr="006E06E5">
        <w:rPr>
          <w:rStyle w:val="rowheadertable"/>
          <w:rFonts w:cs="Arial"/>
          <w:color w:val="365F91" w:themeColor="accent1" w:themeShade="BF"/>
          <w:vertAlign w:val="superscript"/>
        </w:rPr>
        <w:t>®</w:t>
      </w:r>
      <w:r w:rsidR="00D571A0">
        <w:t xml:space="preserve"> devices.</w:t>
      </w:r>
    </w:p>
    <w:p w14:paraId="086BF4E0" w14:textId="77777777" w:rsidR="007A66B4" w:rsidRDefault="007A66B4" w:rsidP="0027798C">
      <w:pPr>
        <w:pStyle w:val="Heading2"/>
      </w:pPr>
      <w:bookmarkStart w:id="29" w:name="_Toc501459607"/>
      <w:r>
        <w:t>Disable Touch Settings for Third-Party Software</w:t>
      </w:r>
      <w:bookmarkEnd w:id="29"/>
    </w:p>
    <w:p w14:paraId="309DE076" w14:textId="77777777" w:rsidR="009939DF" w:rsidRDefault="007A66B4" w:rsidP="009222ED">
      <w:r>
        <w:t>The sketch &amp; highlight tool is not available if third-party software with touch settings is installed on the student workstation</w:t>
      </w:r>
      <w:r w:rsidR="00112C68">
        <w:t xml:space="preserve">. </w:t>
      </w:r>
      <w:r>
        <w:t>Please see the third-party software help guide for steps to disable the touch settings.</w:t>
      </w:r>
      <w:r w:rsidR="00ED6751">
        <w:br w:type="page"/>
      </w:r>
    </w:p>
    <w:p w14:paraId="33B8D35A" w14:textId="77777777" w:rsidR="000106D0" w:rsidRDefault="0027798C" w:rsidP="00ED6751">
      <w:pPr>
        <w:pStyle w:val="Heading1"/>
      </w:pPr>
      <w:bookmarkStart w:id="30" w:name="_Windows_Client_Installation"/>
      <w:bookmarkStart w:id="31" w:name="_Toc501459608"/>
      <w:bookmarkEnd w:id="30"/>
      <w:r>
        <w:lastRenderedPageBreak/>
        <w:t>W</w:t>
      </w:r>
      <w:r w:rsidR="000106D0">
        <w:t>indows</w:t>
      </w:r>
      <w:r w:rsidR="006B12D6">
        <w:rPr>
          <w:rFonts w:cs="Arial"/>
          <w:vertAlign w:val="superscript"/>
        </w:rPr>
        <w:t>®</w:t>
      </w:r>
      <w:r w:rsidR="000106D0">
        <w:t xml:space="preserve"> </w:t>
      </w:r>
      <w:r w:rsidR="00531ECE">
        <w:t xml:space="preserve">Kiosk </w:t>
      </w:r>
      <w:r w:rsidR="005A1479">
        <w:t>Installation</w:t>
      </w:r>
      <w:bookmarkEnd w:id="31"/>
    </w:p>
    <w:p w14:paraId="5490FE48" w14:textId="77777777" w:rsidR="000106D0" w:rsidRDefault="00717084" w:rsidP="000106D0">
      <w:r>
        <w:t>T</w:t>
      </w:r>
      <w:r w:rsidR="000106D0" w:rsidRPr="000106D0">
        <w:t xml:space="preserve">o install the </w:t>
      </w:r>
      <w:r w:rsidR="006C5398">
        <w:t>kiosk</w:t>
      </w:r>
      <w:r w:rsidR="006C5398" w:rsidRPr="000106D0">
        <w:t xml:space="preserve"> </w:t>
      </w:r>
      <w:r w:rsidR="000106D0" w:rsidRPr="000106D0">
        <w:t xml:space="preserve">on all student testing </w:t>
      </w:r>
      <w:r w:rsidR="00DB79D7">
        <w:t xml:space="preserve">devices </w:t>
      </w:r>
      <w:r w:rsidR="00892153">
        <w:t>running Windows</w:t>
      </w:r>
      <w:r>
        <w:t>:</w:t>
      </w:r>
    </w:p>
    <w:p w14:paraId="59780126" w14:textId="77777777" w:rsidR="00EE0CD8" w:rsidRDefault="00687994">
      <w:pPr>
        <w:pStyle w:val="ListNumber2"/>
        <w:numPr>
          <w:ilvl w:val="0"/>
          <w:numId w:val="22"/>
        </w:numPr>
      </w:pPr>
      <w:hyperlink w:anchor="_Set_up_your" w:history="1">
        <w:r w:rsidR="00717084" w:rsidRPr="00717084">
          <w:rPr>
            <w:rStyle w:val="Hyperlink"/>
          </w:rPr>
          <w:t>Set up your building testing environment</w:t>
        </w:r>
      </w:hyperlink>
      <w:r w:rsidR="00717084">
        <w:t>.</w:t>
      </w:r>
    </w:p>
    <w:p w14:paraId="6BD0E558" w14:textId="77777777" w:rsidR="00717084" w:rsidRPr="005A1353" w:rsidRDefault="002E2CD4" w:rsidP="00717084">
      <w:pPr>
        <w:pStyle w:val="ListNumber2"/>
        <w:rPr>
          <w:rStyle w:val="Hyperlink"/>
        </w:rPr>
      </w:pPr>
      <w:r>
        <w:fldChar w:fldCharType="begin"/>
      </w:r>
      <w:r w:rsidR="005A1353">
        <w:instrText xml:space="preserve"> HYPERLINK  \l "_Download_the_OCCT_3" </w:instrText>
      </w:r>
      <w:r>
        <w:fldChar w:fldCharType="separate"/>
      </w:r>
      <w:r w:rsidR="00717084" w:rsidRPr="005A1353">
        <w:rPr>
          <w:rStyle w:val="Hyperlink"/>
        </w:rPr>
        <w:t xml:space="preserve">Download the </w:t>
      </w:r>
      <w:r w:rsidR="0082501D">
        <w:rPr>
          <w:rStyle w:val="Hyperlink"/>
        </w:rPr>
        <w:t>OSTP</w:t>
      </w:r>
      <w:r w:rsidR="0082501D" w:rsidRPr="005A1353">
        <w:rPr>
          <w:rStyle w:val="Hyperlink"/>
        </w:rPr>
        <w:t xml:space="preserve"> </w:t>
      </w:r>
      <w:r w:rsidR="00F32D1A">
        <w:rPr>
          <w:rStyle w:val="Hyperlink"/>
        </w:rPr>
        <w:t>Kiosk</w:t>
      </w:r>
      <w:r w:rsidR="00717084" w:rsidRPr="005A1353">
        <w:rPr>
          <w:rStyle w:val="Hyperlink"/>
        </w:rPr>
        <w:t>.</w:t>
      </w:r>
    </w:p>
    <w:p w14:paraId="47FB594E" w14:textId="77777777" w:rsidR="00717084" w:rsidRDefault="002E2CD4" w:rsidP="00717084">
      <w:pPr>
        <w:pStyle w:val="ListNumber2"/>
      </w:pPr>
      <w:r>
        <w:fldChar w:fldCharType="end"/>
      </w:r>
      <w:hyperlink w:anchor="_Install_the_downloaded_3" w:history="1">
        <w:r w:rsidR="00F32D1A" w:rsidRPr="00717084">
          <w:rPr>
            <w:rStyle w:val="Hyperlink"/>
          </w:rPr>
          <w:t xml:space="preserve">Install the downloaded </w:t>
        </w:r>
        <w:r w:rsidR="006C5398">
          <w:rPr>
            <w:rStyle w:val="Hyperlink"/>
          </w:rPr>
          <w:t>k</w:t>
        </w:r>
        <w:r w:rsidR="00F32D1A">
          <w:rPr>
            <w:rStyle w:val="Hyperlink"/>
          </w:rPr>
          <w:t>iosk</w:t>
        </w:r>
      </w:hyperlink>
      <w:r w:rsidR="00717084">
        <w:t>.</w:t>
      </w:r>
    </w:p>
    <w:p w14:paraId="109DD463" w14:textId="77777777" w:rsidR="00BE7E43" w:rsidRDefault="00BE7E43" w:rsidP="0087381E">
      <w:r>
        <w:t>You can also install the Windows</w:t>
      </w:r>
      <w:r w:rsidR="006D4A00" w:rsidRPr="006E06E5">
        <w:rPr>
          <w:rStyle w:val="rowheadertable"/>
          <w:rFonts w:cs="Arial"/>
          <w:color w:val="365F91" w:themeColor="accent1" w:themeShade="BF"/>
          <w:vertAlign w:val="superscript"/>
        </w:rPr>
        <w:t>®</w:t>
      </w:r>
      <w:r>
        <w:t xml:space="preserve"> </w:t>
      </w:r>
      <w:r w:rsidR="00037351">
        <w:t xml:space="preserve">kiosk </w:t>
      </w:r>
      <w:r>
        <w:t>using one of the following methods:</w:t>
      </w:r>
    </w:p>
    <w:p w14:paraId="11E9A5A5" w14:textId="77777777" w:rsidR="00BE7E43" w:rsidRDefault="00687994" w:rsidP="0087381E">
      <w:pPr>
        <w:pStyle w:val="ListBullet2"/>
      </w:pPr>
      <w:hyperlink w:anchor="_Windows_MSI_Package" w:history="1">
        <w:r w:rsidR="00BE7E43" w:rsidRPr="00BE7E43">
          <w:rPr>
            <w:rStyle w:val="Hyperlink"/>
          </w:rPr>
          <w:t>Windows</w:t>
        </w:r>
        <w:r w:rsidR="00CE4FE2">
          <w:rPr>
            <w:rStyle w:val="Hyperlink"/>
          </w:rPr>
          <w:t>®</w:t>
        </w:r>
        <w:r w:rsidR="00BE7E43" w:rsidRPr="00BE7E43">
          <w:rPr>
            <w:rStyle w:val="Hyperlink"/>
          </w:rPr>
          <w:t xml:space="preserve"> Scripted Installation</w:t>
        </w:r>
      </w:hyperlink>
    </w:p>
    <w:p w14:paraId="4B846FF3" w14:textId="77777777" w:rsidR="00BE7E43" w:rsidRPr="000106D0" w:rsidRDefault="00687994" w:rsidP="0087381E">
      <w:pPr>
        <w:pStyle w:val="ListBullet2"/>
      </w:pPr>
      <w:hyperlink w:anchor="_Windows_Network_Client" w:history="1">
        <w:r w:rsidR="00BE7E43" w:rsidRPr="00BE7E43">
          <w:rPr>
            <w:rStyle w:val="Hyperlink"/>
          </w:rPr>
          <w:t>Windows</w:t>
        </w:r>
        <w:r w:rsidR="00CE4FE2">
          <w:rPr>
            <w:rStyle w:val="Hyperlink"/>
          </w:rPr>
          <w:t>®</w:t>
        </w:r>
        <w:r w:rsidR="00BE7E43" w:rsidRPr="00BE7E43">
          <w:rPr>
            <w:rStyle w:val="Hyperlink"/>
          </w:rPr>
          <w:t xml:space="preserve"> Network </w:t>
        </w:r>
        <w:r w:rsidR="00531ECE">
          <w:rPr>
            <w:rStyle w:val="Hyperlink"/>
          </w:rPr>
          <w:t>Kiosk</w:t>
        </w:r>
        <w:r w:rsidR="00531ECE" w:rsidRPr="00BE7E43">
          <w:rPr>
            <w:rStyle w:val="Hyperlink"/>
          </w:rPr>
          <w:t xml:space="preserve"> </w:t>
        </w:r>
        <w:r w:rsidR="00BE7E43" w:rsidRPr="00BE7E43">
          <w:rPr>
            <w:rStyle w:val="Hyperlink"/>
          </w:rPr>
          <w:t>Installation</w:t>
        </w:r>
      </w:hyperlink>
    </w:p>
    <w:p w14:paraId="32C7A248" w14:textId="77777777" w:rsidR="000106D0" w:rsidRDefault="000106D0" w:rsidP="005A1479">
      <w:pPr>
        <w:pStyle w:val="Heading2"/>
      </w:pPr>
      <w:bookmarkStart w:id="32" w:name="_Set_up_your"/>
      <w:bookmarkStart w:id="33" w:name="_Toc501459609"/>
      <w:bookmarkEnd w:id="32"/>
      <w:r>
        <w:t>Set up your building testing environment</w:t>
      </w:r>
      <w:bookmarkEnd w:id="33"/>
    </w:p>
    <w:p w14:paraId="2FA9784D" w14:textId="77777777" w:rsidR="00C8517F" w:rsidRDefault="000106D0" w:rsidP="000106D0">
      <w:r>
        <w:t xml:space="preserve">Review </w:t>
      </w:r>
      <w:hyperlink w:anchor="_Testing_Environment_1" w:history="1">
        <w:r w:rsidR="00654DF5" w:rsidRPr="00FB5982">
          <w:rPr>
            <w:rStyle w:val="Hyperlink"/>
          </w:rPr>
          <w:t>Testing Environment</w:t>
        </w:r>
      </w:hyperlink>
      <w:r w:rsidR="00FB5982">
        <w:t>, above,</w:t>
      </w:r>
      <w:r>
        <w:t xml:space="preserve"> in detail.</w:t>
      </w:r>
    </w:p>
    <w:p w14:paraId="1378FB24" w14:textId="77777777" w:rsidR="000106D0" w:rsidRDefault="000106D0" w:rsidP="005A1479">
      <w:pPr>
        <w:pStyle w:val="Heading2"/>
      </w:pPr>
      <w:bookmarkStart w:id="34" w:name="_Download_the_OCCT"/>
      <w:bookmarkStart w:id="35" w:name="_Download_the_OCCT_3"/>
      <w:bookmarkStart w:id="36" w:name="_Toc501459610"/>
      <w:bookmarkEnd w:id="34"/>
      <w:bookmarkEnd w:id="35"/>
      <w:r>
        <w:t xml:space="preserve">Download the </w:t>
      </w:r>
      <w:r w:rsidR="0082501D">
        <w:t xml:space="preserve">OSTP </w:t>
      </w:r>
      <w:r w:rsidR="00531ECE">
        <w:t>Kiosk</w:t>
      </w:r>
      <w:bookmarkEnd w:id="36"/>
    </w:p>
    <w:p w14:paraId="23474D66" w14:textId="77777777" w:rsidR="00023633" w:rsidRDefault="00023633" w:rsidP="00023633">
      <w:r>
        <w:t xml:space="preserve">After your District </w:t>
      </w:r>
      <w:r w:rsidR="00A4055D">
        <w:t xml:space="preserve">Test </w:t>
      </w:r>
      <w:r>
        <w:t>Coordinator sets up your</w:t>
      </w:r>
      <w:r w:rsidR="00934BB1">
        <w:t xml:space="preserve"> </w:t>
      </w:r>
      <w:r w:rsidR="002C0B41">
        <w:t xml:space="preserve">Assessment Technology Coordinator (ATC) </w:t>
      </w:r>
      <w:r>
        <w:t>account, you will receive your user account information via email.</w:t>
      </w:r>
    </w:p>
    <w:p w14:paraId="01711A2D" w14:textId="77777777" w:rsidR="003F2AA5" w:rsidRDefault="0069533F" w:rsidP="003F2AA5">
      <w:r w:rsidRPr="009222ED">
        <w:rPr>
          <w:b/>
        </w:rPr>
        <w:t>Note:</w:t>
      </w:r>
      <w:r w:rsidR="003F2AA5">
        <w:t xml:space="preserve"> If you do not have a dedicated ATC, a DTC or BTC can complete all ATC tasks using their DTC or BTC account. </w:t>
      </w:r>
    </w:p>
    <w:p w14:paraId="6B05D4D6" w14:textId="77777777" w:rsidR="00023633" w:rsidRDefault="00023633" w:rsidP="00023633">
      <w:r>
        <w:t xml:space="preserve">When you have your login credentials, you are ready to download the </w:t>
      </w:r>
      <w:r w:rsidR="0082501D">
        <w:t xml:space="preserve">OSTP </w:t>
      </w:r>
      <w:r w:rsidR="00813E24">
        <w:t>Kiosk</w:t>
      </w:r>
      <w:r>
        <w:t xml:space="preserve">: </w:t>
      </w:r>
    </w:p>
    <w:p w14:paraId="59C30130" w14:textId="77777777" w:rsidR="00EE0CD8" w:rsidRDefault="00023633">
      <w:pPr>
        <w:pStyle w:val="ListNumber2"/>
        <w:numPr>
          <w:ilvl w:val="0"/>
          <w:numId w:val="17"/>
        </w:numPr>
      </w:pPr>
      <w:r w:rsidRPr="00023633">
        <w:t xml:space="preserve">Go to the </w:t>
      </w:r>
      <w:r w:rsidR="0082501D">
        <w:t>OSTP</w:t>
      </w:r>
      <w:r w:rsidR="0082501D" w:rsidRPr="00023633">
        <w:t xml:space="preserve"> </w:t>
      </w:r>
      <w:r w:rsidRPr="00023633">
        <w:t xml:space="preserve">Portal at </w:t>
      </w:r>
      <w:hyperlink r:id="rId22" w:history="1">
        <w:r w:rsidR="0047358A">
          <w:rPr>
            <w:rStyle w:val="Hyperlink"/>
          </w:rPr>
          <w:t>https://oklahoma.measuredprogress.org/</w:t>
        </w:r>
      </w:hyperlink>
      <w:r w:rsidRPr="00023633">
        <w:t xml:space="preserve"> and log</w:t>
      </w:r>
      <w:r w:rsidR="00892153">
        <w:t xml:space="preserve"> </w:t>
      </w:r>
      <w:r w:rsidRPr="00023633">
        <w:t>in with your user name and password.</w:t>
      </w:r>
    </w:p>
    <w:p w14:paraId="291185F3" w14:textId="77777777" w:rsidR="00023633" w:rsidRDefault="00023633" w:rsidP="00023633">
      <w:pPr>
        <w:pStyle w:val="ListNumber2"/>
      </w:pPr>
      <w:r w:rsidRPr="00023633">
        <w:t xml:space="preserve">On the </w:t>
      </w:r>
      <w:r w:rsidR="006C5398">
        <w:t>p</w:t>
      </w:r>
      <w:r w:rsidR="006C5398" w:rsidRPr="00023633">
        <w:t xml:space="preserve">ortal </w:t>
      </w:r>
      <w:r w:rsidRPr="00023633">
        <w:t xml:space="preserve">home page, click </w:t>
      </w:r>
      <w:r w:rsidRPr="003263A5">
        <w:rPr>
          <w:b/>
        </w:rPr>
        <w:t>Administration</w:t>
      </w:r>
      <w:r w:rsidRPr="00023633">
        <w:t>.</w:t>
      </w:r>
    </w:p>
    <w:p w14:paraId="204C8A41" w14:textId="77777777" w:rsidR="003263A5" w:rsidRDefault="003263A5" w:rsidP="003263A5">
      <w:pPr>
        <w:pStyle w:val="ListContinue2"/>
      </w:pPr>
      <w:r>
        <w:t>The Administration home page appears.</w:t>
      </w:r>
    </w:p>
    <w:p w14:paraId="3360A453" w14:textId="77777777" w:rsidR="00526C62" w:rsidRPr="00B579CB" w:rsidRDefault="00892153" w:rsidP="00DF2F89">
      <w:pPr>
        <w:pStyle w:val="ListNumber2"/>
        <w:rPr>
          <w:b/>
        </w:rPr>
      </w:pPr>
      <w:r>
        <w:t>C</w:t>
      </w:r>
      <w:r w:rsidR="00023633" w:rsidRPr="00023633">
        <w:t xml:space="preserve">lick </w:t>
      </w:r>
      <w:r w:rsidR="00023633" w:rsidRPr="00355EC0">
        <w:rPr>
          <w:b/>
        </w:rPr>
        <w:t>Student Kiosk for Windows</w:t>
      </w:r>
      <w:r w:rsidRPr="00892153">
        <w:t>.</w:t>
      </w:r>
      <w:r w:rsidR="00813E24">
        <w:t xml:space="preserve"> </w:t>
      </w:r>
      <w:r w:rsidR="00526C62">
        <w:t xml:space="preserve">You </w:t>
      </w:r>
      <w:r w:rsidR="00526C62" w:rsidRPr="006C5398">
        <w:t>se</w:t>
      </w:r>
      <w:r w:rsidR="0069533F" w:rsidRPr="009222ED">
        <w:t>e a Download progress bar</w:t>
      </w:r>
      <w:r w:rsidR="00526C62">
        <w:t xml:space="preserve"> at the bottom of the page.</w:t>
      </w:r>
    </w:p>
    <w:p w14:paraId="1D8CCD49" w14:textId="77777777" w:rsidR="00F232BB" w:rsidRDefault="00DB7A75">
      <w:pPr>
        <w:spacing w:before="0" w:after="0"/>
        <w:rPr>
          <w:rFonts w:ascii="Arial" w:eastAsia="SimSun" w:hAnsi="Arial"/>
          <w:b/>
          <w:bCs/>
          <w:color w:val="356387"/>
          <w:sz w:val="28"/>
          <w:szCs w:val="26"/>
        </w:rPr>
      </w:pPr>
      <w:bookmarkStart w:id="37" w:name="_Install_the_downloaded"/>
      <w:bookmarkEnd w:id="37"/>
      <w:r>
        <w:rPr>
          <w:rFonts w:ascii="Arial" w:eastAsia="SimSun" w:hAnsi="Arial"/>
          <w:b/>
          <w:bCs/>
          <w:noProof/>
          <w:color w:val="356387"/>
          <w:sz w:val="28"/>
          <w:szCs w:val="26"/>
        </w:rPr>
        <w:lastRenderedPageBreak/>
        <w:drawing>
          <wp:inline distT="0" distB="0" distL="0" distR="0" wp14:anchorId="6B6DC937" wp14:editId="6DCD22D0">
            <wp:extent cx="5600700" cy="29918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TC Admin Home Page.png"/>
                    <pic:cNvPicPr/>
                  </pic:nvPicPr>
                  <pic:blipFill>
                    <a:blip r:embed="rId23">
                      <a:extLst>
                        <a:ext uri="{28A0092B-C50C-407E-A947-70E740481C1C}">
                          <a14:useLocalDpi xmlns:a14="http://schemas.microsoft.com/office/drawing/2010/main" val="0"/>
                        </a:ext>
                      </a:extLst>
                    </a:blip>
                    <a:stretch>
                      <a:fillRect/>
                    </a:stretch>
                  </pic:blipFill>
                  <pic:spPr>
                    <a:xfrm>
                      <a:off x="0" y="0"/>
                      <a:ext cx="5611568" cy="2997633"/>
                    </a:xfrm>
                    <a:prstGeom prst="rect">
                      <a:avLst/>
                    </a:prstGeom>
                  </pic:spPr>
                </pic:pic>
              </a:graphicData>
            </a:graphic>
          </wp:inline>
        </w:drawing>
      </w:r>
    </w:p>
    <w:p w14:paraId="3DAC27C9" w14:textId="77777777" w:rsidR="00081C2A" w:rsidRDefault="00081C2A" w:rsidP="005A1479">
      <w:pPr>
        <w:pStyle w:val="Heading2"/>
      </w:pPr>
      <w:bookmarkStart w:id="38" w:name="_Install_the_downloaded_3"/>
      <w:bookmarkStart w:id="39" w:name="_Toc501459611"/>
      <w:bookmarkEnd w:id="38"/>
      <w:r>
        <w:t xml:space="preserve">Install the downloaded </w:t>
      </w:r>
      <w:r w:rsidR="006C5398">
        <w:t>kiosk</w:t>
      </w:r>
      <w:bookmarkEnd w:id="39"/>
    </w:p>
    <w:p w14:paraId="107F21B0" w14:textId="77777777" w:rsidR="00081C2A" w:rsidRDefault="0069533F" w:rsidP="00081C2A">
      <w:r w:rsidRPr="009222ED">
        <w:t>W</w:t>
      </w:r>
      <w:r w:rsidR="00526C62">
        <w:t>hen</w:t>
      </w:r>
      <w:r w:rsidR="00081C2A">
        <w:t xml:space="preserve"> the download </w:t>
      </w:r>
      <w:r w:rsidR="00526C62">
        <w:t>completes</w:t>
      </w:r>
      <w:r w:rsidR="00081C2A">
        <w:t>:</w:t>
      </w:r>
    </w:p>
    <w:p w14:paraId="783C2457" w14:textId="77777777" w:rsidR="00F10471" w:rsidRDefault="00BD3E57" w:rsidP="00F10471">
      <w:pPr>
        <w:pStyle w:val="ListNumber2"/>
        <w:numPr>
          <w:ilvl w:val="0"/>
          <w:numId w:val="53"/>
        </w:numPr>
      </w:pPr>
      <w:r>
        <w:t xml:space="preserve">Click the </w:t>
      </w:r>
      <w:r w:rsidR="0069533F" w:rsidRPr="009222ED">
        <w:t>Download</w:t>
      </w:r>
      <w:r w:rsidRPr="00EE0CD8">
        <w:rPr>
          <w:b/>
        </w:rPr>
        <w:t xml:space="preserve"> </w:t>
      </w:r>
      <w:r w:rsidR="0069533F" w:rsidRPr="009222ED">
        <w:t>button</w:t>
      </w:r>
      <w:r>
        <w:t xml:space="preserve"> in the lower-left corner of the Administration home page or n</w:t>
      </w:r>
      <w:r w:rsidR="00081C2A" w:rsidRPr="00651B75">
        <w:t>avigate to the file loca</w:t>
      </w:r>
      <w:r w:rsidR="008B3ED3">
        <w:t>tion you specified during the F</w:t>
      </w:r>
      <w:r w:rsidR="00081C2A" w:rsidRPr="00651B75">
        <w:t xml:space="preserve">ile </w:t>
      </w:r>
      <w:r w:rsidR="008B3ED3">
        <w:t>S</w:t>
      </w:r>
      <w:r>
        <w:t>ave process.</w:t>
      </w:r>
    </w:p>
    <w:p w14:paraId="364B21C8" w14:textId="77777777" w:rsidR="00E7136B" w:rsidRDefault="00F10471" w:rsidP="00B723CA">
      <w:pPr>
        <w:pStyle w:val="Artindented"/>
        <w:ind w:left="0"/>
        <w:jc w:val="center"/>
      </w:pPr>
      <w:r>
        <w:drawing>
          <wp:inline distT="0" distB="0" distL="0" distR="0" wp14:anchorId="71BD6BB0" wp14:editId="0AD92EF5">
            <wp:extent cx="4286250" cy="34267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ndows Download.png"/>
                    <pic:cNvPicPr/>
                  </pic:nvPicPr>
                  <pic:blipFill>
                    <a:blip r:embed="rId24">
                      <a:extLst>
                        <a:ext uri="{28A0092B-C50C-407E-A947-70E740481C1C}">
                          <a14:useLocalDpi xmlns:a14="http://schemas.microsoft.com/office/drawing/2010/main" val="0"/>
                        </a:ext>
                      </a:extLst>
                    </a:blip>
                    <a:stretch>
                      <a:fillRect/>
                    </a:stretch>
                  </pic:blipFill>
                  <pic:spPr>
                    <a:xfrm>
                      <a:off x="0" y="0"/>
                      <a:ext cx="4298288" cy="3436335"/>
                    </a:xfrm>
                    <a:prstGeom prst="rect">
                      <a:avLst/>
                    </a:prstGeom>
                  </pic:spPr>
                </pic:pic>
              </a:graphicData>
            </a:graphic>
          </wp:inline>
        </w:drawing>
      </w:r>
    </w:p>
    <w:p w14:paraId="7B5BB903" w14:textId="77777777" w:rsidR="003E1D00" w:rsidRDefault="003E1D00" w:rsidP="00DE54D5">
      <w:pPr>
        <w:pStyle w:val="Artindented"/>
      </w:pPr>
    </w:p>
    <w:p w14:paraId="08D5B39C" w14:textId="77777777" w:rsidR="003E1D00" w:rsidRPr="00651B75" w:rsidRDefault="003E1D00" w:rsidP="003E1D00">
      <w:pPr>
        <w:pStyle w:val="ListNumber2"/>
      </w:pPr>
      <w:r w:rsidRPr="00651B75">
        <w:lastRenderedPageBreak/>
        <w:t xml:space="preserve">Read the </w:t>
      </w:r>
      <w:r w:rsidRPr="008F5A00">
        <w:t>End-User License Agreement</w:t>
      </w:r>
      <w:r w:rsidRPr="00651B75">
        <w:t xml:space="preserve"> and </w:t>
      </w:r>
      <w:r>
        <w:t>select</w:t>
      </w:r>
      <w:r w:rsidR="006C5398">
        <w:t xml:space="preserve"> </w:t>
      </w:r>
      <w:r w:rsidRPr="00AE0DAA">
        <w:rPr>
          <w:b/>
        </w:rPr>
        <w:t xml:space="preserve">I </w:t>
      </w:r>
      <w:r>
        <w:rPr>
          <w:b/>
        </w:rPr>
        <w:t>agree to</w:t>
      </w:r>
      <w:r w:rsidRPr="00AE0DAA">
        <w:rPr>
          <w:b/>
        </w:rPr>
        <w:t xml:space="preserve"> the</w:t>
      </w:r>
      <w:r>
        <w:rPr>
          <w:b/>
        </w:rPr>
        <w:t xml:space="preserve"> license</w:t>
      </w:r>
      <w:r w:rsidRPr="00AE0DAA">
        <w:rPr>
          <w:b/>
        </w:rPr>
        <w:t xml:space="preserve"> terms </w:t>
      </w:r>
      <w:r>
        <w:rPr>
          <w:b/>
        </w:rPr>
        <w:t>and conditions</w:t>
      </w:r>
      <w:r w:rsidRPr="00651B75">
        <w:t>.</w:t>
      </w:r>
      <w:r>
        <w:t xml:space="preserve"> </w:t>
      </w:r>
      <w:r w:rsidRPr="00651B75">
        <w:t xml:space="preserve">Click </w:t>
      </w:r>
      <w:r>
        <w:rPr>
          <w:b/>
        </w:rPr>
        <w:t>Install</w:t>
      </w:r>
      <w:r w:rsidRPr="00651B75">
        <w:t xml:space="preserve"> to continue.</w:t>
      </w:r>
    </w:p>
    <w:p w14:paraId="0958238B" w14:textId="77777777" w:rsidR="00081C2A" w:rsidRDefault="00DB5D62" w:rsidP="003E1D00">
      <w:pPr>
        <w:pStyle w:val="Artindented"/>
      </w:pPr>
      <w:r>
        <w:drawing>
          <wp:inline distT="0" distB="0" distL="0" distR="0" wp14:anchorId="48EB35C2" wp14:editId="027A3BA2">
            <wp:extent cx="4119876" cy="2571750"/>
            <wp:effectExtent l="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4126953" cy="2576168"/>
                    </a:xfrm>
                    <a:prstGeom prst="rect">
                      <a:avLst/>
                    </a:prstGeom>
                    <a:noFill/>
                    <a:ln w="9525">
                      <a:noFill/>
                      <a:miter lim="800000"/>
                      <a:headEnd/>
                      <a:tailEnd/>
                    </a:ln>
                  </pic:spPr>
                </pic:pic>
              </a:graphicData>
            </a:graphic>
          </wp:inline>
        </w:drawing>
      </w:r>
    </w:p>
    <w:p w14:paraId="155843FF" w14:textId="77777777" w:rsidR="003E1D00" w:rsidRPr="00651B75" w:rsidRDefault="003E1D00" w:rsidP="00DF2F89">
      <w:pPr>
        <w:pStyle w:val="ListNumber2"/>
      </w:pPr>
      <w:r w:rsidRPr="00651B75">
        <w:t xml:space="preserve">Read the instructions and click </w:t>
      </w:r>
      <w:r w:rsidRPr="00DF2F89">
        <w:rPr>
          <w:b/>
        </w:rPr>
        <w:t>Next</w:t>
      </w:r>
      <w:r w:rsidRPr="00651B75">
        <w:t xml:space="preserve"> to continue.</w:t>
      </w:r>
    </w:p>
    <w:p w14:paraId="76353F76" w14:textId="77777777" w:rsidR="001931A5" w:rsidRDefault="00DB5D62" w:rsidP="0091302E">
      <w:pPr>
        <w:pStyle w:val="Artindented"/>
      </w:pPr>
      <w:r>
        <w:drawing>
          <wp:inline distT="0" distB="0" distL="0" distR="0" wp14:anchorId="264E5566" wp14:editId="262EEF98">
            <wp:extent cx="3819525" cy="2996153"/>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837352" cy="3010137"/>
                    </a:xfrm>
                    <a:prstGeom prst="rect">
                      <a:avLst/>
                    </a:prstGeom>
                    <a:noFill/>
                    <a:ln w="9525">
                      <a:noFill/>
                      <a:miter lim="800000"/>
                      <a:headEnd/>
                      <a:tailEnd/>
                    </a:ln>
                  </pic:spPr>
                </pic:pic>
              </a:graphicData>
            </a:graphic>
          </wp:inline>
        </w:drawing>
      </w:r>
    </w:p>
    <w:p w14:paraId="73D08A0D" w14:textId="77777777" w:rsidR="007A66B4" w:rsidRDefault="007A66B4">
      <w:pPr>
        <w:spacing w:before="0" w:after="0"/>
      </w:pPr>
    </w:p>
    <w:p w14:paraId="224CFC0D" w14:textId="77777777" w:rsidR="00AE0DAA" w:rsidRDefault="00081C2A" w:rsidP="00F11717">
      <w:pPr>
        <w:pStyle w:val="ListNumber2"/>
      </w:pPr>
      <w:r w:rsidRPr="00651B75">
        <w:t xml:space="preserve">Type the </w:t>
      </w:r>
      <w:r w:rsidRPr="00F11717">
        <w:t>destination</w:t>
      </w:r>
      <w:r w:rsidRPr="00651B75">
        <w:t xml:space="preserve"> </w:t>
      </w:r>
      <w:r w:rsidR="00B579CB">
        <w:t xml:space="preserve">folder </w:t>
      </w:r>
      <w:r w:rsidRPr="00651B75">
        <w:t>in the space provided</w:t>
      </w:r>
      <w:r w:rsidR="00526C62">
        <w:t>, and c</w:t>
      </w:r>
      <w:r w:rsidR="00526C62" w:rsidRPr="00651B75">
        <w:t xml:space="preserve">lick </w:t>
      </w:r>
      <w:r w:rsidR="00526C62" w:rsidRPr="005868C4">
        <w:rPr>
          <w:b/>
        </w:rPr>
        <w:t>Next</w:t>
      </w:r>
      <w:r w:rsidR="00526C62" w:rsidRPr="00651B75">
        <w:t xml:space="preserve"> to continue.</w:t>
      </w:r>
    </w:p>
    <w:p w14:paraId="7E6E44C7" w14:textId="77777777" w:rsidR="00081C2A" w:rsidRDefault="00DB5D62" w:rsidP="0091302E">
      <w:pPr>
        <w:pStyle w:val="Artindented"/>
      </w:pPr>
      <w:r>
        <w:lastRenderedPageBreak/>
        <w:drawing>
          <wp:inline distT="0" distB="0" distL="0" distR="0" wp14:anchorId="71AA53E9" wp14:editId="2E620C9A">
            <wp:extent cx="3762375" cy="2951324"/>
            <wp:effectExtent l="19050" t="0" r="9525"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3763397" cy="2952126"/>
                    </a:xfrm>
                    <a:prstGeom prst="rect">
                      <a:avLst/>
                    </a:prstGeom>
                    <a:noFill/>
                    <a:ln w="9525">
                      <a:noFill/>
                      <a:miter lim="800000"/>
                      <a:headEnd/>
                      <a:tailEnd/>
                    </a:ln>
                  </pic:spPr>
                </pic:pic>
              </a:graphicData>
            </a:graphic>
          </wp:inline>
        </w:drawing>
      </w:r>
    </w:p>
    <w:p w14:paraId="67518020" w14:textId="77777777" w:rsidR="00526C62" w:rsidRDefault="00526C62" w:rsidP="00526C62">
      <w:pPr>
        <w:pStyle w:val="ListContinue2"/>
      </w:pPr>
      <w:r w:rsidRPr="005868C4">
        <w:rPr>
          <w:b/>
        </w:rPr>
        <w:t>Note</w:t>
      </w:r>
      <w:r>
        <w:t>: Y</w:t>
      </w:r>
      <w:r w:rsidRPr="00651B75">
        <w:t xml:space="preserve">ou can choose to install the </w:t>
      </w:r>
      <w:r w:rsidR="006C5398">
        <w:t>kiosk</w:t>
      </w:r>
      <w:r w:rsidR="006C5398" w:rsidRPr="00651B75">
        <w:t xml:space="preserve"> </w:t>
      </w:r>
      <w:r w:rsidRPr="00651B75">
        <w:t xml:space="preserve">in a shared network folder or a local folder on the </w:t>
      </w:r>
      <w:r w:rsidR="00DB79D7">
        <w:t>devices</w:t>
      </w:r>
      <w:r w:rsidRPr="00651B75">
        <w:t>.</w:t>
      </w:r>
      <w:r>
        <w:t xml:space="preserve"> We </w:t>
      </w:r>
      <w:r w:rsidRPr="00651B75">
        <w:t>recommend a local installation to avoid network connection issues (see</w:t>
      </w:r>
      <w:r>
        <w:t xml:space="preserve"> </w:t>
      </w:r>
      <w:hyperlink w:anchor="_Network_Connectivity_1" w:history="1">
        <w:r w:rsidRPr="007510CB">
          <w:rPr>
            <w:rStyle w:val="Hyperlink"/>
          </w:rPr>
          <w:t>Network Connectivity</w:t>
        </w:r>
      </w:hyperlink>
      <w:r w:rsidRPr="00651B75">
        <w:t>).</w:t>
      </w:r>
      <w:r>
        <w:t xml:space="preserve"> </w:t>
      </w:r>
    </w:p>
    <w:p w14:paraId="3CAD32F4" w14:textId="77777777" w:rsidR="008B3ED3" w:rsidRDefault="00CB25E3" w:rsidP="008B3ED3">
      <w:pPr>
        <w:pStyle w:val="ListNumber2"/>
        <w:rPr>
          <w:noProof/>
        </w:rPr>
      </w:pPr>
      <w:r>
        <w:t>Select the directory to store</w:t>
      </w:r>
      <w:r w:rsidR="006E38E5">
        <w:t xml:space="preserve"> student responses</w:t>
      </w:r>
      <w:r w:rsidR="00BD3E57">
        <w:t xml:space="preserve">, and then click </w:t>
      </w:r>
      <w:r w:rsidR="00BD3E57" w:rsidRPr="00BD3E57">
        <w:rPr>
          <w:b/>
        </w:rPr>
        <w:t>Next</w:t>
      </w:r>
      <w:r w:rsidR="00BD3E57">
        <w:t xml:space="preserve"> to continue.</w:t>
      </w:r>
    </w:p>
    <w:p w14:paraId="5B88809F" w14:textId="4E999E15" w:rsidR="00B70C7F" w:rsidRDefault="00935EB0" w:rsidP="00F11717">
      <w:pPr>
        <w:pStyle w:val="Artindented"/>
      </w:pPr>
      <w:r w:rsidRPr="00AE0DAA">
        <w:rPr>
          <w:b/>
        </w:rPr>
        <w:t>Important</w:t>
      </w:r>
      <w:r w:rsidRPr="00651B75">
        <w:t>: This is the failover location for saving student responses in the event of connectivity issues.</w:t>
      </w:r>
      <w:r>
        <w:br/>
      </w:r>
      <w:r>
        <w:br/>
      </w:r>
      <w:r w:rsidR="00047DBF">
        <w:drawing>
          <wp:inline distT="0" distB="0" distL="0" distR="0" wp14:anchorId="75EAE7F4" wp14:editId="1D26747F">
            <wp:extent cx="3784342" cy="297180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93252" cy="2978797"/>
                    </a:xfrm>
                    <a:prstGeom prst="rect">
                      <a:avLst/>
                    </a:prstGeom>
                  </pic:spPr>
                </pic:pic>
              </a:graphicData>
            </a:graphic>
          </wp:inline>
        </w:drawing>
      </w:r>
    </w:p>
    <w:p w14:paraId="1EBB46A1" w14:textId="77777777" w:rsidR="00AE0DAA" w:rsidRDefault="006E38E5" w:rsidP="005868C4">
      <w:pPr>
        <w:pStyle w:val="ListBullet4"/>
        <w:rPr>
          <w:b/>
          <w:noProof/>
        </w:rPr>
      </w:pPr>
      <w:r w:rsidRPr="005868C4">
        <w:rPr>
          <w:b/>
        </w:rPr>
        <w:t>Use the User Profile directory for caching</w:t>
      </w:r>
    </w:p>
    <w:p w14:paraId="1191536D" w14:textId="77777777" w:rsidR="00AE0DAA" w:rsidRDefault="00AE0DAA" w:rsidP="005868C4">
      <w:pPr>
        <w:pStyle w:val="ListContinue4"/>
      </w:pPr>
      <w:r>
        <w:t xml:space="preserve">During </w:t>
      </w:r>
      <w:r w:rsidR="00531ECE">
        <w:t xml:space="preserve">kiosk </w:t>
      </w:r>
      <w:r>
        <w:t xml:space="preserve">installation, if you choose the default option to store the stored response files in the user profile, these files will have names similar to this format: </w:t>
      </w:r>
    </w:p>
    <w:p w14:paraId="0F3A3446" w14:textId="77777777" w:rsidR="00A14BB2" w:rsidRDefault="00DB5D62" w:rsidP="00AF5E35">
      <w:pPr>
        <w:pStyle w:val="Artindented"/>
        <w:ind w:left="1440"/>
      </w:pPr>
      <w:r>
        <w:lastRenderedPageBreak/>
        <w:drawing>
          <wp:inline distT="0" distB="0" distL="0" distR="0" wp14:anchorId="454C988A" wp14:editId="2684B33C">
            <wp:extent cx="4600092" cy="1258432"/>
            <wp:effectExtent l="25400" t="25400" r="22860" b="37465"/>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a:srcRect b="68382"/>
                    <a:stretch/>
                  </pic:blipFill>
                  <pic:spPr bwMode="auto">
                    <a:xfrm>
                      <a:off x="0" y="0"/>
                      <a:ext cx="4600575" cy="125856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6F41355" w14:textId="77777777" w:rsidR="00AE0DAA" w:rsidRDefault="006E38E5" w:rsidP="005868C4">
      <w:pPr>
        <w:pStyle w:val="ListBullet4"/>
        <w:rPr>
          <w:noProof/>
        </w:rPr>
      </w:pPr>
      <w:r w:rsidRPr="005868C4">
        <w:rPr>
          <w:b/>
        </w:rPr>
        <w:t>Use a custom directory for caching</w:t>
      </w:r>
    </w:p>
    <w:p w14:paraId="1C967CAC" w14:textId="77777777" w:rsidR="001E4C38" w:rsidRDefault="006E38E5" w:rsidP="005868C4">
      <w:pPr>
        <w:pStyle w:val="ListContinue4"/>
      </w:pPr>
      <w:r>
        <w:t xml:space="preserve">If you select </w:t>
      </w:r>
      <w:r w:rsidRPr="005868C4">
        <w:rPr>
          <w:b/>
        </w:rPr>
        <w:t>Save in the following directory</w:t>
      </w:r>
      <w:r>
        <w:t>, you must manually enter the alternate path.</w:t>
      </w:r>
      <w:r w:rsidR="00A11B06">
        <w:t xml:space="preserve"> </w:t>
      </w:r>
    </w:p>
    <w:p w14:paraId="54398F53" w14:textId="77777777" w:rsidR="007A66B4" w:rsidRDefault="007A66B4">
      <w:pPr>
        <w:spacing w:before="0" w:after="0"/>
      </w:pPr>
    </w:p>
    <w:p w14:paraId="3F3C4FE0" w14:textId="77777777" w:rsidR="006E38E5" w:rsidRPr="00651B75" w:rsidRDefault="006E38E5" w:rsidP="00651B75">
      <w:pPr>
        <w:pStyle w:val="ListNumber2"/>
      </w:pPr>
      <w:r w:rsidRPr="00651B75">
        <w:t xml:space="preserve">Confirm that you are ready to install </w:t>
      </w:r>
      <w:r w:rsidR="0078521A" w:rsidRPr="00651B75">
        <w:t xml:space="preserve">the </w:t>
      </w:r>
      <w:r w:rsidR="006C5398">
        <w:t>k</w:t>
      </w:r>
      <w:r w:rsidR="00531ECE">
        <w:t>iosk</w:t>
      </w:r>
      <w:r w:rsidR="00AE0DAA">
        <w:t>, and c</w:t>
      </w:r>
      <w:r w:rsidRPr="00651B75">
        <w:t xml:space="preserve">lick </w:t>
      </w:r>
      <w:r w:rsidRPr="005868C4">
        <w:rPr>
          <w:b/>
        </w:rPr>
        <w:t>Install</w:t>
      </w:r>
      <w:r w:rsidRPr="00651B75">
        <w:t>.</w:t>
      </w:r>
    </w:p>
    <w:p w14:paraId="07D10D5C" w14:textId="77777777" w:rsidR="000E5BFA" w:rsidRDefault="00DB5D62" w:rsidP="0091302E">
      <w:pPr>
        <w:pStyle w:val="Artindented"/>
      </w:pPr>
      <w:r>
        <w:drawing>
          <wp:inline distT="0" distB="0" distL="0" distR="0" wp14:anchorId="4BDCDB1D" wp14:editId="72CECAF6">
            <wp:extent cx="3867150" cy="3033514"/>
            <wp:effectExtent l="19050" t="0" r="0"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3872665" cy="3037840"/>
                    </a:xfrm>
                    <a:prstGeom prst="rect">
                      <a:avLst/>
                    </a:prstGeom>
                    <a:noFill/>
                    <a:ln w="9525">
                      <a:noFill/>
                      <a:miter lim="800000"/>
                      <a:headEnd/>
                      <a:tailEnd/>
                    </a:ln>
                  </pic:spPr>
                </pic:pic>
              </a:graphicData>
            </a:graphic>
          </wp:inline>
        </w:drawing>
      </w:r>
    </w:p>
    <w:p w14:paraId="79FA32BF" w14:textId="77777777" w:rsidR="000E5BFA" w:rsidRPr="00651B75" w:rsidRDefault="006E38E5" w:rsidP="00651B75">
      <w:pPr>
        <w:pStyle w:val="ListNumber2"/>
      </w:pPr>
      <w:r w:rsidRPr="00651B75">
        <w:t xml:space="preserve">Click </w:t>
      </w:r>
      <w:r w:rsidRPr="005868C4">
        <w:rPr>
          <w:b/>
        </w:rPr>
        <w:t>Finish</w:t>
      </w:r>
      <w:r w:rsidRPr="00651B75">
        <w:t xml:space="preserve"> to complete the installation.</w:t>
      </w:r>
    </w:p>
    <w:p w14:paraId="0E79CFA9" w14:textId="77777777" w:rsidR="000E5BFA" w:rsidRDefault="00DB5D62" w:rsidP="0091302E">
      <w:pPr>
        <w:pStyle w:val="Artindented"/>
      </w:pPr>
      <w:r>
        <w:lastRenderedPageBreak/>
        <w:drawing>
          <wp:inline distT="0" distB="0" distL="0" distR="0" wp14:anchorId="024D40FF" wp14:editId="68C33367">
            <wp:extent cx="3886200" cy="3048456"/>
            <wp:effectExtent l="19050" t="0" r="0" b="0"/>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3893077" cy="3053851"/>
                    </a:xfrm>
                    <a:prstGeom prst="rect">
                      <a:avLst/>
                    </a:prstGeom>
                    <a:noFill/>
                    <a:ln w="9525">
                      <a:noFill/>
                      <a:miter lim="800000"/>
                      <a:headEnd/>
                      <a:tailEnd/>
                    </a:ln>
                  </pic:spPr>
                </pic:pic>
              </a:graphicData>
            </a:graphic>
          </wp:inline>
        </w:drawing>
      </w:r>
    </w:p>
    <w:p w14:paraId="72204D0D" w14:textId="77777777" w:rsidR="00B579CB" w:rsidRPr="00B579CB" w:rsidRDefault="00B579CB" w:rsidP="00B579CB">
      <w:r>
        <w:t xml:space="preserve">When you are ready to test the </w:t>
      </w:r>
      <w:r w:rsidR="006C5398">
        <w:t xml:space="preserve">kiosk </w:t>
      </w:r>
      <w:r>
        <w:t xml:space="preserve">installation for this configuration, see </w:t>
      </w:r>
      <w:hyperlink w:anchor="_Workstation_Readiness_Testing" w:history="1">
        <w:r w:rsidR="006B4D12">
          <w:rPr>
            <w:rStyle w:val="Hyperlink"/>
          </w:rPr>
          <w:t>Site</w:t>
        </w:r>
        <w:r w:rsidR="006B4D12" w:rsidRPr="00B579CB">
          <w:rPr>
            <w:rStyle w:val="Hyperlink"/>
          </w:rPr>
          <w:t xml:space="preserve"> Readiness </w:t>
        </w:r>
        <w:r w:rsidR="006B4D12">
          <w:rPr>
            <w:rStyle w:val="Hyperlink"/>
          </w:rPr>
          <w:t xml:space="preserve">Testing </w:t>
        </w:r>
        <w:r w:rsidR="006B4D12" w:rsidRPr="00B579CB">
          <w:rPr>
            <w:rStyle w:val="Hyperlink"/>
          </w:rPr>
          <w:t>and Site Certification</w:t>
        </w:r>
      </w:hyperlink>
      <w:r>
        <w:t>.</w:t>
      </w:r>
    </w:p>
    <w:p w14:paraId="5C38D093" w14:textId="77777777" w:rsidR="004342E0" w:rsidRDefault="004342E0" w:rsidP="004342E0">
      <w:pPr>
        <w:pStyle w:val="Heading2"/>
      </w:pPr>
      <w:bookmarkStart w:id="40" w:name="_Windows_MSI_Package"/>
      <w:bookmarkStart w:id="41" w:name="_Toc501459612"/>
      <w:bookmarkEnd w:id="40"/>
      <w:r>
        <w:t>Windows</w:t>
      </w:r>
      <w:r w:rsidR="004C6AC0">
        <w:rPr>
          <w:rFonts w:cs="Arial"/>
          <w:vertAlign w:val="superscript"/>
        </w:rPr>
        <w:t>®</w:t>
      </w:r>
      <w:r>
        <w:t xml:space="preserve"> MSI Package Scripted Installation</w:t>
      </w:r>
      <w:bookmarkEnd w:id="41"/>
    </w:p>
    <w:p w14:paraId="0AA68420" w14:textId="77777777" w:rsidR="004342E0" w:rsidRPr="00B04AA0" w:rsidRDefault="004342E0" w:rsidP="00614DDD">
      <w:pPr>
        <w:ind w:right="900"/>
      </w:pPr>
      <w:r w:rsidRPr="00B04AA0">
        <w:t>Network administrators can install</w:t>
      </w:r>
      <w:r>
        <w:t xml:space="preserve"> the</w:t>
      </w:r>
      <w:r w:rsidRPr="00B04AA0">
        <w:t xml:space="preserve"> </w:t>
      </w:r>
      <w:r w:rsidR="0082501D">
        <w:t xml:space="preserve">OSTP </w:t>
      </w:r>
      <w:r w:rsidR="00813E24">
        <w:t xml:space="preserve">Kiosk </w:t>
      </w:r>
      <w:r w:rsidRPr="00B04AA0">
        <w:t>via an installation script to be executed by an Admin account in the machine. The script can be written to run without any human interaction (quiet switch) and to install in the default directory (C:\Program Files) or any</w:t>
      </w:r>
      <w:r w:rsidR="008B3ED3">
        <w:t xml:space="preserve"> target directory of choice. Un</w:t>
      </w:r>
      <w:r w:rsidRPr="00B04AA0">
        <w:t>install</w:t>
      </w:r>
      <w:r w:rsidR="008B3ED3">
        <w:t xml:space="preserve">ing the </w:t>
      </w:r>
      <w:r w:rsidR="006C5398">
        <w:t>kiosk</w:t>
      </w:r>
      <w:r w:rsidR="006C5398" w:rsidRPr="00B04AA0">
        <w:t xml:space="preserve"> </w:t>
      </w:r>
      <w:r w:rsidRPr="00B04AA0">
        <w:t>can also be scripted.</w:t>
      </w:r>
    </w:p>
    <w:p w14:paraId="3127889B" w14:textId="77777777" w:rsidR="004342E0" w:rsidRPr="00B04AA0" w:rsidRDefault="004342E0" w:rsidP="004342E0">
      <w:r w:rsidRPr="00B04AA0">
        <w:t xml:space="preserve">Below are generic scripts that can be used for installation and uninstallation. </w:t>
      </w:r>
    </w:p>
    <w:p w14:paraId="54B07900" w14:textId="77777777" w:rsidR="004342E0" w:rsidRPr="00B04AA0" w:rsidRDefault="00DF3C4F" w:rsidP="00DF3C4F">
      <w:pPr>
        <w:pStyle w:val="Heading3"/>
      </w:pPr>
      <w:bookmarkStart w:id="42" w:name="_Toc501459613"/>
      <w:r>
        <w:t>Script Examples</w:t>
      </w:r>
      <w:bookmarkEnd w:id="42"/>
    </w:p>
    <w:p w14:paraId="111ED4E9" w14:textId="77777777" w:rsidR="004342E0" w:rsidRPr="00B04AA0" w:rsidRDefault="004342E0" w:rsidP="00DF3C4F">
      <w:pPr>
        <w:pStyle w:val="ListContinue"/>
      </w:pPr>
      <w:r w:rsidRPr="00B04AA0">
        <w:t xml:space="preserve">&lt;Source&gt; = Complete path to the </w:t>
      </w:r>
      <w:r w:rsidR="00084824">
        <w:t>OSTP</w:t>
      </w:r>
      <w:r w:rsidR="00084824" w:rsidRPr="00B04AA0">
        <w:t xml:space="preserve"> </w:t>
      </w:r>
      <w:r>
        <w:t>MSI</w:t>
      </w:r>
      <w:r w:rsidRPr="00B04AA0">
        <w:t xml:space="preserve"> installation file</w:t>
      </w:r>
      <w:r w:rsidR="00CB25E3">
        <w:t>,</w:t>
      </w:r>
      <w:r w:rsidRPr="00B04AA0">
        <w:t xml:space="preserve"> including .</w:t>
      </w:r>
      <w:proofErr w:type="spellStart"/>
      <w:r w:rsidRPr="00B04AA0">
        <w:t>msi</w:t>
      </w:r>
      <w:proofErr w:type="spellEnd"/>
      <w:r w:rsidRPr="00B04AA0">
        <w:t xml:space="preserve"> installation file name. Example: C:\Downloads\</w:t>
      </w:r>
      <w:r w:rsidR="00084824">
        <w:t>OSTP</w:t>
      </w:r>
      <w:r w:rsidR="001F3121" w:rsidRPr="001F3121">
        <w:t>.msi</w:t>
      </w:r>
      <w:r w:rsidRPr="00B04AA0">
        <w:t xml:space="preserve"> </w:t>
      </w:r>
    </w:p>
    <w:p w14:paraId="66DAB54D" w14:textId="77777777" w:rsidR="004342E0" w:rsidRPr="00B04AA0" w:rsidRDefault="004342E0" w:rsidP="00DF3C4F">
      <w:pPr>
        <w:pStyle w:val="ListContinue"/>
      </w:pPr>
      <w:r w:rsidRPr="00B04AA0">
        <w:t xml:space="preserve">&lt;Target&gt; = Complete path to the location where </w:t>
      </w:r>
      <w:r w:rsidR="00084824">
        <w:t xml:space="preserve">OSTP </w:t>
      </w:r>
      <w:r w:rsidR="00531ECE">
        <w:t>Kiosk</w:t>
      </w:r>
      <w:r w:rsidR="00531ECE" w:rsidRPr="00B04AA0">
        <w:t xml:space="preserve"> </w:t>
      </w:r>
      <w:r w:rsidRPr="00B04AA0">
        <w:t>should be installed other than the defau</w:t>
      </w:r>
      <w:r w:rsidR="00614DDD">
        <w:t>lt location (C:\Program Files).</w:t>
      </w:r>
      <w:r w:rsidR="00CB25E3">
        <w:t xml:space="preserve"> </w:t>
      </w:r>
      <w:r w:rsidRPr="00B04AA0">
        <w:t>Example: C:\</w:t>
      </w:r>
      <w:r w:rsidR="00084824">
        <w:t>OSTP</w:t>
      </w:r>
      <w:r w:rsidRPr="00B04AA0">
        <w:t>\Installation_Dir</w:t>
      </w:r>
    </w:p>
    <w:p w14:paraId="6F6A2FD3" w14:textId="77777777" w:rsidR="004342E0" w:rsidRPr="00B04AA0" w:rsidRDefault="004342E0" w:rsidP="00DF3C4F">
      <w:pPr>
        <w:pStyle w:val="ListContinue"/>
      </w:pPr>
      <w:r w:rsidRPr="00B04AA0">
        <w:t xml:space="preserve">&lt;APPDATALOCATION&gt; = Complete path to the location for storing the cache and encrypted student responses created due to network interruptions. Example: D:\Cache. </w:t>
      </w:r>
    </w:p>
    <w:p w14:paraId="57B99E39" w14:textId="77777777" w:rsidR="004342E0" w:rsidRPr="00B04AA0" w:rsidRDefault="004342E0" w:rsidP="00DF3C4F">
      <w:pPr>
        <w:pStyle w:val="ListContinue"/>
        <w:rPr>
          <w:b/>
        </w:rPr>
      </w:pPr>
      <w:r w:rsidRPr="00B04AA0">
        <w:rPr>
          <w:b/>
        </w:rPr>
        <w:t xml:space="preserve">Note: </w:t>
      </w:r>
      <w:r w:rsidR="007A1FA9">
        <w:t>E</w:t>
      </w:r>
      <w:r w:rsidRPr="00166E7D">
        <w:t>nsure that this location is excluded from system restore software like Deep Freeze.</w:t>
      </w:r>
      <w:r w:rsidRPr="00B04AA0">
        <w:rPr>
          <w:b/>
        </w:rPr>
        <w:t xml:space="preserve"> </w:t>
      </w:r>
    </w:p>
    <w:p w14:paraId="06F7D231" w14:textId="77777777" w:rsidR="00DF3C4F" w:rsidRDefault="00DF3C4F" w:rsidP="00DF3C4F">
      <w:pPr>
        <w:pStyle w:val="Heading4"/>
      </w:pPr>
      <w:r>
        <w:t>Installation script</w:t>
      </w:r>
    </w:p>
    <w:p w14:paraId="6C476156" w14:textId="77777777" w:rsidR="004342E0" w:rsidRPr="00B04AA0" w:rsidRDefault="004342E0" w:rsidP="00DF3C4F">
      <w:pPr>
        <w:pStyle w:val="ListContinue"/>
      </w:pPr>
      <w:proofErr w:type="spellStart"/>
      <w:r w:rsidRPr="00B04AA0">
        <w:t>msiexec</w:t>
      </w:r>
      <w:proofErr w:type="spellEnd"/>
      <w:r w:rsidRPr="00B04AA0">
        <w:t xml:space="preserve"> /I "&lt;Source&gt;" /quiet INSTALLDIR="&lt;Target&gt;" ITESTERAPPDATALOCATION="&lt;APPDATALOCATION&gt;" INSTALLLEVEL=2</w:t>
      </w:r>
    </w:p>
    <w:p w14:paraId="096E21A6" w14:textId="77777777" w:rsidR="0063698A" w:rsidRDefault="004342E0" w:rsidP="0063698A">
      <w:pPr>
        <w:pStyle w:val="ListContinue"/>
      </w:pPr>
      <w:r w:rsidRPr="00B04AA0">
        <w:t>Example:</w:t>
      </w:r>
      <w:r w:rsidR="00A11B06">
        <w:t xml:space="preserve"> </w:t>
      </w:r>
      <w:proofErr w:type="spellStart"/>
      <w:r w:rsidRPr="00B04AA0">
        <w:t>msiexec</w:t>
      </w:r>
      <w:proofErr w:type="spellEnd"/>
      <w:r w:rsidRPr="00B04AA0">
        <w:t xml:space="preserve"> /I "C:\Downloads\</w:t>
      </w:r>
      <w:r w:rsidR="001F3121" w:rsidRPr="001F3121">
        <w:t>O</w:t>
      </w:r>
      <w:r w:rsidR="003C65F3">
        <w:t>STP</w:t>
      </w:r>
      <w:r w:rsidR="001F3121" w:rsidRPr="001F3121">
        <w:t>.msi</w:t>
      </w:r>
      <w:r w:rsidRPr="00B04AA0">
        <w:t>" /quiet INSTALLDIR="C:\</w:t>
      </w:r>
      <w:r w:rsidR="00422E5C">
        <w:t>OSTP</w:t>
      </w:r>
      <w:r w:rsidRPr="00B04AA0">
        <w:t>" ITESTERAPPDATALOCATION="D:\Cache" INSTALLLEVEL=2</w:t>
      </w:r>
      <w:r w:rsidR="0063698A" w:rsidRPr="0063698A">
        <w:t xml:space="preserve"> </w:t>
      </w:r>
    </w:p>
    <w:p w14:paraId="610D8517" w14:textId="77777777" w:rsidR="004342E0" w:rsidRPr="00B04AA0" w:rsidRDefault="0063698A">
      <w:pPr>
        <w:pStyle w:val="ListContinue"/>
      </w:pPr>
      <w:proofErr w:type="gramStart"/>
      <w:r>
        <w:rPr>
          <w:b/>
        </w:rPr>
        <w:lastRenderedPageBreak/>
        <w:t>Warning!</w:t>
      </w:r>
      <w:r w:rsidRPr="00BD0916">
        <w:t>:</w:t>
      </w:r>
      <w:proofErr w:type="gramEnd"/>
      <w:r w:rsidRPr="00BD0916">
        <w:t xml:space="preserve"> </w:t>
      </w:r>
      <w:r>
        <w:t>If you do not specify</w:t>
      </w:r>
      <w:r w:rsidRPr="00166E7D">
        <w:t xml:space="preserve"> ITESTERAPPDATALOCATION</w:t>
      </w:r>
      <w:r>
        <w:t>, then the Local Application Data</w:t>
      </w:r>
      <w:r w:rsidRPr="00166E7D">
        <w:t xml:space="preserve"> folder located in the User Profile of the actively logged</w:t>
      </w:r>
      <w:r>
        <w:t>-</w:t>
      </w:r>
      <w:r w:rsidRPr="00166E7D">
        <w:t xml:space="preserve">in user will be used by default. </w:t>
      </w:r>
      <w:r>
        <w:t xml:space="preserve">If you do not specify </w:t>
      </w:r>
      <w:r w:rsidRPr="00166E7D">
        <w:t>INSTALLLEVEL=2</w:t>
      </w:r>
      <w:r>
        <w:t xml:space="preserve">, then </w:t>
      </w:r>
      <w:r w:rsidRPr="00166E7D">
        <w:t>the configuration required for setting the &lt;APPDATALOCATION&gt;</w:t>
      </w:r>
      <w:r>
        <w:t xml:space="preserve"> will not be created.</w:t>
      </w:r>
    </w:p>
    <w:p w14:paraId="5EB7AE80" w14:textId="77777777" w:rsidR="00DF3C4F" w:rsidRDefault="004342E0" w:rsidP="00DF3C4F">
      <w:pPr>
        <w:pStyle w:val="Heading4"/>
      </w:pPr>
      <w:r w:rsidRPr="00B04AA0">
        <w:t>Uninstallation script</w:t>
      </w:r>
    </w:p>
    <w:p w14:paraId="47AE5AF6" w14:textId="77777777" w:rsidR="004342E0" w:rsidRPr="00B04AA0" w:rsidRDefault="004342E0" w:rsidP="00DF3C4F">
      <w:pPr>
        <w:pStyle w:val="ListContinue"/>
      </w:pPr>
      <w:proofErr w:type="spellStart"/>
      <w:r w:rsidRPr="00B04AA0">
        <w:t>msiexec</w:t>
      </w:r>
      <w:proofErr w:type="spellEnd"/>
      <w:r w:rsidRPr="00B04AA0">
        <w:t xml:space="preserve"> /X "&lt;Source&gt;" /quiet</w:t>
      </w:r>
    </w:p>
    <w:p w14:paraId="06E46FE1" w14:textId="77777777" w:rsidR="00A80B53" w:rsidRPr="00B04AA0" w:rsidRDefault="004342E0">
      <w:pPr>
        <w:pStyle w:val="ListContinue"/>
      </w:pPr>
      <w:r w:rsidRPr="00B04AA0">
        <w:t>Example:</w:t>
      </w:r>
      <w:r w:rsidR="00A11B06">
        <w:t xml:space="preserve"> </w:t>
      </w:r>
      <w:proofErr w:type="spellStart"/>
      <w:r w:rsidRPr="00B04AA0">
        <w:t>msiexec</w:t>
      </w:r>
      <w:proofErr w:type="spellEnd"/>
      <w:r w:rsidRPr="00B04AA0">
        <w:t xml:space="preserve"> /X "C:\Downloads\</w:t>
      </w:r>
      <w:r w:rsidR="00084824">
        <w:t>OSTP</w:t>
      </w:r>
      <w:r w:rsidR="001F3121" w:rsidRPr="001F3121">
        <w:t>.msi</w:t>
      </w:r>
      <w:r w:rsidRPr="00B04AA0">
        <w:t>" /quiet</w:t>
      </w:r>
    </w:p>
    <w:p w14:paraId="04A4BC6B" w14:textId="77777777" w:rsidR="004342E0" w:rsidRDefault="004342E0" w:rsidP="004342E0">
      <w:pPr>
        <w:pStyle w:val="Heading2"/>
      </w:pPr>
      <w:bookmarkStart w:id="43" w:name="_Windows_MSI_Package_1"/>
      <w:bookmarkStart w:id="44" w:name="_Toc501459614"/>
      <w:bookmarkEnd w:id="43"/>
      <w:r>
        <w:t>Windows</w:t>
      </w:r>
      <w:r w:rsidR="00422E5C">
        <w:rPr>
          <w:rFonts w:cs="Arial"/>
          <w:vertAlign w:val="superscript"/>
        </w:rPr>
        <w:t>®</w:t>
      </w:r>
      <w:r>
        <w:t xml:space="preserve"> MSI Package Installation via Group Policy</w:t>
      </w:r>
      <w:bookmarkEnd w:id="44"/>
    </w:p>
    <w:p w14:paraId="3EDD18C2" w14:textId="77777777" w:rsidR="004342E0" w:rsidRPr="00233F13" w:rsidRDefault="004342E0" w:rsidP="00614DDD">
      <w:pPr>
        <w:ind w:right="900"/>
      </w:pPr>
      <w:r w:rsidRPr="00233F13">
        <w:t>Network administrators can use Microsoft Active Directory Group Policy to distribute</w:t>
      </w:r>
      <w:r w:rsidR="00422E5C">
        <w:t xml:space="preserve"> the</w:t>
      </w:r>
      <w:r w:rsidRPr="00233F13">
        <w:t xml:space="preserve"> </w:t>
      </w:r>
      <w:r w:rsidR="0082501D">
        <w:t>OSTP</w:t>
      </w:r>
      <w:r w:rsidR="0082501D" w:rsidRPr="00233F13">
        <w:t xml:space="preserve"> </w:t>
      </w:r>
      <w:r w:rsidRPr="00233F13">
        <w:t xml:space="preserve">MSI package seamlessly to all client computers. </w:t>
      </w:r>
    </w:p>
    <w:p w14:paraId="430B93AF" w14:textId="77777777" w:rsidR="004342E0" w:rsidRDefault="007A1FA9" w:rsidP="004342E0">
      <w:r>
        <w:t>F</w:t>
      </w:r>
      <w:r w:rsidR="004342E0" w:rsidRPr="00233F13">
        <w:t xml:space="preserve">ollow the step-by-step instructions described in the following Knowledge Base article: </w:t>
      </w:r>
      <w:hyperlink r:id="rId32" w:tooltip="http://support.microsoft.com/kb/816102" w:history="1">
        <w:r w:rsidR="004342E0" w:rsidRPr="00EB311D">
          <w:rPr>
            <w:rStyle w:val="Hyperlink"/>
          </w:rPr>
          <w:t>http://support.microsoft.com/kb/816102</w:t>
        </w:r>
      </w:hyperlink>
      <w:r w:rsidR="004342E0">
        <w:t>.</w:t>
      </w:r>
      <w:r w:rsidR="00A11B06">
        <w:t xml:space="preserve"> </w:t>
      </w:r>
    </w:p>
    <w:p w14:paraId="2E2D65CF" w14:textId="77777777" w:rsidR="004342E0" w:rsidRPr="00233F13" w:rsidRDefault="004342E0" w:rsidP="00614DDD">
      <w:pPr>
        <w:ind w:right="720"/>
        <w:rPr>
          <w:b/>
        </w:rPr>
      </w:pPr>
      <w:r w:rsidRPr="00233F13">
        <w:rPr>
          <w:b/>
        </w:rPr>
        <w:t xml:space="preserve">Note: </w:t>
      </w:r>
      <w:r w:rsidRPr="00166E7D">
        <w:t>Default installation locations will be used when using Group Policy to distribute</w:t>
      </w:r>
      <w:r w:rsidR="00422E5C">
        <w:t xml:space="preserve"> the</w:t>
      </w:r>
      <w:r w:rsidRPr="00166E7D">
        <w:t xml:space="preserve"> </w:t>
      </w:r>
      <w:r w:rsidR="0082501D">
        <w:t>OSTP</w:t>
      </w:r>
      <w:r w:rsidR="00422E5C">
        <w:t xml:space="preserve"> Kiosk</w:t>
      </w:r>
      <w:r w:rsidRPr="00166E7D">
        <w:t>. This option will also not allow systematically specifying a network location for caching and storing encrypted student responses created due to ne</w:t>
      </w:r>
      <w:r w:rsidR="00BD0916">
        <w:t xml:space="preserve">twork interruptions. The local </w:t>
      </w:r>
      <w:r w:rsidRPr="00166E7D">
        <w:t>Application Data folder located in the User Profile of the actively logged</w:t>
      </w:r>
      <w:r w:rsidR="008F4C2D">
        <w:t>-</w:t>
      </w:r>
      <w:r w:rsidRPr="00166E7D">
        <w:t>in user will be used by default.</w:t>
      </w:r>
    </w:p>
    <w:p w14:paraId="1EA789BF" w14:textId="77777777" w:rsidR="00E7557B" w:rsidRDefault="00E7557B" w:rsidP="00E7557B">
      <w:pPr>
        <w:pStyle w:val="Heading2"/>
        <w:rPr>
          <w:rFonts w:eastAsia="Times New Roman"/>
        </w:rPr>
      </w:pPr>
      <w:bookmarkStart w:id="45" w:name="_Windows_Network_Client"/>
      <w:bookmarkStart w:id="46" w:name="_Toc501459615"/>
      <w:bookmarkEnd w:id="45"/>
      <w:r>
        <w:rPr>
          <w:rFonts w:eastAsia="Times New Roman"/>
        </w:rPr>
        <w:t>Windows</w:t>
      </w:r>
      <w:r w:rsidR="004C6AC0">
        <w:rPr>
          <w:rFonts w:eastAsia="Times New Roman" w:cs="Arial"/>
          <w:vertAlign w:val="superscript"/>
        </w:rPr>
        <w:t>®</w:t>
      </w:r>
      <w:r>
        <w:rPr>
          <w:rFonts w:eastAsia="Times New Roman"/>
        </w:rPr>
        <w:t xml:space="preserve"> Network </w:t>
      </w:r>
      <w:r w:rsidR="00531ECE">
        <w:rPr>
          <w:rFonts w:eastAsia="Times New Roman"/>
        </w:rPr>
        <w:t xml:space="preserve">Kiosk </w:t>
      </w:r>
      <w:r>
        <w:rPr>
          <w:rFonts w:eastAsia="Times New Roman"/>
        </w:rPr>
        <w:t>Installation</w:t>
      </w:r>
      <w:bookmarkEnd w:id="46"/>
    </w:p>
    <w:p w14:paraId="1C5C2C2C" w14:textId="77777777" w:rsidR="00CB25E3" w:rsidRDefault="00E7557B" w:rsidP="00E7557B">
      <w:r w:rsidRPr="00D07523">
        <w:t>T</w:t>
      </w:r>
      <w:r w:rsidR="00CB25E3">
        <w:t>o install t</w:t>
      </w:r>
      <w:r w:rsidRPr="00D07523">
        <w:t xml:space="preserve">he </w:t>
      </w:r>
      <w:r w:rsidR="0082501D">
        <w:t xml:space="preserve">OSTP </w:t>
      </w:r>
      <w:r w:rsidR="00813E24">
        <w:t>Kiosk</w:t>
      </w:r>
      <w:r w:rsidR="00813E24" w:rsidRPr="00D07523">
        <w:t xml:space="preserve"> </w:t>
      </w:r>
      <w:r w:rsidRPr="00D07523">
        <w:t>on a network</w:t>
      </w:r>
      <w:r w:rsidR="00CB25E3">
        <w:t>:</w:t>
      </w:r>
    </w:p>
    <w:p w14:paraId="171747EA" w14:textId="77777777" w:rsidR="00EE0CD8" w:rsidRDefault="00CB25E3">
      <w:pPr>
        <w:pStyle w:val="ListNumber2"/>
        <w:numPr>
          <w:ilvl w:val="0"/>
          <w:numId w:val="18"/>
        </w:numPr>
      </w:pPr>
      <w:r>
        <w:t xml:space="preserve">Complete the local </w:t>
      </w:r>
      <w:r w:rsidR="006C5398">
        <w:t>kiosk</w:t>
      </w:r>
      <w:r w:rsidR="006C5398" w:rsidRPr="00651B75">
        <w:t xml:space="preserve"> </w:t>
      </w:r>
      <w:r w:rsidR="00E7557B" w:rsidRPr="00651B75">
        <w:t>installation listed above on the machine that will host the application.</w:t>
      </w:r>
    </w:p>
    <w:p w14:paraId="732E8AC3" w14:textId="77777777" w:rsidR="00E7557B" w:rsidRPr="000870D6" w:rsidRDefault="00E7557B" w:rsidP="00651B75">
      <w:pPr>
        <w:pStyle w:val="ListNumber2"/>
      </w:pPr>
      <w:r w:rsidRPr="000870D6">
        <w:t xml:space="preserve">Locate and distribute the shortcut in the installation folder to the </w:t>
      </w:r>
      <w:r w:rsidR="00DB79D7">
        <w:t>devices</w:t>
      </w:r>
      <w:r w:rsidR="00DB79D7" w:rsidRPr="000870D6">
        <w:t xml:space="preserve"> </w:t>
      </w:r>
      <w:r w:rsidRPr="000870D6">
        <w:t>used for testing.</w:t>
      </w:r>
      <w:r w:rsidR="000870D6">
        <w:t xml:space="preserve"> </w:t>
      </w:r>
      <w:r w:rsidR="00B4094F" w:rsidRPr="000870D6">
        <w:t xml:space="preserve">This will be labeled </w:t>
      </w:r>
      <w:r w:rsidR="00DF393C" w:rsidRPr="000870D6">
        <w:t>“</w:t>
      </w:r>
      <w:r w:rsidR="00B4094F" w:rsidRPr="000870D6">
        <w:t xml:space="preserve">Shortcut to </w:t>
      </w:r>
      <w:r w:rsidR="0082501D">
        <w:t>OSTP</w:t>
      </w:r>
      <w:r w:rsidR="00DF393C" w:rsidRPr="000870D6">
        <w:t>”</w:t>
      </w:r>
      <w:r w:rsidR="000870D6">
        <w:t xml:space="preserve"> and should point to </w:t>
      </w:r>
      <w:r w:rsidR="00B4094F" w:rsidRPr="000870D6">
        <w:t>Networklaunch.exe</w:t>
      </w:r>
      <w:r w:rsidR="00EB132C" w:rsidRPr="000870D6">
        <w:t>.</w:t>
      </w:r>
      <w:r w:rsidR="00B4094F" w:rsidRPr="000870D6">
        <w:t xml:space="preserve"> </w:t>
      </w:r>
      <w:r w:rsidR="00EB132C" w:rsidRPr="000870D6">
        <w:t>I</w:t>
      </w:r>
      <w:r w:rsidR="00B4094F" w:rsidRPr="000870D6">
        <w:t>n a Network Installation th</w:t>
      </w:r>
      <w:r w:rsidR="000870D6">
        <w:t>e Networklaunch.exe must be used for testing</w:t>
      </w:r>
      <w:r w:rsidR="00EB132C" w:rsidRPr="000870D6">
        <w:t>.</w:t>
      </w:r>
    </w:p>
    <w:p w14:paraId="5B8E41DD" w14:textId="77777777" w:rsidR="00E7557B" w:rsidRPr="00651B75" w:rsidRDefault="00E079C8" w:rsidP="00651B75">
      <w:pPr>
        <w:pStyle w:val="ListNumber2"/>
      </w:pPr>
      <w:r>
        <w:t>Ensure that u</w:t>
      </w:r>
      <w:r w:rsidR="00E7557B" w:rsidRPr="00651B75">
        <w:t xml:space="preserve">sers </w:t>
      </w:r>
      <w:r>
        <w:t>have</w:t>
      </w:r>
      <w:r w:rsidR="00E7557B" w:rsidRPr="00651B75">
        <w:t xml:space="preserve"> read/write</w:t>
      </w:r>
      <w:r w:rsidR="00813E24">
        <w:t>/modify</w:t>
      </w:r>
      <w:r w:rsidR="00E7557B" w:rsidRPr="00651B75">
        <w:t xml:space="preserve"> access to stored re</w:t>
      </w:r>
      <w:r w:rsidR="00B579CB">
        <w:t>sponse directory</w:t>
      </w:r>
      <w:r w:rsidR="00E7557B" w:rsidRPr="00651B75">
        <w:t>.</w:t>
      </w:r>
    </w:p>
    <w:p w14:paraId="7B81B231" w14:textId="77777777" w:rsidR="00166E7D" w:rsidRPr="00651B75" w:rsidRDefault="00E03B52" w:rsidP="00651B75">
      <w:pPr>
        <w:pStyle w:val="ListNumber2"/>
      </w:pPr>
      <w:r>
        <w:t xml:space="preserve">Caching Folder: </w:t>
      </w:r>
      <w:r w:rsidR="00E079C8">
        <w:t xml:space="preserve">Ensure that users have </w:t>
      </w:r>
      <w:r w:rsidR="00E7557B" w:rsidRPr="00651B75">
        <w:t>read/write</w:t>
      </w:r>
      <w:r w:rsidR="00813E24">
        <w:t>/modify</w:t>
      </w:r>
      <w:r w:rsidR="00E7557B" w:rsidRPr="00651B75">
        <w:t xml:space="preserve"> permission to their own user profile</w:t>
      </w:r>
      <w:r w:rsidR="00CB25E3">
        <w:t>,</w:t>
      </w:r>
      <w:r w:rsidR="00E7557B" w:rsidRPr="00651B75">
        <w:t xml:space="preserve"> where the application will be copied to and run from.</w:t>
      </w:r>
    </w:p>
    <w:p w14:paraId="399E0C1E" w14:textId="77777777" w:rsidR="005A1479" w:rsidRDefault="000E4DF8" w:rsidP="0027798C">
      <w:pPr>
        <w:ind w:left="360"/>
      </w:pPr>
      <w:r>
        <w:t xml:space="preserve">Individual </w:t>
      </w:r>
      <w:r w:rsidR="00DB79D7">
        <w:t xml:space="preserve">devices </w:t>
      </w:r>
      <w:r w:rsidR="00166E7D">
        <w:t>require</w:t>
      </w:r>
      <w:r>
        <w:t xml:space="preserve"> read and write permissions to %TEMP%\eMetric as the program is copied into the local %TEMP% profile by default on first-time launch from a network location.</w:t>
      </w:r>
      <w:r w:rsidR="00A80B53">
        <w:t xml:space="preserve"> </w:t>
      </w:r>
      <w:r w:rsidR="00DB79D7">
        <w:t xml:space="preserve">Devices </w:t>
      </w:r>
      <w:r w:rsidR="00A80B53">
        <w:t xml:space="preserve">without the specified read and write permissions to %TEMP%\eMetric will experience a Windows Error Code 1260 upon first-time launch in a Network </w:t>
      </w:r>
      <w:r w:rsidR="00531ECE">
        <w:t xml:space="preserve">Kiosk </w:t>
      </w:r>
      <w:r w:rsidR="00A80B53">
        <w:t>Installation.</w:t>
      </w:r>
      <w:r w:rsidR="00A11B06">
        <w:t xml:space="preserve"> </w:t>
      </w:r>
    </w:p>
    <w:p w14:paraId="7F43C0B9" w14:textId="77777777" w:rsidR="00ED6751" w:rsidRDefault="00ED6751">
      <w:pPr>
        <w:spacing w:before="0" w:after="0"/>
        <w:rPr>
          <w:rFonts w:ascii="Arial" w:eastAsia="SimSun" w:hAnsi="Arial"/>
          <w:b/>
          <w:bCs/>
          <w:color w:val="356387"/>
          <w:sz w:val="48"/>
          <w:szCs w:val="48"/>
        </w:rPr>
      </w:pPr>
      <w:bookmarkStart w:id="47" w:name="_Mac_Client_Installation"/>
      <w:bookmarkEnd w:id="47"/>
      <w:r>
        <w:br w:type="page"/>
      </w:r>
    </w:p>
    <w:p w14:paraId="654573A3" w14:textId="77777777" w:rsidR="006E38E5" w:rsidRDefault="006E38E5" w:rsidP="005A1479">
      <w:pPr>
        <w:pStyle w:val="Heading1"/>
      </w:pPr>
      <w:bookmarkStart w:id="48" w:name="_Mac_Client_Installation_1"/>
      <w:bookmarkStart w:id="49" w:name="_Toc501459616"/>
      <w:bookmarkEnd w:id="48"/>
      <w:r>
        <w:lastRenderedPageBreak/>
        <w:t xml:space="preserve">Mac </w:t>
      </w:r>
      <w:r w:rsidR="00531ECE">
        <w:t xml:space="preserve">Kiosk </w:t>
      </w:r>
      <w:r w:rsidR="005A1479">
        <w:t>Installation</w:t>
      </w:r>
      <w:bookmarkEnd w:id="49"/>
    </w:p>
    <w:p w14:paraId="34722CED" w14:textId="77777777" w:rsidR="006E38E5" w:rsidRDefault="00717084" w:rsidP="006E38E5">
      <w:r>
        <w:t>T</w:t>
      </w:r>
      <w:r w:rsidR="006E38E5" w:rsidRPr="000106D0">
        <w:t xml:space="preserve">o install the </w:t>
      </w:r>
      <w:r w:rsidR="006C5398">
        <w:t>kiosk</w:t>
      </w:r>
      <w:r w:rsidR="006C5398" w:rsidRPr="000106D0">
        <w:t xml:space="preserve"> </w:t>
      </w:r>
      <w:r w:rsidR="006E38E5" w:rsidRPr="000106D0">
        <w:t>on al</w:t>
      </w:r>
      <w:r w:rsidR="00CB25E3">
        <w:t>l student-</w:t>
      </w:r>
      <w:r w:rsidR="006E38E5" w:rsidRPr="000106D0">
        <w:t xml:space="preserve">testing </w:t>
      </w:r>
      <w:r w:rsidR="001C2DB4">
        <w:t xml:space="preserve">Mac </w:t>
      </w:r>
      <w:r w:rsidR="00DB79D7">
        <w:t>devices</w:t>
      </w:r>
      <w:r>
        <w:t>:</w:t>
      </w:r>
    </w:p>
    <w:p w14:paraId="1B324B7A" w14:textId="77777777" w:rsidR="00EE0CD8" w:rsidRDefault="00687994">
      <w:pPr>
        <w:pStyle w:val="ListNumber2"/>
        <w:numPr>
          <w:ilvl w:val="0"/>
          <w:numId w:val="33"/>
        </w:numPr>
      </w:pPr>
      <w:hyperlink w:anchor="_Set_up_your_1" w:history="1">
        <w:r w:rsidR="00717084" w:rsidRPr="00717084">
          <w:rPr>
            <w:rStyle w:val="Hyperlink"/>
          </w:rPr>
          <w:t>Set up your building testing environment</w:t>
        </w:r>
      </w:hyperlink>
      <w:r w:rsidR="00717084">
        <w:t>.</w:t>
      </w:r>
    </w:p>
    <w:p w14:paraId="738656D1" w14:textId="77777777" w:rsidR="00717084" w:rsidRDefault="00687994" w:rsidP="00A56DFF">
      <w:pPr>
        <w:pStyle w:val="ListNumber2"/>
      </w:pPr>
      <w:hyperlink w:anchor="_Download_the_OCCT_4" w:history="1">
        <w:r w:rsidR="00717084" w:rsidRPr="00717084">
          <w:rPr>
            <w:rStyle w:val="Hyperlink"/>
          </w:rPr>
          <w:t xml:space="preserve">Download the </w:t>
        </w:r>
        <w:r w:rsidR="0082501D">
          <w:rPr>
            <w:rStyle w:val="Hyperlink"/>
          </w:rPr>
          <w:t>OSTP</w:t>
        </w:r>
        <w:r w:rsidR="0082501D" w:rsidRPr="00717084">
          <w:rPr>
            <w:rStyle w:val="Hyperlink"/>
          </w:rPr>
          <w:t xml:space="preserve"> </w:t>
        </w:r>
        <w:r w:rsidR="00813E24">
          <w:rPr>
            <w:rStyle w:val="Hyperlink"/>
          </w:rPr>
          <w:t>Kiosk</w:t>
        </w:r>
      </w:hyperlink>
      <w:r w:rsidR="00717084">
        <w:t>.</w:t>
      </w:r>
    </w:p>
    <w:p w14:paraId="03BD856B" w14:textId="77777777" w:rsidR="00717084" w:rsidRPr="002921FF" w:rsidRDefault="002E2CD4" w:rsidP="00A56DFF">
      <w:pPr>
        <w:pStyle w:val="ListNumber2"/>
        <w:rPr>
          <w:rStyle w:val="Hyperlink"/>
        </w:rPr>
      </w:pPr>
      <w:r>
        <w:fldChar w:fldCharType="begin"/>
      </w:r>
      <w:r w:rsidR="002921FF">
        <w:instrText xml:space="preserve"> HYPERLINK  \l "_Install_the_downloaded_4" </w:instrText>
      </w:r>
      <w:r>
        <w:fldChar w:fldCharType="separate"/>
      </w:r>
      <w:r w:rsidR="00717084" w:rsidRPr="002921FF">
        <w:rPr>
          <w:rStyle w:val="Hyperlink"/>
        </w:rPr>
        <w:t xml:space="preserve">Install the downloaded </w:t>
      </w:r>
      <w:r w:rsidR="006C5398">
        <w:rPr>
          <w:rStyle w:val="Hyperlink"/>
        </w:rPr>
        <w:t>k</w:t>
      </w:r>
      <w:r w:rsidR="00813E24">
        <w:rPr>
          <w:rStyle w:val="Hyperlink"/>
        </w:rPr>
        <w:t>iosk</w:t>
      </w:r>
      <w:r w:rsidR="00717084" w:rsidRPr="002921FF">
        <w:rPr>
          <w:rStyle w:val="Hyperlink"/>
        </w:rPr>
        <w:t>.</w:t>
      </w:r>
      <w:r w:rsidR="00813E24">
        <w:rPr>
          <w:rStyle w:val="Hyperlink"/>
        </w:rPr>
        <w:t xml:space="preserve"> </w:t>
      </w:r>
    </w:p>
    <w:p w14:paraId="18B40628" w14:textId="77777777" w:rsidR="00813E24" w:rsidRDefault="002E2CD4" w:rsidP="00813E24">
      <w:pPr>
        <w:pStyle w:val="ListNumber2"/>
      </w:pPr>
      <w:r>
        <w:fldChar w:fldCharType="end"/>
      </w:r>
      <w:r w:rsidR="00813E24">
        <w:t>Disable Universal Clipboard</w:t>
      </w:r>
    </w:p>
    <w:p w14:paraId="4D5CED6B" w14:textId="77777777" w:rsidR="00B70C7F" w:rsidRDefault="00B70C7F" w:rsidP="00F11717">
      <w:r w:rsidRPr="00B70C7F">
        <w:rPr>
          <w:b/>
        </w:rPr>
        <w:t>Note</w:t>
      </w:r>
      <w:r w:rsidR="008F4C2D">
        <w:t xml:space="preserve">: The </w:t>
      </w:r>
      <w:r w:rsidR="006C5398">
        <w:t xml:space="preserve">kiosk </w:t>
      </w:r>
      <w:r>
        <w:t xml:space="preserve">for Mac </w:t>
      </w:r>
      <w:r w:rsidR="00DB79D7">
        <w:t xml:space="preserve">devices </w:t>
      </w:r>
      <w:r>
        <w:t xml:space="preserve">is available </w:t>
      </w:r>
      <w:r w:rsidR="00CE5082">
        <w:t>only for</w:t>
      </w:r>
      <w:r w:rsidR="008F4C2D">
        <w:t xml:space="preserve"> Ma</w:t>
      </w:r>
      <w:r w:rsidR="001F1E5C">
        <w:t>c 10.</w:t>
      </w:r>
      <w:r w:rsidR="00084824">
        <w:t xml:space="preserve">9 </w:t>
      </w:r>
      <w:r w:rsidR="001F1E5C">
        <w:t>– 10.</w:t>
      </w:r>
      <w:r w:rsidR="00084824">
        <w:t>12</w:t>
      </w:r>
      <w:r w:rsidR="00112C68">
        <w:t xml:space="preserve">. </w:t>
      </w:r>
    </w:p>
    <w:p w14:paraId="010D0741" w14:textId="77777777" w:rsidR="006E38E5" w:rsidRDefault="006E38E5" w:rsidP="005A1479">
      <w:pPr>
        <w:pStyle w:val="Heading2"/>
      </w:pPr>
      <w:bookmarkStart w:id="50" w:name="_Set_up_your_1"/>
      <w:bookmarkStart w:id="51" w:name="_Toc501459617"/>
      <w:bookmarkEnd w:id="50"/>
      <w:r>
        <w:t>Set up your building testing environment</w:t>
      </w:r>
      <w:bookmarkEnd w:id="51"/>
    </w:p>
    <w:p w14:paraId="6BDBF2DF" w14:textId="77777777" w:rsidR="006E38E5" w:rsidRDefault="00E079C8" w:rsidP="006E38E5">
      <w:r>
        <w:t>Review</w:t>
      </w:r>
      <w:r w:rsidR="00654DF5">
        <w:t xml:space="preserve"> </w:t>
      </w:r>
      <w:hyperlink w:anchor="_Testing_Environment_1" w:history="1">
        <w:r w:rsidR="007510CB" w:rsidRPr="00FB5982">
          <w:rPr>
            <w:rStyle w:val="Hyperlink"/>
          </w:rPr>
          <w:t>Testing Environment</w:t>
        </w:r>
      </w:hyperlink>
      <w:r w:rsidR="007510CB">
        <w:t xml:space="preserve">, above, </w:t>
      </w:r>
      <w:r w:rsidR="006E38E5">
        <w:t>in detail.</w:t>
      </w:r>
    </w:p>
    <w:p w14:paraId="70013FEF" w14:textId="77777777" w:rsidR="00F232BB" w:rsidRDefault="00F232BB">
      <w:pPr>
        <w:spacing w:before="0" w:after="0"/>
        <w:rPr>
          <w:rFonts w:ascii="Arial" w:eastAsia="SimSun" w:hAnsi="Arial"/>
          <w:b/>
          <w:bCs/>
          <w:color w:val="356387"/>
          <w:sz w:val="28"/>
          <w:szCs w:val="26"/>
        </w:rPr>
      </w:pPr>
      <w:bookmarkStart w:id="52" w:name="_Download_the_OCCT_1"/>
      <w:bookmarkEnd w:id="52"/>
    </w:p>
    <w:p w14:paraId="7AFEA0FE" w14:textId="77777777" w:rsidR="006E38E5" w:rsidRDefault="006E38E5" w:rsidP="005A1479">
      <w:pPr>
        <w:pStyle w:val="Heading2"/>
      </w:pPr>
      <w:bookmarkStart w:id="53" w:name="_Download_the_OCCT_4"/>
      <w:bookmarkStart w:id="54" w:name="_Toc501459618"/>
      <w:bookmarkEnd w:id="53"/>
      <w:r>
        <w:t xml:space="preserve">Download the </w:t>
      </w:r>
      <w:r w:rsidR="00FD27BB">
        <w:t xml:space="preserve">OSTP </w:t>
      </w:r>
      <w:r w:rsidR="00813E24">
        <w:t>Kiosk</w:t>
      </w:r>
      <w:bookmarkEnd w:id="54"/>
    </w:p>
    <w:p w14:paraId="15732324" w14:textId="77777777" w:rsidR="00A4055D" w:rsidRDefault="00892153" w:rsidP="00892153">
      <w:r>
        <w:t>After your District</w:t>
      </w:r>
      <w:r w:rsidR="00B579CB">
        <w:t xml:space="preserve"> </w:t>
      </w:r>
      <w:r w:rsidR="00A4055D">
        <w:t xml:space="preserve">Test </w:t>
      </w:r>
      <w:r w:rsidR="00B579CB">
        <w:t xml:space="preserve">Coordinator sets up your </w:t>
      </w:r>
      <w:r w:rsidR="002C0B41">
        <w:t xml:space="preserve">Assessment Technology Coordinator (ATC) </w:t>
      </w:r>
      <w:r>
        <w:t>account, you will receive your user account information via email.</w:t>
      </w:r>
      <w:r w:rsidR="00A4055D">
        <w:t xml:space="preserve"> </w:t>
      </w:r>
    </w:p>
    <w:p w14:paraId="7D17E115" w14:textId="77777777" w:rsidR="00892153" w:rsidRDefault="0069533F" w:rsidP="00892153">
      <w:r w:rsidRPr="009222ED">
        <w:rPr>
          <w:b/>
        </w:rPr>
        <w:t>Note:</w:t>
      </w:r>
      <w:r w:rsidR="00A4055D">
        <w:t xml:space="preserve"> If you do not have a dedicated ATC, a DTC or BTC can complete all ATC tasks using their DTC or BTC account. </w:t>
      </w:r>
    </w:p>
    <w:p w14:paraId="1822EE00" w14:textId="77777777" w:rsidR="00892153" w:rsidRDefault="00892153" w:rsidP="00892153">
      <w:r>
        <w:t xml:space="preserve">When you have your login credentials, you are ready to download the </w:t>
      </w:r>
      <w:r w:rsidR="00FD27BB">
        <w:t xml:space="preserve">OSTP </w:t>
      </w:r>
      <w:r w:rsidR="00813E24">
        <w:t>Kiosk</w:t>
      </w:r>
      <w:r>
        <w:t xml:space="preserve">: </w:t>
      </w:r>
    </w:p>
    <w:p w14:paraId="0F1123C9" w14:textId="77777777" w:rsidR="00EE0CD8" w:rsidRDefault="00892153">
      <w:pPr>
        <w:pStyle w:val="ListNumber2"/>
        <w:numPr>
          <w:ilvl w:val="0"/>
          <w:numId w:val="19"/>
        </w:numPr>
      </w:pPr>
      <w:r w:rsidRPr="00023633">
        <w:t xml:space="preserve">Go to the </w:t>
      </w:r>
      <w:r w:rsidR="00FD27BB">
        <w:t>OSTP</w:t>
      </w:r>
      <w:r w:rsidR="00FD27BB" w:rsidRPr="00023633">
        <w:t xml:space="preserve"> </w:t>
      </w:r>
      <w:r w:rsidRPr="00023633">
        <w:t xml:space="preserve">Portal at </w:t>
      </w:r>
      <w:hyperlink r:id="rId33" w:history="1">
        <w:r w:rsidR="00FC6841" w:rsidRPr="00546D7E">
          <w:rPr>
            <w:rStyle w:val="Hyperlink"/>
          </w:rPr>
          <w:t>https://oklahoma.measuredprogress.org</w:t>
        </w:r>
      </w:hyperlink>
      <w:r w:rsidR="007B375C" w:rsidRPr="00023633">
        <w:t xml:space="preserve"> </w:t>
      </w:r>
      <w:r w:rsidRPr="00023633">
        <w:t>and log</w:t>
      </w:r>
      <w:r>
        <w:t xml:space="preserve"> </w:t>
      </w:r>
      <w:r w:rsidRPr="00023633">
        <w:t>in with your user name and password.</w:t>
      </w:r>
    </w:p>
    <w:p w14:paraId="1F9688D3" w14:textId="77777777" w:rsidR="00892153" w:rsidRDefault="00892153" w:rsidP="00892153">
      <w:pPr>
        <w:pStyle w:val="ListNumber2"/>
      </w:pPr>
      <w:r w:rsidRPr="00023633">
        <w:t xml:space="preserve">On the Portal home page, click </w:t>
      </w:r>
      <w:r w:rsidRPr="003263A5">
        <w:rPr>
          <w:b/>
        </w:rPr>
        <w:t>Administration</w:t>
      </w:r>
      <w:r w:rsidRPr="00023633">
        <w:t>.</w:t>
      </w:r>
    </w:p>
    <w:p w14:paraId="6D0BBFF8" w14:textId="77777777" w:rsidR="00892153" w:rsidRDefault="00892153" w:rsidP="00892153">
      <w:pPr>
        <w:pStyle w:val="ListContinue2"/>
      </w:pPr>
      <w:r>
        <w:t>The Administration home page appears.</w:t>
      </w:r>
    </w:p>
    <w:p w14:paraId="76D08B92" w14:textId="77777777" w:rsidR="00B70C7F" w:rsidRDefault="00B70C7F" w:rsidP="00B70C7F">
      <w:pPr>
        <w:pStyle w:val="ListNumber2"/>
      </w:pPr>
      <w:r>
        <w:t xml:space="preserve">Click </w:t>
      </w:r>
      <w:r w:rsidRPr="00892153">
        <w:rPr>
          <w:b/>
        </w:rPr>
        <w:t>Student Kiosk for Mac</w:t>
      </w:r>
      <w:r w:rsidR="00CE5082">
        <w:rPr>
          <w:b/>
        </w:rPr>
        <w:t>.</w:t>
      </w:r>
    </w:p>
    <w:p w14:paraId="39875142" w14:textId="77777777" w:rsidR="00CE5082" w:rsidRDefault="00B579CB" w:rsidP="00084824">
      <w:pPr>
        <w:pStyle w:val="ListContinue2"/>
      </w:pPr>
      <w:r>
        <w:t xml:space="preserve">Follow the instructions to download the </w:t>
      </w:r>
      <w:r w:rsidR="00531ECE">
        <w:t xml:space="preserve">Kiosk </w:t>
      </w:r>
      <w:r>
        <w:t xml:space="preserve">software to the </w:t>
      </w:r>
      <w:r w:rsidR="00DB79D7">
        <w:t>devices</w:t>
      </w:r>
      <w:r>
        <w:t>.</w:t>
      </w:r>
    </w:p>
    <w:p w14:paraId="17451623" w14:textId="77777777" w:rsidR="00B21CA6" w:rsidRDefault="004D0824">
      <w:pPr>
        <w:spacing w:before="0" w:after="0"/>
        <w:rPr>
          <w:rFonts w:ascii="Arial" w:eastAsia="SimSun" w:hAnsi="Arial"/>
          <w:b/>
          <w:bCs/>
          <w:color w:val="356387"/>
          <w:sz w:val="28"/>
          <w:szCs w:val="26"/>
        </w:rPr>
      </w:pPr>
      <w:bookmarkStart w:id="55" w:name="_Install_the_downloaded_1"/>
      <w:bookmarkEnd w:id="55"/>
      <w:r>
        <w:rPr>
          <w:noProof/>
          <w:sz w:val="16"/>
          <w:szCs w:val="16"/>
        </w:rPr>
        <w:lastRenderedPageBreak/>
        <w:drawing>
          <wp:inline distT="0" distB="0" distL="0" distR="0" wp14:anchorId="2397DC2D" wp14:editId="13E66817">
            <wp:extent cx="5505450" cy="29409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TC Admin Home Page_Mac.png"/>
                    <pic:cNvPicPr/>
                  </pic:nvPicPr>
                  <pic:blipFill>
                    <a:blip r:embed="rId34">
                      <a:extLst>
                        <a:ext uri="{28A0092B-C50C-407E-A947-70E740481C1C}">
                          <a14:useLocalDpi xmlns:a14="http://schemas.microsoft.com/office/drawing/2010/main" val="0"/>
                        </a:ext>
                      </a:extLst>
                    </a:blip>
                    <a:stretch>
                      <a:fillRect/>
                    </a:stretch>
                  </pic:blipFill>
                  <pic:spPr>
                    <a:xfrm>
                      <a:off x="0" y="0"/>
                      <a:ext cx="5510834" cy="2943822"/>
                    </a:xfrm>
                    <a:prstGeom prst="rect">
                      <a:avLst/>
                    </a:prstGeom>
                  </pic:spPr>
                </pic:pic>
              </a:graphicData>
            </a:graphic>
          </wp:inline>
        </w:drawing>
      </w:r>
    </w:p>
    <w:p w14:paraId="506F094A" w14:textId="77777777" w:rsidR="006E38E5" w:rsidRDefault="006E38E5" w:rsidP="005A1479">
      <w:pPr>
        <w:pStyle w:val="Heading2"/>
      </w:pPr>
      <w:bookmarkStart w:id="56" w:name="_Install_the_downloaded_4"/>
      <w:bookmarkStart w:id="57" w:name="_Toc501459619"/>
      <w:bookmarkEnd w:id="56"/>
      <w:r>
        <w:t xml:space="preserve">Install the downloaded </w:t>
      </w:r>
      <w:r w:rsidR="00866F9C">
        <w:t>k</w:t>
      </w:r>
      <w:r w:rsidR="00531ECE">
        <w:t>iosk</w:t>
      </w:r>
      <w:bookmarkEnd w:id="57"/>
    </w:p>
    <w:p w14:paraId="4EC44E26" w14:textId="77777777" w:rsidR="006E38E5" w:rsidRDefault="006E38E5" w:rsidP="006E38E5">
      <w:r>
        <w:t>Upon completion of the download process:</w:t>
      </w:r>
    </w:p>
    <w:p w14:paraId="5BF6E1B8" w14:textId="77777777" w:rsidR="00EE0CD8" w:rsidRDefault="006E38E5" w:rsidP="00BC31BB">
      <w:pPr>
        <w:pStyle w:val="ListNumber2"/>
        <w:numPr>
          <w:ilvl w:val="0"/>
          <w:numId w:val="54"/>
        </w:numPr>
      </w:pPr>
      <w:r w:rsidRPr="00651B75">
        <w:t xml:space="preserve">Navigate to the file location you specified during the </w:t>
      </w:r>
      <w:r w:rsidR="00F228A9">
        <w:t>F</w:t>
      </w:r>
      <w:r w:rsidRPr="00651B75">
        <w:t xml:space="preserve">ile </w:t>
      </w:r>
      <w:r w:rsidR="00F228A9">
        <w:t>S</w:t>
      </w:r>
      <w:r w:rsidRPr="00651B75">
        <w:t>ave process.</w:t>
      </w:r>
    </w:p>
    <w:p w14:paraId="293E287C" w14:textId="77777777" w:rsidR="006E38E5" w:rsidRDefault="0026636A" w:rsidP="00651B75">
      <w:pPr>
        <w:pStyle w:val="ListNumber2"/>
      </w:pPr>
      <w:r>
        <w:t>The package will run a program to determine if the software can be installed</w:t>
      </w:r>
      <w:r w:rsidR="00112C68">
        <w:t xml:space="preserve">. </w:t>
      </w:r>
      <w:r>
        <w:t xml:space="preserve">Click </w:t>
      </w:r>
      <w:r w:rsidRPr="0027798C">
        <w:rPr>
          <w:b/>
        </w:rPr>
        <w:t>Continue</w:t>
      </w:r>
      <w:r>
        <w:t>.</w:t>
      </w:r>
    </w:p>
    <w:p w14:paraId="50A3F251" w14:textId="77777777" w:rsidR="0091302E" w:rsidRPr="00651B75" w:rsidRDefault="00DB5D62" w:rsidP="0091302E">
      <w:pPr>
        <w:pStyle w:val="Artindented"/>
      </w:pPr>
      <w:r>
        <w:drawing>
          <wp:inline distT="0" distB="0" distL="0" distR="0" wp14:anchorId="0934079C" wp14:editId="2C14A990">
            <wp:extent cx="4178935" cy="299939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Mac Install 1.png"/>
                    <pic:cNvPicPr/>
                  </pic:nvPicPr>
                  <pic:blipFill>
                    <a:blip r:embed="rId35">
                      <a:extLst>
                        <a:ext uri="{28A0092B-C50C-407E-A947-70E740481C1C}">
                          <a14:useLocalDpi xmlns:a14="http://schemas.microsoft.com/office/drawing/2010/main" val="0"/>
                        </a:ext>
                      </a:extLst>
                    </a:blip>
                    <a:stretch>
                      <a:fillRect/>
                    </a:stretch>
                  </pic:blipFill>
                  <pic:spPr>
                    <a:xfrm>
                      <a:off x="0" y="0"/>
                      <a:ext cx="4184769" cy="3003584"/>
                    </a:xfrm>
                    <a:prstGeom prst="rect">
                      <a:avLst/>
                    </a:prstGeom>
                  </pic:spPr>
                </pic:pic>
              </a:graphicData>
            </a:graphic>
          </wp:inline>
        </w:drawing>
      </w:r>
    </w:p>
    <w:p w14:paraId="3C93DC07" w14:textId="77777777" w:rsidR="00B21CA6" w:rsidRDefault="00B21CA6" w:rsidP="00DF3C4F">
      <w:pPr>
        <w:pStyle w:val="ListNumber2"/>
      </w:pPr>
      <w:r>
        <w:t xml:space="preserve">Read the instructions and click </w:t>
      </w:r>
      <w:r w:rsidRPr="0027798C">
        <w:rPr>
          <w:b/>
        </w:rPr>
        <w:t>Continue</w:t>
      </w:r>
      <w:r>
        <w:t>.</w:t>
      </w:r>
    </w:p>
    <w:p w14:paraId="0F6CC0C7" w14:textId="77777777" w:rsidR="00B21CA6" w:rsidRDefault="00DB5D62" w:rsidP="0027798C">
      <w:pPr>
        <w:pStyle w:val="ListNumber2"/>
        <w:numPr>
          <w:ilvl w:val="0"/>
          <w:numId w:val="0"/>
        </w:numPr>
        <w:ind w:left="720"/>
      </w:pPr>
      <w:r>
        <w:rPr>
          <w:noProof/>
        </w:rPr>
        <w:lastRenderedPageBreak/>
        <w:drawing>
          <wp:inline distT="0" distB="0" distL="0" distR="0" wp14:anchorId="2FB9D480" wp14:editId="071A0E84">
            <wp:extent cx="4133850" cy="293284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Mac Install 2.png"/>
                    <pic:cNvPicPr/>
                  </pic:nvPicPr>
                  <pic:blipFill>
                    <a:blip r:embed="rId36">
                      <a:extLst>
                        <a:ext uri="{28A0092B-C50C-407E-A947-70E740481C1C}">
                          <a14:useLocalDpi xmlns:a14="http://schemas.microsoft.com/office/drawing/2010/main" val="0"/>
                        </a:ext>
                      </a:extLst>
                    </a:blip>
                    <a:stretch>
                      <a:fillRect/>
                    </a:stretch>
                  </pic:blipFill>
                  <pic:spPr>
                    <a:xfrm>
                      <a:off x="0" y="0"/>
                      <a:ext cx="4150686" cy="2944789"/>
                    </a:xfrm>
                    <a:prstGeom prst="rect">
                      <a:avLst/>
                    </a:prstGeom>
                  </pic:spPr>
                </pic:pic>
              </a:graphicData>
            </a:graphic>
          </wp:inline>
        </w:drawing>
      </w:r>
    </w:p>
    <w:p w14:paraId="5A2C49AA" w14:textId="77777777" w:rsidR="00B21CA6" w:rsidRDefault="00B21CA6">
      <w:pPr>
        <w:spacing w:before="0" w:after="0"/>
      </w:pPr>
    </w:p>
    <w:p w14:paraId="7012E183" w14:textId="77777777" w:rsidR="00892153" w:rsidRDefault="001E57F3" w:rsidP="00651B75">
      <w:pPr>
        <w:pStyle w:val="ListNumber2"/>
      </w:pPr>
      <w:r w:rsidRPr="00651B75">
        <w:t>Verify</w:t>
      </w:r>
      <w:r w:rsidR="006E38E5" w:rsidRPr="00651B75">
        <w:t xml:space="preserve"> the installation type.</w:t>
      </w:r>
      <w:r w:rsidR="00A11B06">
        <w:t xml:space="preserve"> </w:t>
      </w:r>
    </w:p>
    <w:p w14:paraId="1F6247DE" w14:textId="77777777" w:rsidR="000009BC" w:rsidRDefault="00DB5D62" w:rsidP="0091302E">
      <w:pPr>
        <w:pStyle w:val="Artindented"/>
      </w:pPr>
      <w:r>
        <w:drawing>
          <wp:inline distT="0" distB="0" distL="0" distR="0" wp14:anchorId="0DAB9388" wp14:editId="0A477704">
            <wp:extent cx="4144211" cy="29527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ac Install 3.png"/>
                    <pic:cNvPicPr/>
                  </pic:nvPicPr>
                  <pic:blipFill>
                    <a:blip r:embed="rId37">
                      <a:extLst>
                        <a:ext uri="{28A0092B-C50C-407E-A947-70E740481C1C}">
                          <a14:useLocalDpi xmlns:a14="http://schemas.microsoft.com/office/drawing/2010/main" val="0"/>
                        </a:ext>
                      </a:extLst>
                    </a:blip>
                    <a:stretch>
                      <a:fillRect/>
                    </a:stretch>
                  </pic:blipFill>
                  <pic:spPr>
                    <a:xfrm>
                      <a:off x="0" y="0"/>
                      <a:ext cx="4145714" cy="2953821"/>
                    </a:xfrm>
                    <a:prstGeom prst="rect">
                      <a:avLst/>
                    </a:prstGeom>
                  </pic:spPr>
                </pic:pic>
              </a:graphicData>
            </a:graphic>
          </wp:inline>
        </w:drawing>
      </w:r>
    </w:p>
    <w:p w14:paraId="186BCB12" w14:textId="77777777" w:rsidR="00B70C7F" w:rsidRDefault="00B70C7F" w:rsidP="00B70C7F">
      <w:pPr>
        <w:pStyle w:val="ListContinue2"/>
      </w:pPr>
      <w:r w:rsidRPr="00892153">
        <w:rPr>
          <w:b/>
        </w:rPr>
        <w:t>Note</w:t>
      </w:r>
      <w:r>
        <w:t xml:space="preserve">: To </w:t>
      </w:r>
      <w:r w:rsidRPr="00651B75">
        <w:t>change the installation location</w:t>
      </w:r>
      <w:r>
        <w:t>, c</w:t>
      </w:r>
      <w:r w:rsidRPr="00651B75">
        <w:t xml:space="preserve">lick </w:t>
      </w:r>
      <w:r w:rsidRPr="005868C4">
        <w:rPr>
          <w:b/>
        </w:rPr>
        <w:t>Change Install Location</w:t>
      </w:r>
      <w:r w:rsidRPr="00651B75">
        <w:t>.</w:t>
      </w:r>
      <w:r>
        <w:t xml:space="preserve"> </w:t>
      </w:r>
    </w:p>
    <w:p w14:paraId="7A5A2696" w14:textId="77777777" w:rsidR="00B21CA6" w:rsidRDefault="00B21CA6">
      <w:pPr>
        <w:spacing w:before="0" w:after="0"/>
      </w:pPr>
    </w:p>
    <w:p w14:paraId="6F873968" w14:textId="77777777" w:rsidR="00F228A9" w:rsidRDefault="00F228A9" w:rsidP="005868C4">
      <w:pPr>
        <w:pStyle w:val="ListNumber2"/>
      </w:pPr>
      <w:r>
        <w:t xml:space="preserve">When you are </w:t>
      </w:r>
      <w:r w:rsidRPr="00F228A9">
        <w:t>ready</w:t>
      </w:r>
      <w:r>
        <w:t>, c</w:t>
      </w:r>
      <w:r w:rsidRPr="00651B75">
        <w:t xml:space="preserve">lick </w:t>
      </w:r>
      <w:r w:rsidRPr="00F228A9">
        <w:rPr>
          <w:b/>
        </w:rPr>
        <w:t>Install</w:t>
      </w:r>
      <w:r w:rsidRPr="00651B75">
        <w:t>.</w:t>
      </w:r>
    </w:p>
    <w:p w14:paraId="31B240CB" w14:textId="77777777" w:rsidR="00B21CA6" w:rsidRDefault="00DB5D62" w:rsidP="0027798C">
      <w:pPr>
        <w:pStyle w:val="ListNumber2"/>
        <w:numPr>
          <w:ilvl w:val="0"/>
          <w:numId w:val="0"/>
        </w:numPr>
        <w:ind w:left="720"/>
      </w:pPr>
      <w:r>
        <w:rPr>
          <w:noProof/>
        </w:rPr>
        <w:lastRenderedPageBreak/>
        <w:drawing>
          <wp:inline distT="0" distB="0" distL="0" distR="0" wp14:anchorId="72AD872D" wp14:editId="0627C86E">
            <wp:extent cx="3771900" cy="268035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Mac Install 4.png"/>
                    <pic:cNvPicPr/>
                  </pic:nvPicPr>
                  <pic:blipFill>
                    <a:blip r:embed="rId38">
                      <a:extLst>
                        <a:ext uri="{28A0092B-C50C-407E-A947-70E740481C1C}">
                          <a14:useLocalDpi xmlns:a14="http://schemas.microsoft.com/office/drawing/2010/main" val="0"/>
                        </a:ext>
                      </a:extLst>
                    </a:blip>
                    <a:stretch>
                      <a:fillRect/>
                    </a:stretch>
                  </pic:blipFill>
                  <pic:spPr>
                    <a:xfrm>
                      <a:off x="0" y="0"/>
                      <a:ext cx="3775982" cy="2683255"/>
                    </a:xfrm>
                    <a:prstGeom prst="rect">
                      <a:avLst/>
                    </a:prstGeom>
                  </pic:spPr>
                </pic:pic>
              </a:graphicData>
            </a:graphic>
          </wp:inline>
        </w:drawing>
      </w:r>
    </w:p>
    <w:p w14:paraId="1E6C88E2" w14:textId="77777777" w:rsidR="00DB5D62" w:rsidRDefault="00BE0706">
      <w:pPr>
        <w:pStyle w:val="ListContinue2"/>
      </w:pPr>
      <w:r w:rsidRPr="00BE0706">
        <w:rPr>
          <w:b/>
        </w:rPr>
        <w:t>Note</w:t>
      </w:r>
      <w:r>
        <w:t>: You may be required to enter a password.</w:t>
      </w:r>
    </w:p>
    <w:p w14:paraId="44CC1779" w14:textId="77777777" w:rsidR="00B70C7F" w:rsidRDefault="006E38E5" w:rsidP="005868C4">
      <w:pPr>
        <w:pStyle w:val="ListNumber2"/>
      </w:pPr>
      <w:r>
        <w:t>Indicate where you would like to store student responses</w:t>
      </w:r>
      <w:r w:rsidR="00BE0706">
        <w:t xml:space="preserve">, and click </w:t>
      </w:r>
      <w:r w:rsidR="00BE0706" w:rsidRPr="00BE0706">
        <w:rPr>
          <w:b/>
        </w:rPr>
        <w:t>Continue</w:t>
      </w:r>
      <w:r w:rsidR="00B70C7F">
        <w:t>.</w:t>
      </w:r>
    </w:p>
    <w:p w14:paraId="64AD60D6" w14:textId="77777777" w:rsidR="001E4C38" w:rsidRDefault="00DB5D62" w:rsidP="00F11717">
      <w:pPr>
        <w:pStyle w:val="Artindented"/>
      </w:pPr>
      <w:r>
        <w:drawing>
          <wp:inline distT="0" distB="0" distL="0" distR="0" wp14:anchorId="3F40D9D6" wp14:editId="35F1B139">
            <wp:extent cx="3810000" cy="272317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Mac Install 5.png"/>
                    <pic:cNvPicPr/>
                  </pic:nvPicPr>
                  <pic:blipFill>
                    <a:blip r:embed="rId39">
                      <a:extLst>
                        <a:ext uri="{28A0092B-C50C-407E-A947-70E740481C1C}">
                          <a14:useLocalDpi xmlns:a14="http://schemas.microsoft.com/office/drawing/2010/main" val="0"/>
                        </a:ext>
                      </a:extLst>
                    </a:blip>
                    <a:stretch>
                      <a:fillRect/>
                    </a:stretch>
                  </pic:blipFill>
                  <pic:spPr>
                    <a:xfrm>
                      <a:off x="0" y="0"/>
                      <a:ext cx="3825753" cy="2734432"/>
                    </a:xfrm>
                    <a:prstGeom prst="rect">
                      <a:avLst/>
                    </a:prstGeom>
                  </pic:spPr>
                </pic:pic>
              </a:graphicData>
            </a:graphic>
          </wp:inline>
        </w:drawing>
      </w:r>
    </w:p>
    <w:p w14:paraId="6A68D073" w14:textId="77777777" w:rsidR="001E4C38" w:rsidRPr="005868C4" w:rsidRDefault="001E4C38" w:rsidP="005868C4">
      <w:pPr>
        <w:pStyle w:val="ListBullet3"/>
        <w:rPr>
          <w:b/>
          <w:noProof/>
        </w:rPr>
      </w:pPr>
      <w:r w:rsidRPr="005868C4">
        <w:rPr>
          <w:b/>
        </w:rPr>
        <w:t>User’s Home Directory</w:t>
      </w:r>
    </w:p>
    <w:p w14:paraId="5211BC65" w14:textId="77777777" w:rsidR="00A80B53" w:rsidRDefault="001E4C38" w:rsidP="005868C4">
      <w:pPr>
        <w:pStyle w:val="ListContinue3"/>
      </w:pPr>
      <w:r>
        <w:t xml:space="preserve">During </w:t>
      </w:r>
      <w:r w:rsidR="00531ECE">
        <w:t xml:space="preserve">kiosk </w:t>
      </w:r>
      <w:r>
        <w:t>installation, if you choose the default option to store the stored response files in the user profile, these files will have names similar to this format:</w:t>
      </w:r>
    </w:p>
    <w:p w14:paraId="0D7548C2" w14:textId="77777777" w:rsidR="001E4C38" w:rsidRPr="00752848" w:rsidRDefault="00A80B53" w:rsidP="00752848">
      <w:pPr>
        <w:pStyle w:val="ListContinue4"/>
      </w:pPr>
      <w:r w:rsidRPr="00752848">
        <w:t>~</w:t>
      </w:r>
      <w:proofErr w:type="gramStart"/>
      <w:r w:rsidRPr="00752848">
        <w:t>/.iTester</w:t>
      </w:r>
      <w:proofErr w:type="gramEnd"/>
      <w:r w:rsidRPr="00752848">
        <w:t>/storage/iTesterSync_AD849G-DA56-19F3-73K39823DJS3</w:t>
      </w:r>
    </w:p>
    <w:p w14:paraId="6774FAB0" w14:textId="77777777" w:rsidR="001E4C38" w:rsidRPr="005868C4" w:rsidRDefault="001E4C38" w:rsidP="005868C4">
      <w:pPr>
        <w:pStyle w:val="ListBullet3"/>
        <w:rPr>
          <w:b/>
          <w:noProof/>
        </w:rPr>
      </w:pPr>
      <w:r>
        <w:rPr>
          <w:b/>
        </w:rPr>
        <w:t>C</w:t>
      </w:r>
      <w:r w:rsidRPr="005868C4">
        <w:rPr>
          <w:b/>
        </w:rPr>
        <w:t xml:space="preserve">ustom </w:t>
      </w:r>
      <w:r>
        <w:rPr>
          <w:b/>
        </w:rPr>
        <w:t>location</w:t>
      </w:r>
    </w:p>
    <w:p w14:paraId="0DC22555" w14:textId="77777777" w:rsidR="001E4C38" w:rsidRDefault="001E4C38" w:rsidP="005868C4">
      <w:pPr>
        <w:pStyle w:val="ListContinue3"/>
      </w:pPr>
      <w:r>
        <w:t xml:space="preserve">If you select </w:t>
      </w:r>
      <w:r w:rsidRPr="0035280E">
        <w:rPr>
          <w:b/>
        </w:rPr>
        <w:t>Save in the following directory</w:t>
      </w:r>
      <w:r>
        <w:t xml:space="preserve">, you must manually enter the alternate path. </w:t>
      </w:r>
    </w:p>
    <w:p w14:paraId="6C1ED6DD" w14:textId="77777777" w:rsidR="009939DF" w:rsidRDefault="00892153" w:rsidP="009222ED">
      <w:pPr>
        <w:pStyle w:val="ListContinue2"/>
      </w:pPr>
      <w:r w:rsidRPr="008A2869">
        <w:rPr>
          <w:b/>
        </w:rPr>
        <w:t>Important</w:t>
      </w:r>
      <w:r w:rsidRPr="00651B75">
        <w:t>: This is the failover location for saving student responses in the event of connectivity issues.</w:t>
      </w:r>
      <w:r>
        <w:t xml:space="preserve"> </w:t>
      </w:r>
      <w:r w:rsidR="0047358A">
        <w:t>For more information, c</w:t>
      </w:r>
      <w:r w:rsidRPr="00651B75">
        <w:t xml:space="preserve">ontact </w:t>
      </w:r>
      <w:r w:rsidR="00FE1A6E">
        <w:t xml:space="preserve">the </w:t>
      </w:r>
      <w:r w:rsidR="0047358A">
        <w:t xml:space="preserve">Measured Progress </w:t>
      </w:r>
      <w:r w:rsidR="00FE1A6E">
        <w:t xml:space="preserve">Service Desk </w:t>
      </w:r>
      <w:r w:rsidR="0047358A">
        <w:t xml:space="preserve">at </w:t>
      </w:r>
      <w:hyperlink r:id="rId40" w:history="1">
        <w:r w:rsidR="0047358A">
          <w:rPr>
            <w:rStyle w:val="Hyperlink"/>
          </w:rPr>
          <w:t>oktechsupport</w:t>
        </w:r>
        <w:r w:rsidR="0047358A" w:rsidRPr="006B1209">
          <w:rPr>
            <w:rStyle w:val="Hyperlink"/>
          </w:rPr>
          <w:t>@measuredprogress.org</w:t>
        </w:r>
      </w:hyperlink>
      <w:r w:rsidR="0047358A">
        <w:t xml:space="preserve"> or (</w:t>
      </w:r>
      <w:r w:rsidR="00693FED">
        <w:rPr>
          <w:color w:val="000000"/>
        </w:rPr>
        <w:t>866) </w:t>
      </w:r>
      <w:r w:rsidR="0047358A" w:rsidRPr="00ED49EA">
        <w:rPr>
          <w:color w:val="000000"/>
        </w:rPr>
        <w:t>629</w:t>
      </w:r>
      <w:r w:rsidR="0047358A" w:rsidRPr="00ED49EA">
        <w:rPr>
          <w:color w:val="000000"/>
        </w:rPr>
        <w:noBreakHyphen/>
        <w:t>0220</w:t>
      </w:r>
      <w:r w:rsidRPr="00651B75">
        <w:t>.</w:t>
      </w:r>
    </w:p>
    <w:p w14:paraId="7625C3D5" w14:textId="77777777" w:rsidR="006E38E5" w:rsidRDefault="00892153">
      <w:pPr>
        <w:pStyle w:val="ListNumber2"/>
      </w:pPr>
      <w:r>
        <w:lastRenderedPageBreak/>
        <w:t xml:space="preserve">When the installation is </w:t>
      </w:r>
      <w:r w:rsidR="001E57F3" w:rsidRPr="00651B75">
        <w:t>complete</w:t>
      </w:r>
      <w:r>
        <w:t>, c</w:t>
      </w:r>
      <w:r w:rsidR="001E57F3" w:rsidRPr="00651B75">
        <w:t xml:space="preserve">lick </w:t>
      </w:r>
      <w:r w:rsidR="001E57F3" w:rsidRPr="008A2869">
        <w:rPr>
          <w:b/>
        </w:rPr>
        <w:t>Close</w:t>
      </w:r>
      <w:r w:rsidR="001E57F3" w:rsidRPr="00651B75">
        <w:t>.</w:t>
      </w:r>
    </w:p>
    <w:p w14:paraId="21D6C3C8" w14:textId="77777777" w:rsidR="0091302E" w:rsidRPr="00651B75" w:rsidRDefault="00DB5D62" w:rsidP="0091302E">
      <w:pPr>
        <w:pStyle w:val="Artindented"/>
      </w:pPr>
      <w:r>
        <w:drawing>
          <wp:inline distT="0" distB="0" distL="0" distR="0" wp14:anchorId="1428A051" wp14:editId="759AF746">
            <wp:extent cx="4066439" cy="2895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Mac Install 6.png"/>
                    <pic:cNvPicPr/>
                  </pic:nvPicPr>
                  <pic:blipFill>
                    <a:blip r:embed="rId41">
                      <a:extLst>
                        <a:ext uri="{28A0092B-C50C-407E-A947-70E740481C1C}">
                          <a14:useLocalDpi xmlns:a14="http://schemas.microsoft.com/office/drawing/2010/main" val="0"/>
                        </a:ext>
                      </a:extLst>
                    </a:blip>
                    <a:stretch>
                      <a:fillRect/>
                    </a:stretch>
                  </pic:blipFill>
                  <pic:spPr>
                    <a:xfrm>
                      <a:off x="0" y="0"/>
                      <a:ext cx="4070835" cy="2898730"/>
                    </a:xfrm>
                    <a:prstGeom prst="rect">
                      <a:avLst/>
                    </a:prstGeom>
                  </pic:spPr>
                </pic:pic>
              </a:graphicData>
            </a:graphic>
          </wp:inline>
        </w:drawing>
      </w:r>
    </w:p>
    <w:p w14:paraId="47219DCE" w14:textId="77777777" w:rsidR="005A1479" w:rsidRDefault="00A0546D" w:rsidP="00813E24">
      <w:r>
        <w:t xml:space="preserve">When you are ready to test the </w:t>
      </w:r>
      <w:r w:rsidR="00866F9C">
        <w:t xml:space="preserve">kiosk </w:t>
      </w:r>
      <w:r>
        <w:t xml:space="preserve">installation for this configuration, see </w:t>
      </w:r>
      <w:hyperlink w:anchor="_Workstation_Readiness_Testing" w:history="1">
        <w:r w:rsidR="006B4D12">
          <w:rPr>
            <w:rStyle w:val="Hyperlink"/>
          </w:rPr>
          <w:t>Site</w:t>
        </w:r>
        <w:r w:rsidR="006B4D12" w:rsidRPr="00B579CB">
          <w:rPr>
            <w:rStyle w:val="Hyperlink"/>
          </w:rPr>
          <w:t xml:space="preserve"> Readiness </w:t>
        </w:r>
        <w:r w:rsidR="006B4D12">
          <w:rPr>
            <w:rStyle w:val="Hyperlink"/>
          </w:rPr>
          <w:t xml:space="preserve">Testing </w:t>
        </w:r>
        <w:r w:rsidR="006B4D12" w:rsidRPr="00B579CB">
          <w:rPr>
            <w:rStyle w:val="Hyperlink"/>
          </w:rPr>
          <w:t>and Site Certification</w:t>
        </w:r>
      </w:hyperlink>
      <w:r>
        <w:t>.</w:t>
      </w:r>
    </w:p>
    <w:p w14:paraId="6FAFD2FB" w14:textId="77777777" w:rsidR="00813E24" w:rsidRDefault="00813E24" w:rsidP="00813E24">
      <w:pPr>
        <w:pStyle w:val="Heading2"/>
      </w:pPr>
      <w:bookmarkStart w:id="58" w:name="_Toc469476391"/>
      <w:bookmarkStart w:id="59" w:name="_Toc501459620"/>
      <w:r>
        <w:t>Disabling Universal Clipboard</w:t>
      </w:r>
      <w:bookmarkEnd w:id="58"/>
      <w:bookmarkEnd w:id="59"/>
    </w:p>
    <w:p w14:paraId="473DDDA5" w14:textId="77777777" w:rsidR="00813E24" w:rsidRDefault="00813E24" w:rsidP="00813E24">
      <w:r>
        <w:t xml:space="preserve">Any Apple device running Mac OS Sierra (10.12.x) now has the ability to utilize Apple’s Universal Clipboard. The Universal Clipboard allows users to copy content from one Apple device to another (iPad to Mac, Mac to iPhone, </w:t>
      </w:r>
      <w:proofErr w:type="spellStart"/>
      <w:r>
        <w:t>etc</w:t>
      </w:r>
      <w:proofErr w:type="spellEnd"/>
      <w:r>
        <w:t>). The following devices may use this feature:</w:t>
      </w:r>
    </w:p>
    <w:p w14:paraId="2B6CE387" w14:textId="77777777" w:rsidR="009939DF" w:rsidRDefault="00813E24" w:rsidP="009222ED">
      <w:pPr>
        <w:pStyle w:val="ListParagraph"/>
        <w:numPr>
          <w:ilvl w:val="0"/>
          <w:numId w:val="34"/>
        </w:numPr>
      </w:pPr>
      <w:r>
        <w:t>MacBook (Early 2015 or newer)</w:t>
      </w:r>
    </w:p>
    <w:p w14:paraId="0B616AB1" w14:textId="77777777" w:rsidR="009939DF" w:rsidRDefault="00813E24" w:rsidP="009222ED">
      <w:pPr>
        <w:pStyle w:val="ListParagraph"/>
        <w:numPr>
          <w:ilvl w:val="0"/>
          <w:numId w:val="34"/>
        </w:numPr>
      </w:pPr>
      <w:r>
        <w:t>MacBook Pro (2012 or newer)</w:t>
      </w:r>
    </w:p>
    <w:p w14:paraId="3346C811" w14:textId="77777777" w:rsidR="009939DF" w:rsidRDefault="00813E24" w:rsidP="009222ED">
      <w:pPr>
        <w:pStyle w:val="ListParagraph"/>
        <w:numPr>
          <w:ilvl w:val="0"/>
          <w:numId w:val="34"/>
        </w:numPr>
      </w:pPr>
      <w:r>
        <w:t>MacBook Air (2012 or newer)</w:t>
      </w:r>
    </w:p>
    <w:p w14:paraId="3D75FDC1" w14:textId="77777777" w:rsidR="009939DF" w:rsidRDefault="00813E24" w:rsidP="009222ED">
      <w:pPr>
        <w:pStyle w:val="ListParagraph"/>
        <w:numPr>
          <w:ilvl w:val="0"/>
          <w:numId w:val="34"/>
        </w:numPr>
      </w:pPr>
      <w:r>
        <w:t>Mac mini (2012 or newer)</w:t>
      </w:r>
    </w:p>
    <w:p w14:paraId="7294BD30" w14:textId="77777777" w:rsidR="009939DF" w:rsidRDefault="00813E24" w:rsidP="009222ED">
      <w:pPr>
        <w:pStyle w:val="ListParagraph"/>
        <w:numPr>
          <w:ilvl w:val="0"/>
          <w:numId w:val="34"/>
        </w:numPr>
      </w:pPr>
      <w:r>
        <w:t>iMac (2012 or newer)</w:t>
      </w:r>
    </w:p>
    <w:p w14:paraId="4F2ABFBD" w14:textId="77777777" w:rsidR="009939DF" w:rsidRDefault="00813E24" w:rsidP="009222ED">
      <w:pPr>
        <w:pStyle w:val="ListParagraph"/>
        <w:numPr>
          <w:ilvl w:val="0"/>
          <w:numId w:val="34"/>
        </w:numPr>
      </w:pPr>
      <w:r>
        <w:t>Mac Pro (Late 2013)</w:t>
      </w:r>
    </w:p>
    <w:p w14:paraId="360AA5AE" w14:textId="77777777" w:rsidR="00813E24" w:rsidRDefault="00813E24" w:rsidP="00813E24">
      <w:r>
        <w:t>Disabling Universal Clipboard requires that Handoff be disabled on the Mac desktop or laptop. To disable Handoff:</w:t>
      </w:r>
    </w:p>
    <w:p w14:paraId="5182CCE4" w14:textId="77777777" w:rsidR="009939DF" w:rsidRDefault="00813E24" w:rsidP="009222ED">
      <w:pPr>
        <w:pStyle w:val="ListParagraph"/>
        <w:numPr>
          <w:ilvl w:val="0"/>
          <w:numId w:val="35"/>
        </w:numPr>
      </w:pPr>
      <w:r>
        <w:t>Launch System Preferences</w:t>
      </w:r>
    </w:p>
    <w:p w14:paraId="21FB2803" w14:textId="77777777" w:rsidR="009939DF" w:rsidRPr="009222ED" w:rsidRDefault="00813E24" w:rsidP="009222ED">
      <w:pPr>
        <w:pStyle w:val="ListParagraph"/>
        <w:numPr>
          <w:ilvl w:val="0"/>
          <w:numId w:val="35"/>
        </w:numPr>
      </w:pPr>
      <w:r>
        <w:t xml:space="preserve">Select </w:t>
      </w:r>
      <w:r>
        <w:rPr>
          <w:b/>
        </w:rPr>
        <w:t>General</w:t>
      </w:r>
    </w:p>
    <w:p w14:paraId="3B3AC51F" w14:textId="77777777" w:rsidR="009939DF" w:rsidRDefault="00920DC0" w:rsidP="009222ED">
      <w:pPr>
        <w:pStyle w:val="ListParagraph"/>
        <w:numPr>
          <w:ilvl w:val="0"/>
          <w:numId w:val="35"/>
        </w:numPr>
      </w:pPr>
      <w:r>
        <w:t xml:space="preserve">Unselect </w:t>
      </w:r>
      <w:r w:rsidRPr="00476030">
        <w:rPr>
          <w:b/>
        </w:rPr>
        <w:t>Allow Handoff between this Mac and your iCloud devic</w:t>
      </w:r>
      <w:r w:rsidR="004D0824">
        <w:rPr>
          <w:b/>
        </w:rPr>
        <w:t>e</w:t>
      </w:r>
    </w:p>
    <w:p w14:paraId="58A8FB6B" w14:textId="77777777" w:rsidR="00813E24" w:rsidRPr="00813E24" w:rsidRDefault="00813E24" w:rsidP="00813E24">
      <w:pPr>
        <w:sectPr w:rsidR="00813E24" w:rsidRPr="00813E24" w:rsidSect="00AB5CBF">
          <w:pgSz w:w="12240" w:h="15840" w:code="1"/>
          <w:pgMar w:top="1440" w:right="1440" w:bottom="1440" w:left="1440" w:header="720" w:footer="720" w:gutter="0"/>
          <w:cols w:space="720"/>
          <w:noEndnote/>
          <w:docGrid w:linePitch="272"/>
        </w:sectPr>
      </w:pPr>
    </w:p>
    <w:p w14:paraId="65C22ACF" w14:textId="77777777" w:rsidR="0078521A" w:rsidRDefault="0078521A" w:rsidP="005A1479">
      <w:pPr>
        <w:pStyle w:val="Heading1"/>
      </w:pPr>
      <w:bookmarkStart w:id="60" w:name="_Linux_Client_Installation"/>
      <w:bookmarkStart w:id="61" w:name="_Toc501459621"/>
      <w:bookmarkEnd w:id="60"/>
      <w:r>
        <w:lastRenderedPageBreak/>
        <w:t>Linux</w:t>
      </w:r>
      <w:r w:rsidR="00C91049">
        <w:rPr>
          <w:rFonts w:cs="Arial"/>
          <w:vertAlign w:val="superscript"/>
        </w:rPr>
        <w:t>®</w:t>
      </w:r>
      <w:r>
        <w:t xml:space="preserve"> </w:t>
      </w:r>
      <w:r w:rsidR="00813E24">
        <w:t xml:space="preserve">Kiosk </w:t>
      </w:r>
      <w:r w:rsidR="005A1479">
        <w:t>Installation</w:t>
      </w:r>
      <w:bookmarkEnd w:id="61"/>
    </w:p>
    <w:p w14:paraId="64F13977" w14:textId="77777777" w:rsidR="0078521A" w:rsidRDefault="00717084" w:rsidP="0078521A">
      <w:r>
        <w:t>T</w:t>
      </w:r>
      <w:r w:rsidR="008F5A00">
        <w:t xml:space="preserve">o </w:t>
      </w:r>
      <w:r w:rsidR="0078521A" w:rsidRPr="000106D0">
        <w:t>in</w:t>
      </w:r>
      <w:r w:rsidR="00892153">
        <w:t xml:space="preserve">stall the </w:t>
      </w:r>
      <w:r w:rsidR="006A4C92">
        <w:t>k</w:t>
      </w:r>
      <w:r w:rsidR="00813E24">
        <w:t xml:space="preserve">iosk </w:t>
      </w:r>
      <w:r w:rsidR="00892153">
        <w:t>on all student-</w:t>
      </w:r>
      <w:r w:rsidR="0078521A" w:rsidRPr="000106D0">
        <w:t xml:space="preserve">testing </w:t>
      </w:r>
      <w:r w:rsidR="00DB79D7">
        <w:t>device</w:t>
      </w:r>
      <w:r w:rsidR="00DB79D7" w:rsidRPr="000106D0">
        <w:t>s</w:t>
      </w:r>
      <w:r w:rsidR="00DB79D7">
        <w:t xml:space="preserve"> </w:t>
      </w:r>
      <w:r w:rsidR="00892153">
        <w:t>running Linux</w:t>
      </w:r>
      <w:r w:rsidR="00C91049">
        <w:t>®</w:t>
      </w:r>
      <w:r>
        <w:t>:</w:t>
      </w:r>
    </w:p>
    <w:p w14:paraId="15366426" w14:textId="77777777" w:rsidR="00717084" w:rsidRDefault="00687994" w:rsidP="002F3528">
      <w:pPr>
        <w:pStyle w:val="ListNumber2"/>
        <w:numPr>
          <w:ilvl w:val="0"/>
          <w:numId w:val="24"/>
        </w:numPr>
      </w:pPr>
      <w:hyperlink w:anchor="_Set_up_your_2" w:history="1">
        <w:r w:rsidR="00717084" w:rsidRPr="00717084">
          <w:rPr>
            <w:rStyle w:val="Hyperlink"/>
          </w:rPr>
          <w:t>Set up your building testing environment</w:t>
        </w:r>
      </w:hyperlink>
      <w:r w:rsidR="00717084">
        <w:t>.</w:t>
      </w:r>
    </w:p>
    <w:p w14:paraId="62ACB814" w14:textId="77777777" w:rsidR="00717084" w:rsidRDefault="00687994" w:rsidP="002F3528">
      <w:pPr>
        <w:pStyle w:val="ListNumber2"/>
        <w:numPr>
          <w:ilvl w:val="0"/>
          <w:numId w:val="24"/>
        </w:numPr>
      </w:pPr>
      <w:hyperlink w:anchor="_Download_the_OCCT_2" w:history="1">
        <w:r w:rsidR="00717084" w:rsidRPr="00717084">
          <w:rPr>
            <w:rStyle w:val="Hyperlink"/>
          </w:rPr>
          <w:t xml:space="preserve">Download the </w:t>
        </w:r>
        <w:r w:rsidR="00FD27BB">
          <w:rPr>
            <w:rStyle w:val="Hyperlink"/>
          </w:rPr>
          <w:t>OSTP</w:t>
        </w:r>
        <w:r w:rsidR="00FD27BB" w:rsidRPr="00717084">
          <w:rPr>
            <w:rStyle w:val="Hyperlink"/>
          </w:rPr>
          <w:t xml:space="preserve"> </w:t>
        </w:r>
        <w:r w:rsidR="00912FAA">
          <w:rPr>
            <w:rStyle w:val="Hyperlink"/>
          </w:rPr>
          <w:t>Kiosk</w:t>
        </w:r>
      </w:hyperlink>
      <w:r w:rsidR="00717084">
        <w:t>.</w:t>
      </w:r>
    </w:p>
    <w:p w14:paraId="171ED2E6" w14:textId="77777777" w:rsidR="00717084" w:rsidRDefault="00687994" w:rsidP="002F3528">
      <w:pPr>
        <w:pStyle w:val="ListNumber2"/>
        <w:numPr>
          <w:ilvl w:val="0"/>
          <w:numId w:val="24"/>
        </w:numPr>
      </w:pPr>
      <w:hyperlink w:anchor="_Install_the_downloaded_2" w:history="1">
        <w:r w:rsidR="00912FAA" w:rsidRPr="00717084">
          <w:rPr>
            <w:rStyle w:val="Hyperlink"/>
          </w:rPr>
          <w:t xml:space="preserve">Install the downloaded </w:t>
        </w:r>
        <w:r w:rsidR="006A4C92">
          <w:rPr>
            <w:rStyle w:val="Hyperlink"/>
          </w:rPr>
          <w:t>k</w:t>
        </w:r>
        <w:r w:rsidR="00912FAA">
          <w:rPr>
            <w:rStyle w:val="Hyperlink"/>
          </w:rPr>
          <w:t>iosk</w:t>
        </w:r>
      </w:hyperlink>
      <w:r w:rsidR="00717084">
        <w:t>.</w:t>
      </w:r>
    </w:p>
    <w:p w14:paraId="148D9028" w14:textId="77777777" w:rsidR="0078521A" w:rsidRDefault="0078521A" w:rsidP="005A1479">
      <w:pPr>
        <w:pStyle w:val="Heading2"/>
      </w:pPr>
      <w:bookmarkStart w:id="62" w:name="_Set_up_your_2"/>
      <w:bookmarkStart w:id="63" w:name="_Toc501459622"/>
      <w:bookmarkEnd w:id="62"/>
      <w:r>
        <w:t>Set up your building testing environment</w:t>
      </w:r>
      <w:bookmarkEnd w:id="63"/>
    </w:p>
    <w:p w14:paraId="15E016C4" w14:textId="77777777" w:rsidR="007B375C" w:rsidRDefault="008F5A00" w:rsidP="007B375C">
      <w:r>
        <w:t>Review</w:t>
      </w:r>
      <w:r w:rsidR="00654DF5">
        <w:t xml:space="preserve"> </w:t>
      </w:r>
      <w:hyperlink w:anchor="_Testing_Environment_1" w:history="1">
        <w:r w:rsidR="007510CB" w:rsidRPr="00FB5982">
          <w:rPr>
            <w:rStyle w:val="Hyperlink"/>
          </w:rPr>
          <w:t>Testing Environment</w:t>
        </w:r>
      </w:hyperlink>
      <w:r w:rsidR="007510CB">
        <w:t xml:space="preserve">, above, </w:t>
      </w:r>
      <w:r w:rsidR="0078521A">
        <w:t>in detail.</w:t>
      </w:r>
    </w:p>
    <w:p w14:paraId="50D61493" w14:textId="77777777" w:rsidR="0078521A" w:rsidRDefault="0078521A" w:rsidP="005A1479">
      <w:pPr>
        <w:pStyle w:val="Heading2"/>
      </w:pPr>
      <w:bookmarkStart w:id="64" w:name="_Download_the_OCCT_2"/>
      <w:bookmarkStart w:id="65" w:name="_Toc501459623"/>
      <w:bookmarkEnd w:id="64"/>
      <w:r>
        <w:t xml:space="preserve">Download the </w:t>
      </w:r>
      <w:r w:rsidR="00FD27BB">
        <w:t xml:space="preserve">OSTP </w:t>
      </w:r>
      <w:r w:rsidR="00912FAA">
        <w:t>Kiosk</w:t>
      </w:r>
      <w:bookmarkEnd w:id="65"/>
    </w:p>
    <w:p w14:paraId="3FE02E28" w14:textId="77777777" w:rsidR="00F57942" w:rsidRDefault="00F57942" w:rsidP="00F57942">
      <w:r>
        <w:t xml:space="preserve">After your District </w:t>
      </w:r>
      <w:r w:rsidR="00A4055D">
        <w:t xml:space="preserve">Test </w:t>
      </w:r>
      <w:r>
        <w:t>Coordinator sets up your</w:t>
      </w:r>
      <w:r w:rsidR="00934BB1">
        <w:t xml:space="preserve"> </w:t>
      </w:r>
      <w:r w:rsidR="002C0B41">
        <w:t xml:space="preserve">Assessment Technology Coordinator (ATC) </w:t>
      </w:r>
      <w:r>
        <w:t>account, you will receive your user account information via email.</w:t>
      </w:r>
    </w:p>
    <w:p w14:paraId="16579DCF" w14:textId="77777777" w:rsidR="000D21B5" w:rsidRDefault="0069533F" w:rsidP="000D21B5">
      <w:r w:rsidRPr="009222ED">
        <w:rPr>
          <w:b/>
        </w:rPr>
        <w:t>Note:</w:t>
      </w:r>
      <w:r w:rsidR="000D21B5">
        <w:t xml:space="preserve"> If you do not have a dedicated ATC, a DTC or BTC can complete all ATC tasks using their DTC or BTC account. </w:t>
      </w:r>
    </w:p>
    <w:p w14:paraId="3A4DC98B" w14:textId="77777777" w:rsidR="00F57942" w:rsidRDefault="00F57942" w:rsidP="00F57942">
      <w:r>
        <w:t xml:space="preserve">When you have your login credentials, you are ready to download the </w:t>
      </w:r>
      <w:r w:rsidR="00FD27BB">
        <w:t xml:space="preserve">OSTP </w:t>
      </w:r>
      <w:r w:rsidR="00912FAA">
        <w:t>Kiosk</w:t>
      </w:r>
      <w:r>
        <w:t xml:space="preserve">: </w:t>
      </w:r>
    </w:p>
    <w:p w14:paraId="5539ADF0" w14:textId="77777777" w:rsidR="00F57942" w:rsidRPr="00023633" w:rsidRDefault="00F57942" w:rsidP="002F3528">
      <w:pPr>
        <w:pStyle w:val="ListNumber2"/>
        <w:numPr>
          <w:ilvl w:val="0"/>
          <w:numId w:val="20"/>
        </w:numPr>
      </w:pPr>
      <w:r w:rsidRPr="00023633">
        <w:t xml:space="preserve">Go to the </w:t>
      </w:r>
      <w:r w:rsidR="00FD27BB">
        <w:t>OSTP</w:t>
      </w:r>
      <w:r w:rsidR="00FD27BB" w:rsidRPr="00023633">
        <w:t xml:space="preserve"> </w:t>
      </w:r>
      <w:r w:rsidRPr="00023633">
        <w:t xml:space="preserve">Portal at </w:t>
      </w:r>
      <w:hyperlink r:id="rId42" w:history="1">
        <w:r w:rsidR="00FC6841" w:rsidRPr="00546D7E">
          <w:rPr>
            <w:rStyle w:val="Hyperlink"/>
          </w:rPr>
          <w:t>https://oklahoma.measuredprogress.org</w:t>
        </w:r>
      </w:hyperlink>
      <w:r w:rsidR="007B375C" w:rsidRPr="00023633">
        <w:t xml:space="preserve"> </w:t>
      </w:r>
      <w:r w:rsidRPr="00023633">
        <w:t>and log</w:t>
      </w:r>
      <w:r>
        <w:t xml:space="preserve"> </w:t>
      </w:r>
      <w:r w:rsidRPr="00023633">
        <w:t>in with your user name and password.</w:t>
      </w:r>
    </w:p>
    <w:p w14:paraId="20D2C53A" w14:textId="77777777" w:rsidR="00F57942" w:rsidRDefault="00F57942" w:rsidP="00F57942">
      <w:pPr>
        <w:pStyle w:val="ListNumber2"/>
      </w:pPr>
      <w:r w:rsidRPr="00023633">
        <w:t xml:space="preserve">On the Portal home page, click </w:t>
      </w:r>
      <w:r w:rsidRPr="003263A5">
        <w:rPr>
          <w:b/>
        </w:rPr>
        <w:t>Administration</w:t>
      </w:r>
      <w:r w:rsidRPr="00023633">
        <w:t>.</w:t>
      </w:r>
    </w:p>
    <w:p w14:paraId="50E51145" w14:textId="77777777" w:rsidR="009939DF" w:rsidRDefault="00F57942" w:rsidP="009222ED">
      <w:pPr>
        <w:pStyle w:val="ListContinue2"/>
      </w:pPr>
      <w:r>
        <w:t>The Administration home page appears.</w:t>
      </w:r>
    </w:p>
    <w:p w14:paraId="7ED45DAD" w14:textId="77777777" w:rsidR="004D0824" w:rsidRDefault="00F57942" w:rsidP="00F57942">
      <w:pPr>
        <w:pStyle w:val="ListNumber2"/>
      </w:pPr>
      <w:r>
        <w:t xml:space="preserve">Click </w:t>
      </w:r>
      <w:r w:rsidRPr="00E7136B">
        <w:rPr>
          <w:b/>
        </w:rPr>
        <w:t>Student Kiosk for Linux</w:t>
      </w:r>
      <w:r w:rsidRPr="00892153">
        <w:t>.</w:t>
      </w:r>
      <w:r w:rsidR="000D21B5" w:rsidRPr="000D21B5">
        <w:t xml:space="preserve"> </w:t>
      </w:r>
    </w:p>
    <w:p w14:paraId="341ABF58" w14:textId="77777777" w:rsidR="004D0824" w:rsidRDefault="004D0824" w:rsidP="004D0824">
      <w:pPr>
        <w:pStyle w:val="ListNumber2"/>
        <w:numPr>
          <w:ilvl w:val="0"/>
          <w:numId w:val="0"/>
        </w:numPr>
        <w:ind w:left="450"/>
      </w:pPr>
      <w:r>
        <w:rPr>
          <w:noProof/>
        </w:rPr>
        <w:lastRenderedPageBreak/>
        <w:drawing>
          <wp:inline distT="0" distB="0" distL="0" distR="0" wp14:anchorId="550D2CF1" wp14:editId="758204C5">
            <wp:extent cx="4972050" cy="2656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C Admin Home Page_Linux.png"/>
                    <pic:cNvPicPr/>
                  </pic:nvPicPr>
                  <pic:blipFill>
                    <a:blip r:embed="rId43">
                      <a:extLst>
                        <a:ext uri="{28A0092B-C50C-407E-A947-70E740481C1C}">
                          <a14:useLocalDpi xmlns:a14="http://schemas.microsoft.com/office/drawing/2010/main" val="0"/>
                        </a:ext>
                      </a:extLst>
                    </a:blip>
                    <a:stretch>
                      <a:fillRect/>
                    </a:stretch>
                  </pic:blipFill>
                  <pic:spPr>
                    <a:xfrm>
                      <a:off x="0" y="0"/>
                      <a:ext cx="4980447" cy="2660496"/>
                    </a:xfrm>
                    <a:prstGeom prst="rect">
                      <a:avLst/>
                    </a:prstGeom>
                  </pic:spPr>
                </pic:pic>
              </a:graphicData>
            </a:graphic>
          </wp:inline>
        </w:drawing>
      </w:r>
    </w:p>
    <w:p w14:paraId="012B5270" w14:textId="77777777" w:rsidR="00BD1EA7" w:rsidRDefault="00A0546D" w:rsidP="00DD219C">
      <w:pPr>
        <w:pStyle w:val="ListNumber2"/>
      </w:pPr>
      <w:r>
        <w:t xml:space="preserve">Follow the instructions to download </w:t>
      </w:r>
      <w:r w:rsidR="00BE0706">
        <w:t xml:space="preserve">and extract </w:t>
      </w:r>
      <w:r>
        <w:t xml:space="preserve">the </w:t>
      </w:r>
      <w:r w:rsidR="00912FAA">
        <w:t xml:space="preserve">Kiosk </w:t>
      </w:r>
      <w:r>
        <w:t xml:space="preserve">software </w:t>
      </w:r>
      <w:r w:rsidR="00BE0706">
        <w:t>on</w:t>
      </w:r>
      <w:r>
        <w:t xml:space="preserve"> the </w:t>
      </w:r>
      <w:r w:rsidR="00DB79D7">
        <w:t>devices</w:t>
      </w:r>
      <w:r>
        <w:t>.</w:t>
      </w:r>
    </w:p>
    <w:p w14:paraId="76064064" w14:textId="77777777" w:rsidR="00CE5082" w:rsidRPr="004564D6" w:rsidRDefault="00CE5082" w:rsidP="00A0546D">
      <w:pPr>
        <w:pStyle w:val="ListContinue2"/>
      </w:pPr>
      <w:r w:rsidRPr="0027798C">
        <w:rPr>
          <w:b/>
        </w:rPr>
        <w:t>Note:</w:t>
      </w:r>
      <w:r>
        <w:t xml:space="preserve"> Linux 32-bit is no longer supported.</w:t>
      </w:r>
    </w:p>
    <w:p w14:paraId="68E134E3" w14:textId="77777777" w:rsidR="0078521A" w:rsidRDefault="0078521A" w:rsidP="005A1479">
      <w:pPr>
        <w:pStyle w:val="Heading2"/>
      </w:pPr>
      <w:bookmarkStart w:id="66" w:name="_Install_the_downloaded_2"/>
      <w:bookmarkStart w:id="67" w:name="_Toc501459624"/>
      <w:bookmarkEnd w:id="66"/>
      <w:r>
        <w:t xml:space="preserve">Install the downloaded </w:t>
      </w:r>
      <w:r w:rsidR="00FB3EA9">
        <w:t>kiosk</w:t>
      </w:r>
      <w:bookmarkEnd w:id="67"/>
    </w:p>
    <w:p w14:paraId="22B6D7E3" w14:textId="77777777" w:rsidR="0078521A" w:rsidRDefault="0078521A" w:rsidP="0078521A">
      <w:r>
        <w:t>Upon completion of the download process:</w:t>
      </w:r>
    </w:p>
    <w:p w14:paraId="5B84D6C3" w14:textId="77777777" w:rsidR="00EE0CD8" w:rsidRDefault="0078521A" w:rsidP="00BC31BB">
      <w:pPr>
        <w:pStyle w:val="ListNumber2"/>
        <w:numPr>
          <w:ilvl w:val="0"/>
          <w:numId w:val="55"/>
        </w:numPr>
      </w:pPr>
      <w:r w:rsidRPr="00651B75">
        <w:t xml:space="preserve">Launch a terminal, navigate to the </w:t>
      </w:r>
      <w:r w:rsidR="00FB3EA9">
        <w:t>kiosk</w:t>
      </w:r>
      <w:r w:rsidR="00FB3EA9" w:rsidRPr="00651B75">
        <w:t xml:space="preserve"> </w:t>
      </w:r>
      <w:r w:rsidRPr="00651B75">
        <w:t>installer file</w:t>
      </w:r>
      <w:r w:rsidR="008F5A00">
        <w:t>,</w:t>
      </w:r>
      <w:r w:rsidRPr="00651B75">
        <w:t xml:space="preserve"> and execute.</w:t>
      </w:r>
    </w:p>
    <w:p w14:paraId="122FD2A1" w14:textId="77777777" w:rsidR="00EE0CD8" w:rsidRDefault="00615C90" w:rsidP="00BC31BB">
      <w:pPr>
        <w:pStyle w:val="ListNumber2"/>
      </w:pPr>
      <w:r>
        <w:t xml:space="preserve">Click </w:t>
      </w:r>
      <w:r w:rsidR="0069707E" w:rsidRPr="0069707E">
        <w:rPr>
          <w:b/>
        </w:rPr>
        <w:t>Yes</w:t>
      </w:r>
      <w:r>
        <w:t xml:space="preserve"> on the Installation Page. </w:t>
      </w:r>
    </w:p>
    <w:p w14:paraId="4FB03185" w14:textId="77777777" w:rsidR="00860415" w:rsidRDefault="00DB5D62">
      <w:pPr>
        <w:pStyle w:val="ListNumber2"/>
        <w:numPr>
          <w:ilvl w:val="0"/>
          <w:numId w:val="0"/>
        </w:numPr>
        <w:ind w:left="360"/>
      </w:pPr>
      <w:r>
        <w:rPr>
          <w:noProof/>
        </w:rPr>
        <w:drawing>
          <wp:inline distT="0" distB="0" distL="0" distR="0" wp14:anchorId="17FDF700" wp14:editId="04F9712D">
            <wp:extent cx="4156561"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tall Linux 1.png"/>
                    <pic:cNvPicPr/>
                  </pic:nvPicPr>
                  <pic:blipFill>
                    <a:blip r:embed="rId44">
                      <a:extLst>
                        <a:ext uri="{28A0092B-C50C-407E-A947-70E740481C1C}">
                          <a14:useLocalDpi xmlns:a14="http://schemas.microsoft.com/office/drawing/2010/main" val="0"/>
                        </a:ext>
                      </a:extLst>
                    </a:blip>
                    <a:stretch>
                      <a:fillRect/>
                    </a:stretch>
                  </pic:blipFill>
                  <pic:spPr>
                    <a:xfrm>
                      <a:off x="0" y="0"/>
                      <a:ext cx="4186492" cy="940172"/>
                    </a:xfrm>
                    <a:prstGeom prst="rect">
                      <a:avLst/>
                    </a:prstGeom>
                  </pic:spPr>
                </pic:pic>
              </a:graphicData>
            </a:graphic>
          </wp:inline>
        </w:drawing>
      </w:r>
    </w:p>
    <w:p w14:paraId="35689CA6" w14:textId="77777777" w:rsidR="00BE0706" w:rsidRDefault="00BE0706" w:rsidP="00A56DFF">
      <w:pPr>
        <w:pStyle w:val="ListNumber2"/>
      </w:pPr>
      <w:r>
        <w:t xml:space="preserve">Read the Welcome page, and click </w:t>
      </w:r>
      <w:r w:rsidRPr="00BE0706">
        <w:rPr>
          <w:b/>
        </w:rPr>
        <w:t>Next</w:t>
      </w:r>
      <w:r>
        <w:t xml:space="preserve"> to continue.</w:t>
      </w:r>
    </w:p>
    <w:p w14:paraId="094E6446" w14:textId="77777777" w:rsidR="0091302E" w:rsidRPr="00651B75" w:rsidRDefault="00DB5D62" w:rsidP="0091302E">
      <w:pPr>
        <w:pStyle w:val="Artindented"/>
      </w:pPr>
      <w:r>
        <w:lastRenderedPageBreak/>
        <w:drawing>
          <wp:inline distT="0" distB="0" distL="0" distR="0" wp14:anchorId="70778B55" wp14:editId="352940BA">
            <wp:extent cx="3876675" cy="304264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inux Install 2.png"/>
                    <pic:cNvPicPr/>
                  </pic:nvPicPr>
                  <pic:blipFill>
                    <a:blip r:embed="rId45">
                      <a:extLst>
                        <a:ext uri="{28A0092B-C50C-407E-A947-70E740481C1C}">
                          <a14:useLocalDpi xmlns:a14="http://schemas.microsoft.com/office/drawing/2010/main" val="0"/>
                        </a:ext>
                      </a:extLst>
                    </a:blip>
                    <a:stretch>
                      <a:fillRect/>
                    </a:stretch>
                  </pic:blipFill>
                  <pic:spPr>
                    <a:xfrm>
                      <a:off x="0" y="0"/>
                      <a:ext cx="3885264" cy="3049390"/>
                    </a:xfrm>
                    <a:prstGeom prst="rect">
                      <a:avLst/>
                    </a:prstGeom>
                  </pic:spPr>
                </pic:pic>
              </a:graphicData>
            </a:graphic>
          </wp:inline>
        </w:drawing>
      </w:r>
    </w:p>
    <w:p w14:paraId="1F698E59" w14:textId="77777777" w:rsidR="00F232BB" w:rsidRDefault="00F232BB">
      <w:pPr>
        <w:spacing w:before="0" w:after="0"/>
      </w:pPr>
      <w:r>
        <w:br w:type="page"/>
      </w:r>
    </w:p>
    <w:p w14:paraId="2F86B9A9" w14:textId="77777777" w:rsidR="0078521A" w:rsidRDefault="0078521A" w:rsidP="00BE0706">
      <w:pPr>
        <w:pStyle w:val="ListNumber2"/>
      </w:pPr>
      <w:r w:rsidRPr="00651B75">
        <w:lastRenderedPageBreak/>
        <w:t xml:space="preserve">Read the </w:t>
      </w:r>
      <w:r w:rsidR="00BD1EA7" w:rsidRPr="00651B75">
        <w:t xml:space="preserve">License Agreement </w:t>
      </w:r>
      <w:r w:rsidR="00761311">
        <w:t xml:space="preserve">and </w:t>
      </w:r>
      <w:r w:rsidR="00FB3EA9">
        <w:t>click</w:t>
      </w:r>
      <w:r w:rsidR="00761311">
        <w:t xml:space="preserve"> </w:t>
      </w:r>
      <w:r w:rsidR="00BD1EA7" w:rsidRPr="005868C4">
        <w:rPr>
          <w:b/>
        </w:rPr>
        <w:t>I accept the terms of the license agreement</w:t>
      </w:r>
      <w:r w:rsidR="00FB3EA9">
        <w:t>. C</w:t>
      </w:r>
      <w:r w:rsidR="00BE0706" w:rsidRPr="00651B75">
        <w:t xml:space="preserve">lick </w:t>
      </w:r>
      <w:r w:rsidR="00BE0706" w:rsidRPr="005868C4">
        <w:rPr>
          <w:b/>
        </w:rPr>
        <w:t>Next</w:t>
      </w:r>
      <w:r w:rsidR="00BE0706" w:rsidRPr="00651B75">
        <w:t xml:space="preserve"> to continue.</w:t>
      </w:r>
    </w:p>
    <w:p w14:paraId="5E8D4D41" w14:textId="77777777" w:rsidR="00EC5510" w:rsidRDefault="00DB5D62" w:rsidP="00EC5510">
      <w:pPr>
        <w:pStyle w:val="Artindented"/>
      </w:pPr>
      <w:r>
        <w:drawing>
          <wp:inline distT="0" distB="0" distL="0" distR="0" wp14:anchorId="0AA4FB5C" wp14:editId="764BBF73">
            <wp:extent cx="3857625" cy="302769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inux Install 3.png"/>
                    <pic:cNvPicPr/>
                  </pic:nvPicPr>
                  <pic:blipFill>
                    <a:blip r:embed="rId46">
                      <a:extLst>
                        <a:ext uri="{28A0092B-C50C-407E-A947-70E740481C1C}">
                          <a14:useLocalDpi xmlns:a14="http://schemas.microsoft.com/office/drawing/2010/main" val="0"/>
                        </a:ext>
                      </a:extLst>
                    </a:blip>
                    <a:stretch>
                      <a:fillRect/>
                    </a:stretch>
                  </pic:blipFill>
                  <pic:spPr>
                    <a:xfrm>
                      <a:off x="0" y="0"/>
                      <a:ext cx="3863328" cy="3032174"/>
                    </a:xfrm>
                    <a:prstGeom prst="rect">
                      <a:avLst/>
                    </a:prstGeom>
                  </pic:spPr>
                </pic:pic>
              </a:graphicData>
            </a:graphic>
          </wp:inline>
        </w:drawing>
      </w:r>
    </w:p>
    <w:p w14:paraId="6DD98DAD" w14:textId="77777777" w:rsidR="00761311" w:rsidRDefault="00BD1EA7" w:rsidP="00EC5510">
      <w:pPr>
        <w:pStyle w:val="ListNumber2"/>
      </w:pPr>
      <w:r w:rsidRPr="00651B75">
        <w:t>Verify the installation folder is correct.</w:t>
      </w:r>
      <w:r w:rsidR="00A11B06">
        <w:t xml:space="preserve"> </w:t>
      </w:r>
    </w:p>
    <w:p w14:paraId="4E1D2899" w14:textId="77777777" w:rsidR="0073549C" w:rsidRDefault="00DB5D62" w:rsidP="00F11717">
      <w:pPr>
        <w:pStyle w:val="Artindented"/>
      </w:pPr>
      <w:r>
        <w:drawing>
          <wp:inline distT="0" distB="0" distL="0" distR="0" wp14:anchorId="52FCA679" wp14:editId="418B47FF">
            <wp:extent cx="3822700" cy="300028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inux 4.png"/>
                    <pic:cNvPicPr/>
                  </pic:nvPicPr>
                  <pic:blipFill>
                    <a:blip r:embed="rId47">
                      <a:extLst>
                        <a:ext uri="{28A0092B-C50C-407E-A947-70E740481C1C}">
                          <a14:useLocalDpi xmlns:a14="http://schemas.microsoft.com/office/drawing/2010/main" val="0"/>
                        </a:ext>
                      </a:extLst>
                    </a:blip>
                    <a:stretch>
                      <a:fillRect/>
                    </a:stretch>
                  </pic:blipFill>
                  <pic:spPr>
                    <a:xfrm>
                      <a:off x="0" y="0"/>
                      <a:ext cx="3827902" cy="3004370"/>
                    </a:xfrm>
                    <a:prstGeom prst="rect">
                      <a:avLst/>
                    </a:prstGeom>
                  </pic:spPr>
                </pic:pic>
              </a:graphicData>
            </a:graphic>
          </wp:inline>
        </w:drawing>
      </w:r>
    </w:p>
    <w:p w14:paraId="4FAB4E12" w14:textId="77777777" w:rsidR="008F4C2D" w:rsidRDefault="008F4C2D" w:rsidP="005868C4">
      <w:pPr>
        <w:pStyle w:val="ListContinue2"/>
      </w:pPr>
      <w:r w:rsidRPr="008F4C2D">
        <w:rPr>
          <w:b/>
        </w:rPr>
        <w:t>Tip</w:t>
      </w:r>
      <w:r>
        <w:t xml:space="preserve">: </w:t>
      </w:r>
      <w:r w:rsidR="00BD1EA7" w:rsidRPr="00651B75">
        <w:t xml:space="preserve">If </w:t>
      </w:r>
      <w:r w:rsidR="00D80D13" w:rsidRPr="00651B75">
        <w:t xml:space="preserve">it is not correct, </w:t>
      </w:r>
      <w:r w:rsidR="008F5A00">
        <w:t>click</w:t>
      </w:r>
      <w:r w:rsidR="00D80D13" w:rsidRPr="00651B75">
        <w:t xml:space="preserve"> </w:t>
      </w:r>
      <w:r w:rsidR="00D80D13" w:rsidRPr="008F5A00">
        <w:rPr>
          <w:b/>
        </w:rPr>
        <w:t>Browse</w:t>
      </w:r>
      <w:r w:rsidR="00BD1EA7" w:rsidRPr="00651B75">
        <w:t xml:space="preserve"> </w:t>
      </w:r>
      <w:r w:rsidR="00D80D13" w:rsidRPr="00651B75">
        <w:t>to find the</w:t>
      </w:r>
      <w:r w:rsidR="0078521A" w:rsidRPr="00651B75">
        <w:t xml:space="preserve"> destination </w:t>
      </w:r>
      <w:r w:rsidR="00D80D13" w:rsidRPr="00651B75">
        <w:t>where</w:t>
      </w:r>
      <w:r w:rsidR="0078521A" w:rsidRPr="00651B75">
        <w:t xml:space="preserve"> the </w:t>
      </w:r>
      <w:r w:rsidR="00FB3EA9">
        <w:t>kiosk</w:t>
      </w:r>
      <w:r w:rsidR="00FB3EA9" w:rsidRPr="00651B75">
        <w:t xml:space="preserve"> </w:t>
      </w:r>
      <w:r w:rsidR="0078521A" w:rsidRPr="00651B75">
        <w:t>should be installed.</w:t>
      </w:r>
      <w:r w:rsidR="00A11B06">
        <w:t xml:space="preserve"> </w:t>
      </w:r>
    </w:p>
    <w:p w14:paraId="79DEF63B" w14:textId="77777777" w:rsidR="00D80D13" w:rsidRPr="00651B75" w:rsidRDefault="00A0546D" w:rsidP="005868C4">
      <w:pPr>
        <w:pStyle w:val="ListContinue2"/>
      </w:pPr>
      <w:r>
        <w:t>We recommend</w:t>
      </w:r>
      <w:r w:rsidR="0078521A" w:rsidRPr="00651B75">
        <w:t xml:space="preserve"> a local installation to avoid network connection issues (</w:t>
      </w:r>
      <w:r>
        <w:t xml:space="preserve">for more information, </w:t>
      </w:r>
      <w:r w:rsidR="0078521A" w:rsidRPr="00651B75">
        <w:t>see</w:t>
      </w:r>
      <w:r>
        <w:t xml:space="preserve"> </w:t>
      </w:r>
      <w:hyperlink w:anchor="_Network_Connectivity_1" w:history="1">
        <w:r w:rsidRPr="0082293B">
          <w:rPr>
            <w:rStyle w:val="Hyperlink"/>
          </w:rPr>
          <w:t>Network Connectivity</w:t>
        </w:r>
      </w:hyperlink>
      <w:r w:rsidR="0078521A" w:rsidRPr="00651B75">
        <w:t>).</w:t>
      </w:r>
      <w:r w:rsidR="00A11B06">
        <w:t xml:space="preserve"> </w:t>
      </w:r>
    </w:p>
    <w:p w14:paraId="799932A3" w14:textId="77777777" w:rsidR="00A840E2" w:rsidRDefault="00253874" w:rsidP="00F11717">
      <w:pPr>
        <w:pStyle w:val="Artindented"/>
      </w:pPr>
      <w:r w:rsidRPr="00D80D13">
        <w:rPr>
          <w:b/>
        </w:rPr>
        <w:t>Note</w:t>
      </w:r>
      <w:r w:rsidR="00D80D13">
        <w:t>: T</w:t>
      </w:r>
      <w:r>
        <w:t>his will also be the cache location to save student responses.</w:t>
      </w:r>
      <w:r w:rsidR="00A11B06">
        <w:t xml:space="preserve"> </w:t>
      </w:r>
    </w:p>
    <w:p w14:paraId="05388523" w14:textId="77777777" w:rsidR="00D80D13" w:rsidRPr="00651B75" w:rsidRDefault="00D80D13" w:rsidP="00651B75">
      <w:pPr>
        <w:pStyle w:val="ListNumber2"/>
      </w:pPr>
      <w:r w:rsidRPr="00651B75">
        <w:t xml:space="preserve">Click </w:t>
      </w:r>
      <w:r w:rsidRPr="005868C4">
        <w:rPr>
          <w:b/>
        </w:rPr>
        <w:t>Next</w:t>
      </w:r>
      <w:r w:rsidRPr="00651B75">
        <w:t xml:space="preserve"> to continue.</w:t>
      </w:r>
    </w:p>
    <w:p w14:paraId="6458552C" w14:textId="77777777" w:rsidR="0078521A" w:rsidRDefault="0078521A" w:rsidP="00651B75">
      <w:pPr>
        <w:pStyle w:val="ListNumber2"/>
      </w:pPr>
      <w:r w:rsidRPr="00651B75">
        <w:lastRenderedPageBreak/>
        <w:t>Review the settings before the installer begins to copy fil</w:t>
      </w:r>
      <w:r w:rsidR="008F5A00">
        <w:t xml:space="preserve">es, and click </w:t>
      </w:r>
      <w:r w:rsidR="008F5A00" w:rsidRPr="008F5A00">
        <w:rPr>
          <w:b/>
        </w:rPr>
        <w:t>Next</w:t>
      </w:r>
      <w:r w:rsidR="008F5A00">
        <w:t>.</w:t>
      </w:r>
    </w:p>
    <w:p w14:paraId="2BC86170" w14:textId="184928CE" w:rsidR="00A840E2" w:rsidRPr="00651B75" w:rsidRDefault="00DB5D62" w:rsidP="00A840E2">
      <w:pPr>
        <w:pStyle w:val="Artindented"/>
      </w:pPr>
      <w:r>
        <w:drawing>
          <wp:anchor distT="0" distB="0" distL="114300" distR="114300" simplePos="0" relativeHeight="251754496" behindDoc="0" locked="0" layoutInCell="1" allowOverlap="1" wp14:anchorId="392FFDE6" wp14:editId="52300BFF">
            <wp:simplePos x="1371600" y="1504950"/>
            <wp:positionH relativeFrom="column">
              <wp:align>left</wp:align>
            </wp:positionH>
            <wp:positionV relativeFrom="paragraph">
              <wp:align>top</wp:align>
            </wp:positionV>
            <wp:extent cx="3810676" cy="299085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inux 5.png"/>
                    <pic:cNvPicPr/>
                  </pic:nvPicPr>
                  <pic:blipFill>
                    <a:blip r:embed="rId48">
                      <a:extLst>
                        <a:ext uri="{28A0092B-C50C-407E-A947-70E740481C1C}">
                          <a14:useLocalDpi xmlns:a14="http://schemas.microsoft.com/office/drawing/2010/main" val="0"/>
                        </a:ext>
                      </a:extLst>
                    </a:blip>
                    <a:stretch>
                      <a:fillRect/>
                    </a:stretch>
                  </pic:blipFill>
                  <pic:spPr>
                    <a:xfrm>
                      <a:off x="0" y="0"/>
                      <a:ext cx="3810676" cy="2990850"/>
                    </a:xfrm>
                    <a:prstGeom prst="rect">
                      <a:avLst/>
                    </a:prstGeom>
                  </pic:spPr>
                </pic:pic>
              </a:graphicData>
            </a:graphic>
          </wp:anchor>
        </w:drawing>
      </w:r>
      <w:r w:rsidR="00F7366D">
        <w:br w:type="textWrapping" w:clear="all"/>
      </w:r>
    </w:p>
    <w:p w14:paraId="414EC11B" w14:textId="77777777" w:rsidR="0078521A" w:rsidRPr="00651B75" w:rsidRDefault="0078521A" w:rsidP="00651B75">
      <w:pPr>
        <w:pStyle w:val="ListNumber2"/>
      </w:pPr>
      <w:r w:rsidRPr="00651B75">
        <w:t xml:space="preserve">Click </w:t>
      </w:r>
      <w:r w:rsidRPr="005868C4">
        <w:rPr>
          <w:b/>
        </w:rPr>
        <w:t>Finish</w:t>
      </w:r>
      <w:r w:rsidRPr="00651B75">
        <w:t xml:space="preserve"> to exit Setup.</w:t>
      </w:r>
    </w:p>
    <w:p w14:paraId="0553043A" w14:textId="77777777" w:rsidR="00351887" w:rsidRDefault="00DB5D62" w:rsidP="00A840E2">
      <w:pPr>
        <w:pStyle w:val="Artindented"/>
      </w:pPr>
      <w:r>
        <w:drawing>
          <wp:inline distT="0" distB="0" distL="0" distR="0" wp14:anchorId="038987B9" wp14:editId="4E287163">
            <wp:extent cx="3867150" cy="303517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Linux 6.png"/>
                    <pic:cNvPicPr/>
                  </pic:nvPicPr>
                  <pic:blipFill>
                    <a:blip r:embed="rId49">
                      <a:extLst>
                        <a:ext uri="{28A0092B-C50C-407E-A947-70E740481C1C}">
                          <a14:useLocalDpi xmlns:a14="http://schemas.microsoft.com/office/drawing/2010/main" val="0"/>
                        </a:ext>
                      </a:extLst>
                    </a:blip>
                    <a:stretch>
                      <a:fillRect/>
                    </a:stretch>
                  </pic:blipFill>
                  <pic:spPr>
                    <a:xfrm>
                      <a:off x="0" y="0"/>
                      <a:ext cx="3872209" cy="3039145"/>
                    </a:xfrm>
                    <a:prstGeom prst="rect">
                      <a:avLst/>
                    </a:prstGeom>
                  </pic:spPr>
                </pic:pic>
              </a:graphicData>
            </a:graphic>
          </wp:inline>
        </w:drawing>
      </w:r>
    </w:p>
    <w:p w14:paraId="5CD5C942" w14:textId="77777777" w:rsidR="00A0546D" w:rsidRPr="00A0546D" w:rsidRDefault="00A0546D" w:rsidP="00A0546D">
      <w:r>
        <w:t xml:space="preserve">When you are ready to test the </w:t>
      </w:r>
      <w:r w:rsidR="00FB3EA9">
        <w:t xml:space="preserve">kiosk </w:t>
      </w:r>
      <w:r>
        <w:t xml:space="preserve">installation for this configuration, see </w:t>
      </w:r>
      <w:hyperlink w:anchor="_Workstation_Readiness_Testing" w:history="1">
        <w:r w:rsidR="006B4D12">
          <w:rPr>
            <w:rStyle w:val="Hyperlink"/>
          </w:rPr>
          <w:t>Site</w:t>
        </w:r>
        <w:r w:rsidR="006B4D12" w:rsidRPr="00B579CB">
          <w:rPr>
            <w:rStyle w:val="Hyperlink"/>
          </w:rPr>
          <w:t xml:space="preserve"> Readiness </w:t>
        </w:r>
        <w:r w:rsidR="006B4D12">
          <w:rPr>
            <w:rStyle w:val="Hyperlink"/>
          </w:rPr>
          <w:t xml:space="preserve">Testing </w:t>
        </w:r>
        <w:r w:rsidR="006B4D12" w:rsidRPr="00B579CB">
          <w:rPr>
            <w:rStyle w:val="Hyperlink"/>
          </w:rPr>
          <w:t>and Site Certification</w:t>
        </w:r>
      </w:hyperlink>
      <w:r>
        <w:t>.</w:t>
      </w:r>
    </w:p>
    <w:p w14:paraId="1096DEEB" w14:textId="77777777" w:rsidR="00AC0881" w:rsidRDefault="00AC0881">
      <w:pPr>
        <w:spacing w:before="0" w:after="0"/>
        <w:rPr>
          <w:rFonts w:ascii="Arial" w:eastAsia="SimSun" w:hAnsi="Arial"/>
          <w:b/>
          <w:bCs/>
          <w:color w:val="356387"/>
          <w:sz w:val="48"/>
          <w:szCs w:val="48"/>
        </w:rPr>
      </w:pPr>
      <w:bookmarkStart w:id="68" w:name="_iPad_Application_Installation"/>
      <w:bookmarkEnd w:id="68"/>
    </w:p>
    <w:p w14:paraId="06F28D1B" w14:textId="77777777" w:rsidR="00BB6872" w:rsidRDefault="00BB6872" w:rsidP="00BB6872">
      <w:pPr>
        <w:pStyle w:val="Heading1"/>
      </w:pPr>
      <w:bookmarkStart w:id="69" w:name="_Toc501459625"/>
      <w:r>
        <w:lastRenderedPageBreak/>
        <w:t>iPad Application Installation</w:t>
      </w:r>
      <w:bookmarkEnd w:id="69"/>
    </w:p>
    <w:p w14:paraId="221BECF9" w14:textId="77777777" w:rsidR="00B9740E" w:rsidRDefault="007B375C" w:rsidP="004B61A5">
      <w:pPr>
        <w:pStyle w:val="Heading2"/>
      </w:pPr>
      <w:bookmarkStart w:id="70" w:name="_Download_the_OCCRA"/>
      <w:bookmarkStart w:id="71" w:name="_Toc501459626"/>
      <w:bookmarkEnd w:id="70"/>
      <w:r>
        <w:t xml:space="preserve">Download the </w:t>
      </w:r>
      <w:r w:rsidR="00FD27BB">
        <w:t xml:space="preserve">OSTP </w:t>
      </w:r>
      <w:r>
        <w:t xml:space="preserve">app from the </w:t>
      </w:r>
      <w:r w:rsidR="00B9740E">
        <w:t>Apple App Store</w:t>
      </w:r>
      <w:bookmarkEnd w:id="71"/>
    </w:p>
    <w:p w14:paraId="245ECDB9" w14:textId="77777777" w:rsidR="00AD790E" w:rsidRDefault="008D6BAD" w:rsidP="00BB6872">
      <w:r>
        <w:t xml:space="preserve">The </w:t>
      </w:r>
      <w:r w:rsidR="00084824">
        <w:t xml:space="preserve">OSTP </w:t>
      </w:r>
      <w:r>
        <w:t xml:space="preserve">app </w:t>
      </w:r>
      <w:r w:rsidR="00B9740E">
        <w:t>is available as a free download from the Apple App Store.</w:t>
      </w:r>
      <w:r w:rsidR="00A11B06">
        <w:t xml:space="preserve"> </w:t>
      </w:r>
    </w:p>
    <w:p w14:paraId="6406EDB3" w14:textId="77777777" w:rsidR="00B14CE8" w:rsidRDefault="00B14CE8" w:rsidP="00AD790E">
      <w:r>
        <w:t xml:space="preserve">If you do not already have the </w:t>
      </w:r>
      <w:r w:rsidR="00084824">
        <w:t>OSTP</w:t>
      </w:r>
      <w:r w:rsidR="00991491">
        <w:t xml:space="preserve"> </w:t>
      </w:r>
      <w:r>
        <w:t>app on your</w:t>
      </w:r>
      <w:r w:rsidR="008D6BAD">
        <w:t xml:space="preserve"> iPad, download it fr</w:t>
      </w:r>
      <w:r w:rsidR="00A0546D">
        <w:t>o</w:t>
      </w:r>
      <w:r w:rsidR="008D6BAD">
        <w:t>m the Apple App Store</w:t>
      </w:r>
      <w:r>
        <w:t>:</w:t>
      </w:r>
    </w:p>
    <w:p w14:paraId="78D9CE68" w14:textId="77777777" w:rsidR="009939DF" w:rsidRDefault="00B9740E" w:rsidP="009222ED">
      <w:pPr>
        <w:pStyle w:val="ListNumber2"/>
        <w:numPr>
          <w:ilvl w:val="0"/>
          <w:numId w:val="10"/>
        </w:numPr>
      </w:pPr>
      <w:r w:rsidRPr="00651B75">
        <w:t xml:space="preserve">Open </w:t>
      </w:r>
      <w:r w:rsidR="001B213E">
        <w:t xml:space="preserve">the </w:t>
      </w:r>
      <w:r w:rsidRPr="001B213E">
        <w:rPr>
          <w:b/>
        </w:rPr>
        <w:t>App Store</w:t>
      </w:r>
      <w:r w:rsidRPr="00651B75">
        <w:t xml:space="preserve"> on the iPad</w:t>
      </w:r>
      <w:r w:rsidR="00AD790E" w:rsidRPr="00651B75">
        <w:t>.</w:t>
      </w:r>
    </w:p>
    <w:p w14:paraId="56D05893" w14:textId="77777777" w:rsidR="00A36EA7" w:rsidRDefault="00A36EA7" w:rsidP="008717D3">
      <w:pPr>
        <w:pStyle w:val="Artindented"/>
      </w:pPr>
      <w:r>
        <w:drawing>
          <wp:inline distT="0" distB="0" distL="0" distR="0" wp14:anchorId="0092D11D" wp14:editId="1B6CF977">
            <wp:extent cx="539496" cy="649224"/>
            <wp:effectExtent l="57150" t="57150" r="108585" b="1130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539496" cy="649224"/>
                    </a:xfrm>
                    <a:prstGeom prst="rect">
                      <a:avLst/>
                    </a:prstGeom>
                    <a:noFill/>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11E2F5B8" w14:textId="77777777" w:rsidR="00B9740E" w:rsidRDefault="00B14CE8" w:rsidP="00651B75">
      <w:pPr>
        <w:pStyle w:val="ListNumber2"/>
      </w:pPr>
      <w:r>
        <w:t xml:space="preserve">Search for </w:t>
      </w:r>
      <w:r w:rsidR="00FD27BB">
        <w:rPr>
          <w:i/>
        </w:rPr>
        <w:t>OSTP</w:t>
      </w:r>
      <w:r w:rsidR="00761311">
        <w:t>.</w:t>
      </w:r>
    </w:p>
    <w:p w14:paraId="4AF9400D" w14:textId="77777777" w:rsidR="00C051BA" w:rsidRPr="00651B75" w:rsidRDefault="00C051BA" w:rsidP="00C051BA">
      <w:pPr>
        <w:pStyle w:val="ListNumber2"/>
        <w:numPr>
          <w:ilvl w:val="0"/>
          <w:numId w:val="0"/>
        </w:numPr>
        <w:ind w:left="810"/>
      </w:pPr>
      <w:r>
        <w:rPr>
          <w:noProof/>
        </w:rPr>
        <w:drawing>
          <wp:inline distT="0" distB="0" distL="0" distR="0" wp14:anchorId="3EAAF8FD" wp14:editId="401ECE13">
            <wp:extent cx="742950" cy="873620"/>
            <wp:effectExtent l="38100" t="38100" r="95250" b="984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STP iPad.png"/>
                    <pic:cNvPicPr/>
                  </pic:nvPicPr>
                  <pic:blipFill>
                    <a:blip r:embed="rId51">
                      <a:extLst>
                        <a:ext uri="{28A0092B-C50C-407E-A947-70E740481C1C}">
                          <a14:useLocalDpi xmlns:a14="http://schemas.microsoft.com/office/drawing/2010/main" val="0"/>
                        </a:ext>
                      </a:extLst>
                    </a:blip>
                    <a:stretch>
                      <a:fillRect/>
                    </a:stretch>
                  </pic:blipFill>
                  <pic:spPr>
                    <a:xfrm>
                      <a:off x="0" y="0"/>
                      <a:ext cx="742950" cy="873620"/>
                    </a:xfrm>
                    <a:prstGeom prst="rect">
                      <a:avLst/>
                    </a:prstGeom>
                    <a:effectLst>
                      <a:outerShdw blurRad="50800" dist="38100" dir="2700000" algn="tl" rotWithShape="0">
                        <a:prstClr val="black">
                          <a:alpha val="40000"/>
                        </a:prstClr>
                      </a:outerShdw>
                    </a:effectLst>
                  </pic:spPr>
                </pic:pic>
              </a:graphicData>
            </a:graphic>
          </wp:inline>
        </w:drawing>
      </w:r>
    </w:p>
    <w:p w14:paraId="571B1301" w14:textId="77777777" w:rsidR="00B9740E" w:rsidRPr="00651B75" w:rsidRDefault="008D6BAD" w:rsidP="00651B75">
      <w:pPr>
        <w:pStyle w:val="ListNumber2"/>
      </w:pPr>
      <w:r>
        <w:t xml:space="preserve">When you locate the </w:t>
      </w:r>
      <w:r w:rsidR="00FD27BB">
        <w:t xml:space="preserve">OSTP </w:t>
      </w:r>
      <w:r w:rsidR="00B14CE8">
        <w:t>app, c</w:t>
      </w:r>
      <w:r w:rsidR="00B9740E" w:rsidRPr="00651B75">
        <w:t xml:space="preserve">lick </w:t>
      </w:r>
      <w:r w:rsidR="0077691E" w:rsidRPr="00651B75">
        <w:rPr>
          <w:noProof/>
        </w:rPr>
        <w:drawing>
          <wp:inline distT="0" distB="0" distL="0" distR="0" wp14:anchorId="78D48E0F" wp14:editId="0D5AC984">
            <wp:extent cx="266737" cy="238158"/>
            <wp:effectExtent l="19050" t="19050" r="19050" b="285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ownload icon.png"/>
                    <pic:cNvPicPr/>
                  </pic:nvPicPr>
                  <pic:blipFill>
                    <a:blip r:embed="rId52">
                      <a:extLst>
                        <a:ext uri="{28A0092B-C50C-407E-A947-70E740481C1C}">
                          <a14:useLocalDpi xmlns:a14="http://schemas.microsoft.com/office/drawing/2010/main"/>
                        </a:ext>
                      </a:extLst>
                    </a:blip>
                    <a:stretch>
                      <a:fillRect/>
                    </a:stretch>
                  </pic:blipFill>
                  <pic:spPr>
                    <a:xfrm>
                      <a:off x="0" y="0"/>
                      <a:ext cx="266737" cy="238158"/>
                    </a:xfrm>
                    <a:prstGeom prst="rect">
                      <a:avLst/>
                    </a:prstGeom>
                    <a:ln>
                      <a:solidFill>
                        <a:schemeClr val="bg1">
                          <a:lumMod val="65000"/>
                        </a:schemeClr>
                      </a:solidFill>
                    </a:ln>
                  </pic:spPr>
                </pic:pic>
              </a:graphicData>
            </a:graphic>
          </wp:inline>
        </w:drawing>
      </w:r>
      <w:r w:rsidR="0077691E" w:rsidRPr="00651B75">
        <w:t xml:space="preserve"> </w:t>
      </w:r>
      <w:r w:rsidR="00B9740E" w:rsidRPr="00651B75">
        <w:t xml:space="preserve">to download </w:t>
      </w:r>
      <w:r w:rsidR="00B14CE8">
        <w:t>it</w:t>
      </w:r>
      <w:r w:rsidR="00B9740E" w:rsidRPr="00651B75">
        <w:t xml:space="preserve"> to the iPad</w:t>
      </w:r>
      <w:r w:rsidR="00AD790E" w:rsidRPr="00651B75">
        <w:t>.</w:t>
      </w:r>
    </w:p>
    <w:p w14:paraId="44B4F6DD" w14:textId="77777777" w:rsidR="007E2C70" w:rsidRDefault="007E2C70" w:rsidP="007E2C70">
      <w:r>
        <w:t xml:space="preserve">When you are ready to test the </w:t>
      </w:r>
      <w:r w:rsidR="00FB3EA9">
        <w:t xml:space="preserve">kiosk </w:t>
      </w:r>
      <w:r>
        <w:t xml:space="preserve">installation for this configuration, see </w:t>
      </w:r>
      <w:hyperlink w:anchor="_Workstation_Readiness_Testing" w:history="1">
        <w:r w:rsidR="006B4D12">
          <w:rPr>
            <w:rStyle w:val="Hyperlink"/>
          </w:rPr>
          <w:t>Site</w:t>
        </w:r>
        <w:r w:rsidR="006B4D12" w:rsidRPr="00B579CB">
          <w:rPr>
            <w:rStyle w:val="Hyperlink"/>
          </w:rPr>
          <w:t xml:space="preserve"> Readiness </w:t>
        </w:r>
        <w:r w:rsidR="006B4D12">
          <w:rPr>
            <w:rStyle w:val="Hyperlink"/>
          </w:rPr>
          <w:t xml:space="preserve">Testing </w:t>
        </w:r>
        <w:r w:rsidR="006B4D12" w:rsidRPr="00B579CB">
          <w:rPr>
            <w:rStyle w:val="Hyperlink"/>
          </w:rPr>
          <w:t>and Site Certification</w:t>
        </w:r>
      </w:hyperlink>
      <w:r>
        <w:t>.</w:t>
      </w:r>
    </w:p>
    <w:p w14:paraId="6D6F4C88" w14:textId="77777777" w:rsidR="00D91AE8" w:rsidRDefault="00D91AE8" w:rsidP="00D91AE8">
      <w:pPr>
        <w:pStyle w:val="Heading3"/>
      </w:pPr>
      <w:bookmarkStart w:id="72" w:name="_Toc471395669"/>
      <w:bookmarkStart w:id="73" w:name="_Toc501459627"/>
      <w:r>
        <w:t>Automatic Assessment Configuration</w:t>
      </w:r>
      <w:bookmarkEnd w:id="72"/>
      <w:bookmarkEnd w:id="73"/>
    </w:p>
    <w:p w14:paraId="61D7EBD9" w14:textId="77777777" w:rsidR="00D91AE8" w:rsidRDefault="00D91AE8" w:rsidP="00D91AE8">
      <w:r w:rsidRPr="0009237E">
        <w:t>Beginning in iOS 9.3.2, Apple has provided a new feature to support assessments on iPad called Automatic Assessment Configuration (AAC)</w:t>
      </w:r>
      <w:r w:rsidR="00112C68">
        <w:t xml:space="preserve">. </w:t>
      </w:r>
      <w:r w:rsidRPr="0009237E">
        <w:t xml:space="preserve">When </w:t>
      </w:r>
      <w:r w:rsidR="00FB3EA9">
        <w:t>you</w:t>
      </w:r>
      <w:r w:rsidRPr="0009237E">
        <w:t xml:space="preserve"> launch the </w:t>
      </w:r>
      <w:r w:rsidR="008D5F33">
        <w:t>OSTP</w:t>
      </w:r>
      <w:r w:rsidRPr="0009237E">
        <w:t xml:space="preserve"> App, log into a test, and then logs into a test session, AAC will automatically prompt </w:t>
      </w:r>
      <w:r w:rsidR="00FB3EA9">
        <w:t>you</w:t>
      </w:r>
      <w:r w:rsidRPr="0009237E">
        <w:t xml:space="preserve"> to enter single app mode and will disable auto correction, define, spell check, predictive keyboard, and some keyboard shortcuts. This feature helps ensure a secure test environment wit</w:t>
      </w:r>
      <w:r>
        <w:t>hout requiring IT</w:t>
      </w:r>
      <w:r w:rsidRPr="0009237E">
        <w:t xml:space="preserve"> coordinators to use Mobile Device Manager </w:t>
      </w:r>
      <w:r w:rsidR="002C5488" w:rsidRPr="0009237E">
        <w:t>Software</w:t>
      </w:r>
      <w:r w:rsidRPr="0009237E">
        <w:t xml:space="preserve"> or </w:t>
      </w:r>
      <w:r>
        <w:t>manually turn on guided access and change keyboard settings</w:t>
      </w:r>
      <w:r w:rsidRPr="0009237E">
        <w:t>. AAC is the pref</w:t>
      </w:r>
      <w:r>
        <w:t xml:space="preserve">erred method of securing the </w:t>
      </w:r>
      <w:r w:rsidR="008D5F33">
        <w:t xml:space="preserve">OSTP </w:t>
      </w:r>
      <w:r w:rsidRPr="0009237E">
        <w:t>App and should be used in place of guided acce</w:t>
      </w:r>
      <w:r>
        <w:t>ss</w:t>
      </w:r>
      <w:r w:rsidR="00112C68">
        <w:t xml:space="preserve">. </w:t>
      </w:r>
      <w:r>
        <w:t>If guided access is on,</w:t>
      </w:r>
      <w:r w:rsidRPr="0009237E">
        <w:t xml:space="preserve"> it will override AAC; </w:t>
      </w:r>
      <w:proofErr w:type="gramStart"/>
      <w:r w:rsidRPr="0009237E">
        <w:t>therefore</w:t>
      </w:r>
      <w:proofErr w:type="gramEnd"/>
      <w:r w:rsidRPr="0009237E">
        <w:t xml:space="preserve"> </w:t>
      </w:r>
      <w:r>
        <w:t>guided access should be turned-off</w:t>
      </w:r>
      <w:r w:rsidRPr="0009237E">
        <w:t xml:space="preserve"> to allow AAC to function. No additional set-up is necessary to enable AAC.</w:t>
      </w:r>
    </w:p>
    <w:p w14:paraId="337FDA25" w14:textId="77777777" w:rsidR="00FB3EA9" w:rsidRDefault="00FB3EA9">
      <w:pPr>
        <w:spacing w:before="0" w:after="0"/>
        <w:rPr>
          <w:rFonts w:ascii="Arial" w:eastAsia="SimSun" w:hAnsi="Arial"/>
          <w:b/>
          <w:bCs/>
          <w:color w:val="356387"/>
          <w:sz w:val="48"/>
          <w:szCs w:val="48"/>
        </w:rPr>
      </w:pPr>
      <w:bookmarkStart w:id="74" w:name="_Using_ASAM_&amp;"/>
      <w:bookmarkStart w:id="75" w:name="_Turn_on_Guided"/>
      <w:bookmarkStart w:id="76" w:name="_Change_keyboard_settings"/>
      <w:bookmarkStart w:id="77" w:name="_Toc469476395"/>
      <w:bookmarkEnd w:id="74"/>
      <w:bookmarkEnd w:id="75"/>
      <w:bookmarkEnd w:id="76"/>
    </w:p>
    <w:p w14:paraId="4AE09003" w14:textId="77777777" w:rsidR="00B9740E" w:rsidRDefault="00B9740E" w:rsidP="00B9740E">
      <w:pPr>
        <w:pStyle w:val="Heading1"/>
      </w:pPr>
      <w:bookmarkStart w:id="78" w:name="_Work_with_Guided"/>
      <w:bookmarkStart w:id="79" w:name="_Work_with_Guided_1"/>
      <w:bookmarkStart w:id="80" w:name="_Chromebook_Installation"/>
      <w:bookmarkStart w:id="81" w:name="_Chromebook_Application_Installation"/>
      <w:bookmarkStart w:id="82" w:name="_Toc501459628"/>
      <w:bookmarkEnd w:id="77"/>
      <w:bookmarkEnd w:id="78"/>
      <w:bookmarkEnd w:id="79"/>
      <w:bookmarkEnd w:id="80"/>
      <w:bookmarkEnd w:id="81"/>
      <w:r>
        <w:lastRenderedPageBreak/>
        <w:t>Chromebook</w:t>
      </w:r>
      <w:r w:rsidR="008B4317">
        <w:rPr>
          <w:rFonts w:cs="Arial"/>
          <w:vertAlign w:val="superscript"/>
        </w:rPr>
        <w:t>™</w:t>
      </w:r>
      <w:r>
        <w:t xml:space="preserve"> </w:t>
      </w:r>
      <w:r w:rsidR="00F676F1">
        <w:t xml:space="preserve">Application </w:t>
      </w:r>
      <w:r>
        <w:t>Installation</w:t>
      </w:r>
      <w:bookmarkEnd w:id="82"/>
    </w:p>
    <w:p w14:paraId="2401A360" w14:textId="77777777" w:rsidR="00CE5A29" w:rsidRDefault="00CE5A29" w:rsidP="00CE5A29">
      <w:r>
        <w:t>The Chromebook</w:t>
      </w:r>
      <w:r w:rsidR="006D4A00">
        <w:t>™</w:t>
      </w:r>
      <w:r>
        <w:t xml:space="preserve"> application is available for:</w:t>
      </w:r>
    </w:p>
    <w:p w14:paraId="6DE55D02" w14:textId="77777777" w:rsidR="00CE5A29" w:rsidRDefault="00687994" w:rsidP="00CE5A29">
      <w:pPr>
        <w:pStyle w:val="ListBullet2"/>
      </w:pPr>
      <w:hyperlink w:anchor="_Managed_Chromebooks" w:history="1">
        <w:r w:rsidR="00CE5A29" w:rsidRPr="00CE5A29">
          <w:rPr>
            <w:rStyle w:val="Hyperlink"/>
          </w:rPr>
          <w:t>Managed Chromebooks</w:t>
        </w:r>
      </w:hyperlink>
      <w:r w:rsidR="006D4A00">
        <w:t>™</w:t>
      </w:r>
      <w:r w:rsidR="00CE5A29">
        <w:t>.</w:t>
      </w:r>
    </w:p>
    <w:p w14:paraId="132E0C57" w14:textId="77777777" w:rsidR="00CE5A29" w:rsidRPr="00EC5510" w:rsidRDefault="002E2CD4" w:rsidP="00CE5A29">
      <w:pPr>
        <w:pStyle w:val="ListBullet2"/>
        <w:rPr>
          <w:rStyle w:val="Hyperlink"/>
        </w:rPr>
      </w:pPr>
      <w:r>
        <w:fldChar w:fldCharType="begin"/>
      </w:r>
      <w:r w:rsidR="00EC5510">
        <w:instrText xml:space="preserve"> HYPERLINK  \l "_Non-Managed_Chromebooks_1" </w:instrText>
      </w:r>
      <w:r>
        <w:fldChar w:fldCharType="separate"/>
      </w:r>
      <w:r w:rsidR="00CE5A29" w:rsidRPr="00EC5510">
        <w:rPr>
          <w:rStyle w:val="Hyperlink"/>
        </w:rPr>
        <w:t>Non-managed Chromebooks</w:t>
      </w:r>
      <w:r w:rsidR="006D4A00">
        <w:t>™</w:t>
      </w:r>
      <w:r w:rsidR="00CE5A29" w:rsidRPr="00EC5510">
        <w:rPr>
          <w:rStyle w:val="Hyperlink"/>
        </w:rPr>
        <w:t>.</w:t>
      </w:r>
    </w:p>
    <w:bookmarkStart w:id="83" w:name="_Managed_Chromebooks"/>
    <w:bookmarkStart w:id="84" w:name="_Toc412120890"/>
    <w:bookmarkEnd w:id="83"/>
    <w:p w14:paraId="689C2DC2" w14:textId="77777777" w:rsidR="00331B15" w:rsidRDefault="002E2CD4" w:rsidP="00331B15">
      <w:pPr>
        <w:pStyle w:val="Heading2"/>
      </w:pPr>
      <w:r>
        <w:rPr>
          <w:rFonts w:ascii="Lucida Sans" w:eastAsia="Cambria" w:hAnsi="Lucida Sans"/>
          <w:b w:val="0"/>
          <w:bCs w:val="0"/>
          <w:color w:val="3D301A"/>
          <w:sz w:val="20"/>
          <w:szCs w:val="20"/>
        </w:rPr>
        <w:fldChar w:fldCharType="end"/>
      </w:r>
      <w:bookmarkStart w:id="85" w:name="_Toc501459629"/>
      <w:r w:rsidR="00331B15">
        <w:t>Managed Chromebooks</w:t>
      </w:r>
      <w:bookmarkEnd w:id="84"/>
      <w:r w:rsidR="006D4A00">
        <w:t>™</w:t>
      </w:r>
      <w:bookmarkEnd w:id="85"/>
    </w:p>
    <w:p w14:paraId="4A94689B" w14:textId="77777777" w:rsidR="00331B15" w:rsidRDefault="00331B15" w:rsidP="00331B15">
      <w:r>
        <w:t>These instructions are for technology coordinators who have access to their Chromebook</w:t>
      </w:r>
      <w:r w:rsidR="008B4317">
        <w:t>™</w:t>
      </w:r>
      <w:r>
        <w:t xml:space="preserve"> device management console to administer and manage their Chromebook</w:t>
      </w:r>
      <w:r w:rsidR="008B4317">
        <w:t>™</w:t>
      </w:r>
      <w:r>
        <w:t xml:space="preserve"> devices.</w:t>
      </w:r>
    </w:p>
    <w:p w14:paraId="3A7DE930" w14:textId="77777777" w:rsidR="00331B15" w:rsidRDefault="00331B15" w:rsidP="00331B15">
      <w:r>
        <w:t xml:space="preserve">To install the </w:t>
      </w:r>
      <w:r w:rsidR="00FD27BB">
        <w:t xml:space="preserve">OSTP </w:t>
      </w:r>
      <w:r>
        <w:t>app:</w:t>
      </w:r>
    </w:p>
    <w:p w14:paraId="0B6798FA" w14:textId="77777777" w:rsidR="009939DF" w:rsidRDefault="00331B15" w:rsidP="009222ED">
      <w:pPr>
        <w:pStyle w:val="ListNumber2"/>
        <w:numPr>
          <w:ilvl w:val="0"/>
          <w:numId w:val="32"/>
        </w:numPr>
      </w:pPr>
      <w:r w:rsidRPr="00651B75">
        <w:t>As the Chromebook</w:t>
      </w:r>
      <w:r w:rsidR="00912FAA">
        <w:t>™</w:t>
      </w:r>
      <w:r w:rsidRPr="00651B75">
        <w:t xml:space="preserve"> administrator, log in</w:t>
      </w:r>
      <w:r>
        <w:t xml:space="preserve"> </w:t>
      </w:r>
      <w:r w:rsidRPr="00651B75">
        <w:t>to your Chrome</w:t>
      </w:r>
      <w:r w:rsidR="002F3825">
        <w:t xml:space="preserve"> </w:t>
      </w:r>
      <w:r w:rsidRPr="00651B75">
        <w:t>management console (</w:t>
      </w:r>
      <w:hyperlink r:id="rId53" w:tooltip="https://admin.google.com" w:history="1">
        <w:r w:rsidRPr="00651B75">
          <w:rPr>
            <w:rStyle w:val="Hyperlink"/>
          </w:rPr>
          <w:t>https://admin.google.com</w:t>
        </w:r>
      </w:hyperlink>
      <w:r w:rsidRPr="00651B75">
        <w:t>).</w:t>
      </w:r>
    </w:p>
    <w:p w14:paraId="20646DB0" w14:textId="77777777" w:rsidR="00331B15" w:rsidRDefault="00331B15" w:rsidP="00331B15">
      <w:pPr>
        <w:pStyle w:val="ListNumber2"/>
      </w:pPr>
      <w:r w:rsidRPr="00651B75">
        <w:t xml:space="preserve">Navigate to </w:t>
      </w:r>
      <w:r w:rsidR="0069533F" w:rsidRPr="009222ED">
        <w:t>Device Management</w:t>
      </w:r>
      <w:r>
        <w:t xml:space="preserve">, and select </w:t>
      </w:r>
      <w:r w:rsidRPr="00651B75">
        <w:rPr>
          <w:b/>
        </w:rPr>
        <w:t xml:space="preserve">Chrome </w:t>
      </w:r>
      <w:r>
        <w:rPr>
          <w:b/>
        </w:rPr>
        <w:t>management</w:t>
      </w:r>
      <w:r w:rsidRPr="00651B75">
        <w:t>.</w:t>
      </w:r>
    </w:p>
    <w:p w14:paraId="47D0BBA0" w14:textId="77777777" w:rsidR="00331B15" w:rsidRPr="00651B75" w:rsidRDefault="00331B15" w:rsidP="00331B15">
      <w:pPr>
        <w:pStyle w:val="ListNumber2"/>
      </w:pPr>
      <w:r>
        <w:t xml:space="preserve">Click </w:t>
      </w:r>
      <w:r w:rsidRPr="00C709BC">
        <w:rPr>
          <w:b/>
        </w:rPr>
        <w:t>Device Settings</w:t>
      </w:r>
      <w:r>
        <w:t>.</w:t>
      </w:r>
    </w:p>
    <w:p w14:paraId="2DBAB5EE" w14:textId="77777777" w:rsidR="00331B15" w:rsidRPr="00651B75" w:rsidRDefault="00912FAA" w:rsidP="00331B15">
      <w:pPr>
        <w:pStyle w:val="Artindented"/>
      </w:pPr>
      <w:r w:rsidRPr="00912FAA">
        <w:drawing>
          <wp:inline distT="0" distB="0" distL="0" distR="0" wp14:anchorId="6EF18E5D" wp14:editId="43EF7594">
            <wp:extent cx="4423996" cy="3771275"/>
            <wp:effectExtent l="19050" t="0" r="0" b="0"/>
            <wp:docPr id="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a:stretch>
                      <a:fillRect/>
                    </a:stretch>
                  </pic:blipFill>
                  <pic:spPr bwMode="auto">
                    <a:xfrm>
                      <a:off x="0" y="0"/>
                      <a:ext cx="4423996" cy="3771275"/>
                    </a:xfrm>
                    <a:prstGeom prst="rect">
                      <a:avLst/>
                    </a:prstGeom>
                    <a:noFill/>
                    <a:ln w="9525">
                      <a:noFill/>
                      <a:miter lim="800000"/>
                      <a:headEnd/>
                      <a:tailEnd/>
                    </a:ln>
                  </pic:spPr>
                </pic:pic>
              </a:graphicData>
            </a:graphic>
          </wp:inline>
        </w:drawing>
      </w:r>
    </w:p>
    <w:p w14:paraId="6EE225E7" w14:textId="77777777" w:rsidR="005C7E41" w:rsidRDefault="005C7E41" w:rsidP="005C7E41">
      <w:pPr>
        <w:pStyle w:val="ListNumber2"/>
        <w:numPr>
          <w:ilvl w:val="0"/>
          <w:numId w:val="10"/>
        </w:numPr>
        <w:tabs>
          <w:tab w:val="clear" w:pos="810"/>
          <w:tab w:val="num" w:pos="720"/>
        </w:tabs>
        <w:ind w:left="720"/>
      </w:pPr>
      <w:r>
        <w:t xml:space="preserve">In the </w:t>
      </w:r>
      <w:r w:rsidRPr="00886F38">
        <w:rPr>
          <w:b/>
        </w:rPr>
        <w:t>Device Settings</w:t>
      </w:r>
      <w:r>
        <w:t xml:space="preserve"> section, scroll to </w:t>
      </w:r>
      <w:r w:rsidRPr="00886F38">
        <w:rPr>
          <w:b/>
        </w:rPr>
        <w:t>User Data</w:t>
      </w:r>
      <w:r>
        <w:t xml:space="preserve"> (Erase all local user info, settings, and state after each sign-out) field, select </w:t>
      </w:r>
      <w:r w:rsidRPr="00886F38">
        <w:rPr>
          <w:b/>
        </w:rPr>
        <w:t xml:space="preserve">Do not erase all local data </w:t>
      </w:r>
      <w:r>
        <w:t>from the drop-down list.</w:t>
      </w:r>
    </w:p>
    <w:p w14:paraId="74D502D4" w14:textId="77777777" w:rsidR="005C7E41" w:rsidRDefault="005C7E41" w:rsidP="005C7E41">
      <w:pPr>
        <w:pStyle w:val="ListNumber2"/>
        <w:numPr>
          <w:ilvl w:val="0"/>
          <w:numId w:val="0"/>
        </w:numPr>
        <w:ind w:left="720"/>
      </w:pPr>
      <w:r>
        <w:rPr>
          <w:noProof/>
        </w:rPr>
        <w:lastRenderedPageBreak/>
        <w:drawing>
          <wp:inline distT="0" distB="0" distL="0" distR="0" wp14:anchorId="547E88E7" wp14:editId="1556F377">
            <wp:extent cx="3509211" cy="571500"/>
            <wp:effectExtent l="19050" t="19050" r="1524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20000"/>
                              </a14:imgEffect>
                            </a14:imgLayer>
                          </a14:imgProps>
                        </a:ext>
                      </a:extLst>
                    </a:blip>
                    <a:stretch>
                      <a:fillRect/>
                    </a:stretch>
                  </pic:blipFill>
                  <pic:spPr>
                    <a:xfrm>
                      <a:off x="0" y="0"/>
                      <a:ext cx="3580095" cy="583044"/>
                    </a:xfrm>
                    <a:prstGeom prst="rect">
                      <a:avLst/>
                    </a:prstGeom>
                    <a:ln w="3175">
                      <a:solidFill>
                        <a:srgbClr val="BBB7AE"/>
                      </a:solidFill>
                    </a:ln>
                  </pic:spPr>
                </pic:pic>
              </a:graphicData>
            </a:graphic>
          </wp:inline>
        </w:drawing>
      </w:r>
    </w:p>
    <w:p w14:paraId="2ADA7F38" w14:textId="77777777" w:rsidR="005C7E41" w:rsidRDefault="005C7E41" w:rsidP="005C7E41">
      <w:pPr>
        <w:pStyle w:val="ListNumber2"/>
        <w:numPr>
          <w:ilvl w:val="0"/>
          <w:numId w:val="0"/>
        </w:numPr>
        <w:ind w:left="720"/>
      </w:pPr>
      <w:r w:rsidRPr="002574A1">
        <w:rPr>
          <w:b/>
          <w:noProof/>
        </w:rPr>
        <w:drawing>
          <wp:anchor distT="0" distB="0" distL="114300" distR="114300" simplePos="0" relativeHeight="251753472" behindDoc="0" locked="0" layoutInCell="1" allowOverlap="1" wp14:anchorId="43C6E523" wp14:editId="40513F70">
            <wp:simplePos x="0" y="0"/>
            <wp:positionH relativeFrom="column">
              <wp:posOffset>457200</wp:posOffset>
            </wp:positionH>
            <wp:positionV relativeFrom="paragraph">
              <wp:posOffset>635</wp:posOffset>
            </wp:positionV>
            <wp:extent cx="255905" cy="243840"/>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5905" cy="243840"/>
                    </a:xfrm>
                    <a:prstGeom prst="rect">
                      <a:avLst/>
                    </a:prstGeom>
                    <a:noFill/>
                  </pic:spPr>
                </pic:pic>
              </a:graphicData>
            </a:graphic>
          </wp:anchor>
        </w:drawing>
      </w:r>
      <w:r w:rsidRPr="002574A1">
        <w:rPr>
          <w:b/>
        </w:rPr>
        <w:t>Note:</w:t>
      </w:r>
      <w:r>
        <w:t xml:space="preserve"> </w:t>
      </w:r>
      <w:r w:rsidR="009D6C26">
        <w:t>This setting is crucial to allow Chrome local storage to be used to store student responses if network connectivity is lost</w:t>
      </w:r>
      <w:r>
        <w:t xml:space="preserve">. </w:t>
      </w:r>
    </w:p>
    <w:p w14:paraId="1B4F5918" w14:textId="77777777" w:rsidR="005C7E41" w:rsidRDefault="005C7E41" w:rsidP="005C7E41">
      <w:pPr>
        <w:pStyle w:val="ListNumber2"/>
        <w:numPr>
          <w:ilvl w:val="0"/>
          <w:numId w:val="0"/>
        </w:numPr>
        <w:ind w:left="810" w:hanging="360"/>
      </w:pPr>
    </w:p>
    <w:p w14:paraId="4E19A7B6" w14:textId="77777777" w:rsidR="00331B15" w:rsidRPr="00651B75" w:rsidRDefault="00331B15" w:rsidP="0099193E">
      <w:pPr>
        <w:pStyle w:val="ListNumber2"/>
      </w:pPr>
      <w:r w:rsidRPr="00651B75">
        <w:t xml:space="preserve">On the </w:t>
      </w:r>
      <w:r>
        <w:t xml:space="preserve">Device </w:t>
      </w:r>
      <w:r w:rsidRPr="00651B75">
        <w:t xml:space="preserve">Settings page, scroll down to the </w:t>
      </w:r>
      <w:r w:rsidR="0069533F" w:rsidRPr="005C7E41">
        <w:rPr>
          <w:b/>
        </w:rPr>
        <w:t>Kiosk Settings</w:t>
      </w:r>
      <w:r w:rsidRPr="00651B75">
        <w:t xml:space="preserve"> section:</w:t>
      </w:r>
    </w:p>
    <w:p w14:paraId="4943E196" w14:textId="77777777" w:rsidR="00331B15" w:rsidRDefault="00331B15" w:rsidP="00331B15">
      <w:pPr>
        <w:pStyle w:val="ListBullet4"/>
      </w:pPr>
      <w:r w:rsidRPr="00651B75">
        <w:t xml:space="preserve">Ensure that Public Session </w:t>
      </w:r>
      <w:r w:rsidR="00FB3EA9">
        <w:t>K</w:t>
      </w:r>
      <w:r w:rsidR="00FB3EA9" w:rsidRPr="00651B75">
        <w:t xml:space="preserve">iosk </w:t>
      </w:r>
      <w:r w:rsidRPr="00651B75">
        <w:t xml:space="preserve">is set to </w:t>
      </w:r>
      <w:r w:rsidRPr="005868C4">
        <w:rPr>
          <w:b/>
        </w:rPr>
        <w:t>Do not allow Public Session Kiosk</w:t>
      </w:r>
      <w:r w:rsidRPr="00651B75">
        <w:t>.</w:t>
      </w:r>
    </w:p>
    <w:p w14:paraId="4C32039E" w14:textId="77777777" w:rsidR="00331B15" w:rsidRPr="00651B75" w:rsidRDefault="00331B15" w:rsidP="00331B15">
      <w:pPr>
        <w:pStyle w:val="Artindented"/>
        <w:ind w:left="0"/>
      </w:pPr>
      <w:r>
        <w:drawing>
          <wp:inline distT="0" distB="0" distL="0" distR="0" wp14:anchorId="07FB8FB8" wp14:editId="58C54C20">
            <wp:extent cx="5943600" cy="1330960"/>
            <wp:effectExtent l="25400" t="25400" r="0" b="0"/>
            <wp:docPr id="32" name="Picture 1" descr="Chrome Kiosk 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 Kiosk Settings.jpg"/>
                    <pic:cNvPicPr/>
                  </pic:nvPicPr>
                  <pic:blipFill>
                    <a:blip r:embed="rId58" cstate="print"/>
                    <a:stretch>
                      <a:fillRect/>
                    </a:stretch>
                  </pic:blipFill>
                  <pic:spPr>
                    <a:xfrm>
                      <a:off x="0" y="0"/>
                      <a:ext cx="5943600" cy="1330960"/>
                    </a:xfrm>
                    <a:prstGeom prst="rect">
                      <a:avLst/>
                    </a:prstGeom>
                    <a:ln>
                      <a:solidFill>
                        <a:schemeClr val="tx1"/>
                      </a:solidFill>
                    </a:ln>
                  </pic:spPr>
                </pic:pic>
              </a:graphicData>
            </a:graphic>
          </wp:inline>
        </w:drawing>
      </w:r>
    </w:p>
    <w:p w14:paraId="35C1B338" w14:textId="77777777" w:rsidR="00331B15" w:rsidRDefault="00331B15" w:rsidP="00331B15">
      <w:pPr>
        <w:pStyle w:val="ListNumber2"/>
      </w:pPr>
      <w:r w:rsidRPr="00651B75">
        <w:t xml:space="preserve">Click </w:t>
      </w:r>
      <w:r w:rsidRPr="00651B75">
        <w:rPr>
          <w:b/>
        </w:rPr>
        <w:t>Manage Kiosk Applications</w:t>
      </w:r>
      <w:r w:rsidRPr="00651B75">
        <w:t>.</w:t>
      </w:r>
      <w:r>
        <w:t xml:space="preserve"> </w:t>
      </w:r>
    </w:p>
    <w:p w14:paraId="6305379E" w14:textId="77777777" w:rsidR="00331B15" w:rsidRDefault="00331B15" w:rsidP="00331B15">
      <w:pPr>
        <w:pStyle w:val="ListNumber2"/>
      </w:pPr>
      <w:r>
        <w:t>From the</w:t>
      </w:r>
      <w:r w:rsidRPr="00651B75">
        <w:t xml:space="preserve"> Kiosk Apps window</w:t>
      </w:r>
      <w:r>
        <w:t>, c</w:t>
      </w:r>
      <w:r w:rsidRPr="00651B75">
        <w:t xml:space="preserve">lick </w:t>
      </w:r>
      <w:r w:rsidRPr="003D0663">
        <w:rPr>
          <w:b/>
        </w:rPr>
        <w:t>Chrome Web Store</w:t>
      </w:r>
      <w:r w:rsidRPr="00651B75">
        <w:t>.</w:t>
      </w:r>
    </w:p>
    <w:p w14:paraId="5A33A527" w14:textId="77777777" w:rsidR="00331B15" w:rsidRDefault="00331B15" w:rsidP="00331B15">
      <w:pPr>
        <w:pStyle w:val="ListNumber2"/>
      </w:pPr>
      <w:r>
        <w:t xml:space="preserve">To add the </w:t>
      </w:r>
      <w:r w:rsidR="00FD27BB">
        <w:t>OSTP</w:t>
      </w:r>
      <w:r w:rsidR="00FD27BB" w:rsidRPr="00651B75">
        <w:t xml:space="preserve"> </w:t>
      </w:r>
      <w:r w:rsidRPr="00651B75">
        <w:t>app</w:t>
      </w:r>
      <w:r>
        <w:t xml:space="preserve">, in the search box, type </w:t>
      </w:r>
      <w:r w:rsidR="00FD27BB">
        <w:rPr>
          <w:i/>
        </w:rPr>
        <w:t>OSTP</w:t>
      </w:r>
      <w:r w:rsidR="00FD27BB" w:rsidRPr="00651B75">
        <w:t xml:space="preserve"> </w:t>
      </w:r>
      <w:r w:rsidRPr="00651B75">
        <w:t xml:space="preserve">and press </w:t>
      </w:r>
      <w:r w:rsidRPr="00EB0447">
        <w:rPr>
          <w:b/>
        </w:rPr>
        <w:t>Enter</w:t>
      </w:r>
      <w:r>
        <w:t>.</w:t>
      </w:r>
    </w:p>
    <w:p w14:paraId="0A53B392" w14:textId="77777777" w:rsidR="00331B15" w:rsidRDefault="00331B15" w:rsidP="00331B15">
      <w:pPr>
        <w:pStyle w:val="ListNumber2"/>
      </w:pPr>
      <w:r>
        <w:t xml:space="preserve">When you see the </w:t>
      </w:r>
      <w:r w:rsidR="00FD27BB">
        <w:t>OSTP</w:t>
      </w:r>
      <w:r w:rsidR="00FD27BB" w:rsidRPr="00651B75">
        <w:t xml:space="preserve"> </w:t>
      </w:r>
      <w:r w:rsidRPr="00651B75">
        <w:t>app</w:t>
      </w:r>
      <w:r>
        <w:t>, cl</w:t>
      </w:r>
      <w:r w:rsidRPr="00651B75">
        <w:t xml:space="preserve">ick </w:t>
      </w:r>
      <w:r w:rsidRPr="005868C4">
        <w:rPr>
          <w:b/>
        </w:rPr>
        <w:t>Add</w:t>
      </w:r>
      <w:r w:rsidRPr="00651B75">
        <w:t>.</w:t>
      </w:r>
      <w:r>
        <w:t xml:space="preserve"> </w:t>
      </w:r>
    </w:p>
    <w:p w14:paraId="481C98D1" w14:textId="77777777" w:rsidR="00331B15" w:rsidRDefault="00331B15" w:rsidP="00331B15">
      <w:pPr>
        <w:pStyle w:val="ListContinue2"/>
      </w:pPr>
      <w:r w:rsidRPr="00651B75">
        <w:t xml:space="preserve">The </w:t>
      </w:r>
      <w:r w:rsidR="00FD27BB">
        <w:t xml:space="preserve">OSTP </w:t>
      </w:r>
      <w:r w:rsidRPr="00651B75">
        <w:t>app appear</w:t>
      </w:r>
      <w:r>
        <w:t>s</w:t>
      </w:r>
      <w:r w:rsidRPr="00651B75">
        <w:t xml:space="preserve"> in the </w:t>
      </w:r>
      <w:r w:rsidR="00FB3EA9">
        <w:t>“</w:t>
      </w:r>
      <w:r w:rsidR="0069533F" w:rsidRPr="009222ED">
        <w:t xml:space="preserve">Total to </w:t>
      </w:r>
      <w:r w:rsidR="00FB3EA9">
        <w:t>install”</w:t>
      </w:r>
      <w:r>
        <w:t xml:space="preserve"> </w:t>
      </w:r>
      <w:r w:rsidRPr="00651B75">
        <w:t>section.</w:t>
      </w:r>
    </w:p>
    <w:p w14:paraId="0C1F6D49" w14:textId="77777777" w:rsidR="00331B15" w:rsidRDefault="00DB5D62" w:rsidP="00331B15">
      <w:pPr>
        <w:pStyle w:val="Artindented"/>
      </w:pPr>
      <w:r>
        <w:drawing>
          <wp:inline distT="0" distB="0" distL="0" distR="0" wp14:anchorId="24065001" wp14:editId="2137EAD1">
            <wp:extent cx="4457700" cy="35794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oogle Admin Add App.png"/>
                    <pic:cNvPicPr/>
                  </pic:nvPicPr>
                  <pic:blipFill>
                    <a:blip r:embed="rId59">
                      <a:extLst>
                        <a:ext uri="{28A0092B-C50C-407E-A947-70E740481C1C}">
                          <a14:useLocalDpi xmlns:a14="http://schemas.microsoft.com/office/drawing/2010/main" val="0"/>
                        </a:ext>
                      </a:extLst>
                    </a:blip>
                    <a:stretch>
                      <a:fillRect/>
                    </a:stretch>
                  </pic:blipFill>
                  <pic:spPr>
                    <a:xfrm>
                      <a:off x="0" y="0"/>
                      <a:ext cx="4467357" cy="3587249"/>
                    </a:xfrm>
                    <a:prstGeom prst="rect">
                      <a:avLst/>
                    </a:prstGeom>
                  </pic:spPr>
                </pic:pic>
              </a:graphicData>
            </a:graphic>
          </wp:inline>
        </w:drawing>
      </w:r>
    </w:p>
    <w:p w14:paraId="2CB03774" w14:textId="77777777" w:rsidR="00331B15" w:rsidRDefault="00331B15" w:rsidP="00331B15">
      <w:pPr>
        <w:pStyle w:val="ListNumber2"/>
      </w:pPr>
      <w:r w:rsidRPr="00651B75">
        <w:lastRenderedPageBreak/>
        <w:t xml:space="preserve">Click </w:t>
      </w:r>
      <w:r w:rsidRPr="005868C4">
        <w:rPr>
          <w:b/>
        </w:rPr>
        <w:t>Save</w:t>
      </w:r>
      <w:r w:rsidRPr="00651B75">
        <w:t>.</w:t>
      </w:r>
    </w:p>
    <w:p w14:paraId="7F4C1DE0" w14:textId="77777777" w:rsidR="00331B15" w:rsidRDefault="00331B15" w:rsidP="00331B15">
      <w:r>
        <w:t>When</w:t>
      </w:r>
      <w:r w:rsidRPr="00651B75">
        <w:t xml:space="preserve"> these steps are completed, the </w:t>
      </w:r>
      <w:r w:rsidR="00FD27BB">
        <w:t>OSTP</w:t>
      </w:r>
      <w:r w:rsidR="00FD27BB" w:rsidRPr="00651B75">
        <w:t xml:space="preserve"> </w:t>
      </w:r>
      <w:r w:rsidRPr="00651B75">
        <w:t>application will appear on all Chromebook</w:t>
      </w:r>
      <w:r w:rsidR="007E06F5">
        <w:t>™</w:t>
      </w:r>
      <w:r w:rsidRPr="00651B75">
        <w:t xml:space="preserve"> devices that are in your domain.</w:t>
      </w:r>
      <w:r>
        <w:t xml:space="preserve"> </w:t>
      </w:r>
    </w:p>
    <w:p w14:paraId="2623182E" w14:textId="77777777" w:rsidR="00331B15" w:rsidRPr="00B579CB" w:rsidRDefault="00331B15" w:rsidP="00331B15">
      <w:r>
        <w:t xml:space="preserve">When you are ready to test the </w:t>
      </w:r>
      <w:r w:rsidR="00FB3EA9">
        <w:t xml:space="preserve">kiosk </w:t>
      </w:r>
      <w:r>
        <w:t xml:space="preserve">installation for this configuration, see </w:t>
      </w:r>
      <w:hyperlink w:anchor="_Workstation_Readiness_Testing" w:history="1">
        <w:r w:rsidR="006B4D12">
          <w:rPr>
            <w:rStyle w:val="Hyperlink"/>
          </w:rPr>
          <w:t>Site</w:t>
        </w:r>
        <w:r w:rsidR="006B4D12" w:rsidRPr="00B579CB">
          <w:rPr>
            <w:rStyle w:val="Hyperlink"/>
          </w:rPr>
          <w:t xml:space="preserve"> Readiness </w:t>
        </w:r>
        <w:r w:rsidR="006B4D12">
          <w:rPr>
            <w:rStyle w:val="Hyperlink"/>
          </w:rPr>
          <w:t xml:space="preserve">Testing </w:t>
        </w:r>
        <w:r w:rsidR="006B4D12" w:rsidRPr="00B579CB">
          <w:rPr>
            <w:rStyle w:val="Hyperlink"/>
          </w:rPr>
          <w:t>and Site Certification</w:t>
        </w:r>
      </w:hyperlink>
      <w:r>
        <w:t>.</w:t>
      </w:r>
    </w:p>
    <w:p w14:paraId="2B6375A7" w14:textId="77777777" w:rsidR="009939DF" w:rsidRDefault="00AA2A97" w:rsidP="009222ED">
      <w:pPr>
        <w:ind w:left="720"/>
      </w:pPr>
      <w:r w:rsidRPr="009222ED">
        <w:rPr>
          <w:b/>
          <w:noProof/>
        </w:rPr>
        <w:drawing>
          <wp:anchor distT="0" distB="0" distL="114300" distR="114300" simplePos="0" relativeHeight="251751424" behindDoc="0" locked="0" layoutInCell="1" allowOverlap="1" wp14:anchorId="79380D18" wp14:editId="765B4242">
            <wp:simplePos x="0" y="0"/>
            <wp:positionH relativeFrom="column">
              <wp:posOffset>0</wp:posOffset>
            </wp:positionH>
            <wp:positionV relativeFrom="paragraph">
              <wp:posOffset>635</wp:posOffset>
            </wp:positionV>
            <wp:extent cx="255905" cy="25019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5905" cy="250190"/>
                    </a:xfrm>
                    <a:prstGeom prst="rect">
                      <a:avLst/>
                    </a:prstGeom>
                    <a:noFill/>
                  </pic:spPr>
                </pic:pic>
              </a:graphicData>
            </a:graphic>
          </wp:anchor>
        </w:drawing>
      </w:r>
      <w:r w:rsidR="00331B15" w:rsidRPr="000870D6">
        <w:rPr>
          <w:b/>
        </w:rPr>
        <w:t>Important</w:t>
      </w:r>
      <w:r w:rsidR="00331B15" w:rsidRPr="000870D6">
        <w:t xml:space="preserve">: Students </w:t>
      </w:r>
      <w:r w:rsidR="00780EB0" w:rsidRPr="000870D6">
        <w:t xml:space="preserve">should </w:t>
      </w:r>
      <w:r w:rsidR="00331B15" w:rsidRPr="000870D6">
        <w:rPr>
          <w:u w:val="single"/>
        </w:rPr>
        <w:t>not</w:t>
      </w:r>
      <w:r w:rsidR="00331B15" w:rsidRPr="000870D6">
        <w:t xml:space="preserve"> log into Chromebooks</w:t>
      </w:r>
      <w:r w:rsidR="00920DC0">
        <w:t>™</w:t>
      </w:r>
      <w:r w:rsidR="00331B15" w:rsidRPr="000870D6">
        <w:t xml:space="preserve"> to take the </w:t>
      </w:r>
      <w:r w:rsidR="000870D6" w:rsidRPr="000870D6">
        <w:rPr>
          <w:u w:val="single"/>
        </w:rPr>
        <w:t>operational</w:t>
      </w:r>
      <w:r w:rsidR="000870D6">
        <w:t xml:space="preserve"> </w:t>
      </w:r>
      <w:r w:rsidR="00331B15" w:rsidRPr="000870D6">
        <w:t>test. When the managed Chromebooks</w:t>
      </w:r>
      <w:r w:rsidR="00920DC0">
        <w:t>™</w:t>
      </w:r>
      <w:r w:rsidR="00331B15" w:rsidRPr="000870D6">
        <w:t xml:space="preserve"> are turned on, click the </w:t>
      </w:r>
      <w:r w:rsidR="00331B15" w:rsidRPr="000870D6">
        <w:rPr>
          <w:b/>
        </w:rPr>
        <w:t>Apps</w:t>
      </w:r>
      <w:r w:rsidR="00331B15" w:rsidRPr="000870D6">
        <w:t xml:space="preserve"> link </w:t>
      </w:r>
      <w:r w:rsidR="00EB132C" w:rsidRPr="000870D6">
        <w:t>o</w:t>
      </w:r>
      <w:r w:rsidR="00331B15" w:rsidRPr="000870D6">
        <w:t xml:space="preserve">n the bottom </w:t>
      </w:r>
      <w:r w:rsidR="00EB132C" w:rsidRPr="000870D6">
        <w:t xml:space="preserve">of the </w:t>
      </w:r>
      <w:r w:rsidR="00463809" w:rsidRPr="000870D6">
        <w:t xml:space="preserve">log-in </w:t>
      </w:r>
      <w:r w:rsidR="00EB132C" w:rsidRPr="000870D6">
        <w:t>screen</w:t>
      </w:r>
      <w:r w:rsidR="00331B15" w:rsidRPr="000870D6">
        <w:t xml:space="preserve"> and select the </w:t>
      </w:r>
      <w:r w:rsidR="00ED3A63">
        <w:rPr>
          <w:b/>
        </w:rPr>
        <w:t>OSTP</w:t>
      </w:r>
      <w:r w:rsidR="00ED3A63" w:rsidRPr="000870D6">
        <w:t xml:space="preserve"> </w:t>
      </w:r>
      <w:r w:rsidR="00331B15" w:rsidRPr="000870D6">
        <w:t>app. The secure browser will open in full-screen mode.</w:t>
      </w:r>
      <w:r w:rsidR="00331B15">
        <w:t xml:space="preserve"> </w:t>
      </w:r>
    </w:p>
    <w:p w14:paraId="21A55273" w14:textId="77777777" w:rsidR="00860415" w:rsidRPr="00651B75" w:rsidRDefault="00AA2A97" w:rsidP="00331B15">
      <w:r w:rsidRPr="009222ED">
        <w:rPr>
          <w:noProof/>
        </w:rPr>
        <w:drawing>
          <wp:inline distT="0" distB="0" distL="0" distR="0" wp14:anchorId="2609D796" wp14:editId="62A067D6">
            <wp:extent cx="5943600" cy="3340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romebook Install guide.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5E58C3E4" w14:textId="77777777" w:rsidR="00331B15" w:rsidRPr="00651B75" w:rsidRDefault="00331B15" w:rsidP="00331B15">
      <w:r w:rsidRPr="00651B75">
        <w:t xml:space="preserve">For more </w:t>
      </w:r>
      <w:r>
        <w:t>information, see</w:t>
      </w:r>
      <w:r w:rsidRPr="00651B75">
        <w:t xml:space="preserve"> the following links:</w:t>
      </w:r>
    </w:p>
    <w:p w14:paraId="0E5FF1ED" w14:textId="77777777" w:rsidR="00331B15" w:rsidRPr="00651B75" w:rsidRDefault="00687994" w:rsidP="00331B15">
      <w:pPr>
        <w:pStyle w:val="ListBullet2"/>
        <w:rPr>
          <w:rFonts w:eastAsia="Times New Roman" w:cs="Arial"/>
          <w:color w:val="000000"/>
        </w:rPr>
      </w:pPr>
      <w:hyperlink r:id="rId62" w:tgtFrame="_blank" w:tooltip="Use Chromebooks for Student Assessments" w:history="1">
        <w:r w:rsidR="00331B15" w:rsidRPr="00A0546D">
          <w:rPr>
            <w:rStyle w:val="Hyperlink"/>
          </w:rPr>
          <w:t>Use Chromebooks for Student Assessments</w:t>
        </w:r>
      </w:hyperlink>
      <w:r w:rsidR="00331B15" w:rsidRPr="00DF4FDA">
        <w:rPr>
          <w:rFonts w:eastAsia="Times New Roman" w:cs="Arial"/>
          <w:color w:val="0000FF"/>
          <w:bdr w:val="none" w:sz="0" w:space="0" w:color="auto" w:frame="1"/>
        </w:rPr>
        <w:t>.</w:t>
      </w:r>
    </w:p>
    <w:p w14:paraId="11D0BA63" w14:textId="77777777" w:rsidR="00331B15" w:rsidRPr="00651B75" w:rsidRDefault="00331B15" w:rsidP="00331B15">
      <w:pPr>
        <w:pStyle w:val="ListContinue2"/>
      </w:pPr>
      <w:r w:rsidRPr="00DF4FDA">
        <w:rPr>
          <w:b/>
        </w:rPr>
        <w:t>Important</w:t>
      </w:r>
      <w:r>
        <w:t>: Read</w:t>
      </w:r>
      <w:r w:rsidRPr="00651B75">
        <w:t xml:space="preserve"> “Scenario 1: School sets up Chromebook</w:t>
      </w:r>
      <w:r w:rsidR="00BF5C24">
        <w:t>™</w:t>
      </w:r>
      <w:r w:rsidRPr="00651B75">
        <w:t xml:space="preserve"> to run as a Single App Kiosk running the exam app.”</w:t>
      </w:r>
      <w:r>
        <w:t xml:space="preserve"> </w:t>
      </w:r>
      <w:r w:rsidRPr="00651B75">
        <w:t xml:space="preserve">Do </w:t>
      </w:r>
      <w:r w:rsidRPr="00DF4FDA">
        <w:rPr>
          <w:u w:val="single"/>
        </w:rPr>
        <w:t>not</w:t>
      </w:r>
      <w:r w:rsidRPr="00651B75">
        <w:t xml:space="preserve"> follow the instructions for Scenarios 2 and 3.</w:t>
      </w:r>
    </w:p>
    <w:p w14:paraId="0F8B1EAA" w14:textId="77777777" w:rsidR="00331B15" w:rsidRDefault="00687994" w:rsidP="00331B15">
      <w:pPr>
        <w:pStyle w:val="ListBullet2"/>
      </w:pPr>
      <w:hyperlink r:id="rId63" w:tooltip="Manage Device Settings" w:history="1">
        <w:r w:rsidR="00331B15" w:rsidRPr="00A0546D">
          <w:rPr>
            <w:rStyle w:val="Hyperlink"/>
          </w:rPr>
          <w:t>Manage Device Settings</w:t>
        </w:r>
      </w:hyperlink>
      <w:r w:rsidR="00331B15">
        <w:rPr>
          <w:rFonts w:eastAsia="Times New Roman" w:cs="Arial"/>
          <w:color w:val="0000FF"/>
          <w:bdr w:val="none" w:sz="0" w:space="0" w:color="auto" w:frame="1"/>
        </w:rPr>
        <w:t xml:space="preserve">, </w:t>
      </w:r>
      <w:r w:rsidR="00331B15" w:rsidRPr="00DF4FDA">
        <w:t>which</w:t>
      </w:r>
      <w:r w:rsidR="00331B15">
        <w:t xml:space="preserve"> provides general information for managed Chromebooks.</w:t>
      </w:r>
    </w:p>
    <w:p w14:paraId="67242A29" w14:textId="77777777" w:rsidR="00331B15" w:rsidRDefault="00331B15" w:rsidP="00331B15">
      <w:pPr>
        <w:pStyle w:val="Heading2"/>
      </w:pPr>
      <w:bookmarkStart w:id="86" w:name="_Non-Managed_Chromebooks_1"/>
      <w:bookmarkStart w:id="87" w:name="_Toc412120891"/>
      <w:bookmarkStart w:id="88" w:name="_Toc501459630"/>
      <w:bookmarkEnd w:id="86"/>
      <w:r>
        <w:t>Non-Managed Chromebooks</w:t>
      </w:r>
      <w:bookmarkEnd w:id="87"/>
      <w:bookmarkEnd w:id="88"/>
    </w:p>
    <w:p w14:paraId="71724EE4" w14:textId="77777777" w:rsidR="00331B15" w:rsidRDefault="00331B15" w:rsidP="00331B15">
      <w:r>
        <w:t xml:space="preserve">These instructions are for installing the </w:t>
      </w:r>
      <w:r w:rsidR="00ED3A63">
        <w:t xml:space="preserve">OSTP </w:t>
      </w:r>
      <w:r>
        <w:t>app onto individual, non-managed Chromebooks</w:t>
      </w:r>
      <w:r w:rsidR="00920DC0">
        <w:t>™</w:t>
      </w:r>
      <w:r>
        <w:t>.</w:t>
      </w:r>
    </w:p>
    <w:p w14:paraId="49498587" w14:textId="77777777" w:rsidR="00912FAA" w:rsidRDefault="00912FAA" w:rsidP="00912FAA">
      <w:r>
        <w:t>To install the OSTP for Chrome app:</w:t>
      </w:r>
    </w:p>
    <w:p w14:paraId="249459E5" w14:textId="77777777" w:rsidR="00EE0CD8" w:rsidRDefault="00912FAA" w:rsidP="00BC31BB">
      <w:pPr>
        <w:pStyle w:val="ListNumber2"/>
        <w:numPr>
          <w:ilvl w:val="0"/>
          <w:numId w:val="56"/>
        </w:numPr>
      </w:pPr>
      <w:r w:rsidRPr="00E13165">
        <w:lastRenderedPageBreak/>
        <w:t>Using the Chromebook</w:t>
      </w:r>
      <w:r w:rsidR="00920DC0">
        <w:t>™</w:t>
      </w:r>
      <w:r w:rsidRPr="00E13165">
        <w:t xml:space="preserve">, </w:t>
      </w:r>
      <w:r>
        <w:t>search for OSTP in the Chrome Web Store and click into the OSTP for Chrome application.</w:t>
      </w:r>
      <w:r>
        <w:br/>
      </w:r>
      <w:r>
        <w:rPr>
          <w:noProof/>
        </w:rPr>
        <w:drawing>
          <wp:inline distT="0" distB="0" distL="0" distR="0" wp14:anchorId="3EBC6E7C" wp14:editId="5DE75A8B">
            <wp:extent cx="5488694" cy="1494018"/>
            <wp:effectExtent l="19050" t="0" r="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5488694" cy="1494018"/>
                    </a:xfrm>
                    <a:prstGeom prst="rect">
                      <a:avLst/>
                    </a:prstGeom>
                    <a:noFill/>
                    <a:ln w="9525">
                      <a:noFill/>
                      <a:miter lim="800000"/>
                      <a:headEnd/>
                      <a:tailEnd/>
                    </a:ln>
                  </pic:spPr>
                </pic:pic>
              </a:graphicData>
            </a:graphic>
          </wp:inline>
        </w:drawing>
      </w:r>
    </w:p>
    <w:p w14:paraId="6A497577" w14:textId="77777777" w:rsidR="00EE0CD8" w:rsidRDefault="00912FAA" w:rsidP="00BC31BB">
      <w:pPr>
        <w:pStyle w:val="ListNumber2"/>
      </w:pPr>
      <w:r>
        <w:t xml:space="preserve">Once the </w:t>
      </w:r>
      <w:r w:rsidR="00BC31BB">
        <w:t>OSTP</w:t>
      </w:r>
      <w:r>
        <w:t xml:space="preserve"> for Chrome detail page comes up, use CTRL + C on your keyboard to copy the URL of the application. Do </w:t>
      </w:r>
      <w:r w:rsidRPr="00B11519">
        <w:rPr>
          <w:b/>
          <w:u w:val="single"/>
        </w:rPr>
        <w:t>not</w:t>
      </w:r>
      <w:r>
        <w:t xml:space="preserve"> click the “</w:t>
      </w:r>
      <w:r w:rsidRPr="00B11519">
        <w:t>+ Add to Chrome</w:t>
      </w:r>
      <w:r>
        <w:t>” button</w:t>
      </w:r>
      <w:r>
        <w:br/>
      </w:r>
      <w:r w:rsidR="002320C2">
        <w:rPr>
          <w:noProof/>
        </w:rPr>
        <w:drawing>
          <wp:inline distT="0" distB="0" distL="0" distR="0" wp14:anchorId="0F897BFD" wp14:editId="28664532">
            <wp:extent cx="5572576" cy="4434865"/>
            <wp:effectExtent l="19050" t="0" r="9074" b="0"/>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srcRect/>
                    <a:stretch>
                      <a:fillRect/>
                    </a:stretch>
                  </pic:blipFill>
                  <pic:spPr bwMode="auto">
                    <a:xfrm>
                      <a:off x="0" y="0"/>
                      <a:ext cx="5572576" cy="4434865"/>
                    </a:xfrm>
                    <a:prstGeom prst="rect">
                      <a:avLst/>
                    </a:prstGeom>
                    <a:noFill/>
                    <a:ln w="9525">
                      <a:noFill/>
                      <a:miter lim="800000"/>
                      <a:headEnd/>
                      <a:tailEnd/>
                    </a:ln>
                  </pic:spPr>
                </pic:pic>
              </a:graphicData>
            </a:graphic>
          </wp:inline>
        </w:drawing>
      </w:r>
      <w:r>
        <w:t xml:space="preserve"> </w:t>
      </w:r>
    </w:p>
    <w:p w14:paraId="1F2C36D1" w14:textId="77777777" w:rsidR="00912FAA" w:rsidRPr="00E13165" w:rsidRDefault="00912FAA" w:rsidP="00912FAA">
      <w:pPr>
        <w:pStyle w:val="ListNumber2"/>
        <w:numPr>
          <w:ilvl w:val="0"/>
          <w:numId w:val="9"/>
        </w:numPr>
        <w:tabs>
          <w:tab w:val="clear" w:pos="810"/>
          <w:tab w:val="num" w:pos="720"/>
        </w:tabs>
        <w:ind w:left="720"/>
      </w:pPr>
      <w:r>
        <w:t xml:space="preserve">Open a separate tab and type </w:t>
      </w:r>
      <w:r w:rsidRPr="009C11A5">
        <w:rPr>
          <w:b/>
        </w:rPr>
        <w:t>chrome://extensions</w:t>
      </w:r>
      <w:r>
        <w:t xml:space="preserve"> into the search bar</w:t>
      </w:r>
      <w:r w:rsidRPr="00E13165">
        <w:t>.</w:t>
      </w:r>
    </w:p>
    <w:p w14:paraId="7E3FA891" w14:textId="77777777" w:rsidR="00912FAA" w:rsidRDefault="00912FAA" w:rsidP="00912FAA">
      <w:pPr>
        <w:pStyle w:val="ListNumber2"/>
        <w:numPr>
          <w:ilvl w:val="0"/>
          <w:numId w:val="9"/>
        </w:numPr>
        <w:tabs>
          <w:tab w:val="clear" w:pos="810"/>
          <w:tab w:val="num" w:pos="720"/>
        </w:tabs>
        <w:ind w:left="720"/>
      </w:pPr>
      <w:r>
        <w:lastRenderedPageBreak/>
        <w:t xml:space="preserve">At the top of the page, </w:t>
      </w:r>
      <w:r w:rsidR="00FB3EA9">
        <w:t>select “</w:t>
      </w:r>
      <w:r>
        <w:t xml:space="preserve">Developer mode” followed by </w:t>
      </w:r>
      <w:r>
        <w:rPr>
          <w:b/>
        </w:rPr>
        <w:t>Manage kiosk application</w:t>
      </w:r>
      <w:r w:rsidR="0069533F" w:rsidRPr="009222ED">
        <w:rPr>
          <w:b/>
        </w:rPr>
        <w:t>s</w:t>
      </w:r>
      <w:r>
        <w:t>.</w:t>
      </w:r>
      <w:r>
        <w:br/>
      </w:r>
      <w:r>
        <w:rPr>
          <w:noProof/>
        </w:rPr>
        <w:drawing>
          <wp:inline distT="0" distB="0" distL="0" distR="0" wp14:anchorId="7679500D" wp14:editId="2700E81A">
            <wp:extent cx="4934611" cy="3400591"/>
            <wp:effectExtent l="19050" t="0" r="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a:stretch>
                      <a:fillRect/>
                    </a:stretch>
                  </pic:blipFill>
                  <pic:spPr bwMode="auto">
                    <a:xfrm>
                      <a:off x="0" y="0"/>
                      <a:ext cx="4934611" cy="3400591"/>
                    </a:xfrm>
                    <a:prstGeom prst="rect">
                      <a:avLst/>
                    </a:prstGeom>
                    <a:noFill/>
                    <a:ln w="9525">
                      <a:noFill/>
                      <a:miter lim="800000"/>
                      <a:headEnd/>
                      <a:tailEnd/>
                    </a:ln>
                  </pic:spPr>
                </pic:pic>
              </a:graphicData>
            </a:graphic>
          </wp:inline>
        </w:drawing>
      </w:r>
    </w:p>
    <w:p w14:paraId="6B32CF2A" w14:textId="77777777" w:rsidR="00912FAA" w:rsidRDefault="00912FAA" w:rsidP="00912FAA">
      <w:pPr>
        <w:pStyle w:val="ListNumber2"/>
        <w:numPr>
          <w:ilvl w:val="0"/>
          <w:numId w:val="9"/>
        </w:numPr>
        <w:tabs>
          <w:tab w:val="clear" w:pos="810"/>
          <w:tab w:val="num" w:pos="720"/>
        </w:tabs>
        <w:ind w:left="720"/>
      </w:pPr>
      <w:r>
        <w:t xml:space="preserve">In the Manage Kiosk Application window, paste the URL from step 2 into the “Add kiosk application:” box and click </w:t>
      </w:r>
      <w:r>
        <w:rPr>
          <w:b/>
        </w:rPr>
        <w:t>Add</w:t>
      </w:r>
      <w:r>
        <w:t xml:space="preserve"> to add the application to the Chromebook. </w:t>
      </w:r>
      <w:r>
        <w:br/>
      </w:r>
      <w:r w:rsidR="002320C2">
        <w:rPr>
          <w:noProof/>
        </w:rPr>
        <w:drawing>
          <wp:inline distT="0" distB="0" distL="0" distR="0" wp14:anchorId="68D4FE24" wp14:editId="4E269CF8">
            <wp:extent cx="3876675" cy="2730651"/>
            <wp:effectExtent l="19050" t="0" r="9525" b="0"/>
            <wp:docPr id="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srcRect/>
                    <a:stretch>
                      <a:fillRect/>
                    </a:stretch>
                  </pic:blipFill>
                  <pic:spPr bwMode="auto">
                    <a:xfrm>
                      <a:off x="0" y="0"/>
                      <a:ext cx="3881808" cy="2734266"/>
                    </a:xfrm>
                    <a:prstGeom prst="rect">
                      <a:avLst/>
                    </a:prstGeom>
                    <a:noFill/>
                    <a:ln w="9525">
                      <a:noFill/>
                      <a:miter lim="800000"/>
                      <a:headEnd/>
                      <a:tailEnd/>
                    </a:ln>
                  </pic:spPr>
                </pic:pic>
              </a:graphicData>
            </a:graphic>
          </wp:inline>
        </w:drawing>
      </w:r>
    </w:p>
    <w:p w14:paraId="17426E47" w14:textId="77777777" w:rsidR="00912FAA" w:rsidRDefault="00912FAA" w:rsidP="00912FAA">
      <w:pPr>
        <w:pStyle w:val="ListNumber2"/>
        <w:numPr>
          <w:ilvl w:val="0"/>
          <w:numId w:val="9"/>
        </w:numPr>
        <w:tabs>
          <w:tab w:val="clear" w:pos="810"/>
          <w:tab w:val="num" w:pos="720"/>
        </w:tabs>
        <w:ind w:left="720"/>
      </w:pPr>
      <w:r>
        <w:t>Sign out of the Chromebook</w:t>
      </w:r>
      <w:r w:rsidR="00920DC0">
        <w:t>™</w:t>
      </w:r>
      <w:r>
        <w:t xml:space="preserve"> to return to the main login screen.</w:t>
      </w:r>
    </w:p>
    <w:p w14:paraId="6A8D628C" w14:textId="77777777" w:rsidR="00912FAA" w:rsidRPr="00EB311D" w:rsidRDefault="00912FAA" w:rsidP="00912FAA">
      <w:pPr>
        <w:pStyle w:val="ListNumber2"/>
        <w:numPr>
          <w:ilvl w:val="0"/>
          <w:numId w:val="9"/>
        </w:numPr>
        <w:tabs>
          <w:tab w:val="clear" w:pos="810"/>
          <w:tab w:val="num" w:pos="720"/>
        </w:tabs>
        <w:ind w:left="720"/>
      </w:pPr>
      <w:r w:rsidRPr="00EB311D">
        <w:lastRenderedPageBreak/>
        <w:t xml:space="preserve">On the login screen and prior to logging in, click </w:t>
      </w:r>
      <w:r w:rsidRPr="00EB311D">
        <w:rPr>
          <w:b/>
        </w:rPr>
        <w:t>Apps</w:t>
      </w:r>
      <w:r w:rsidRPr="00EB311D">
        <w:t xml:space="preserve"> at the bottom left of the screen.</w:t>
      </w:r>
      <w:r>
        <w:br/>
      </w:r>
      <w:r w:rsidR="00AA2A97" w:rsidRPr="009222ED">
        <w:rPr>
          <w:noProof/>
        </w:rPr>
        <w:drawing>
          <wp:inline distT="0" distB="0" distL="0" distR="0" wp14:anchorId="3A60B388" wp14:editId="2AD42F4A">
            <wp:extent cx="4953000" cy="27834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romebook Install guide.png"/>
                    <pic:cNvPicPr/>
                  </pic:nvPicPr>
                  <pic:blipFill>
                    <a:blip r:embed="rId61">
                      <a:extLst>
                        <a:ext uri="{28A0092B-C50C-407E-A947-70E740481C1C}">
                          <a14:useLocalDpi xmlns:a14="http://schemas.microsoft.com/office/drawing/2010/main" val="0"/>
                        </a:ext>
                      </a:extLst>
                    </a:blip>
                    <a:stretch>
                      <a:fillRect/>
                    </a:stretch>
                  </pic:blipFill>
                  <pic:spPr>
                    <a:xfrm>
                      <a:off x="0" y="0"/>
                      <a:ext cx="4954650" cy="2784344"/>
                    </a:xfrm>
                    <a:prstGeom prst="rect">
                      <a:avLst/>
                    </a:prstGeom>
                  </pic:spPr>
                </pic:pic>
              </a:graphicData>
            </a:graphic>
          </wp:inline>
        </w:drawing>
      </w:r>
    </w:p>
    <w:p w14:paraId="4D0A7D02" w14:textId="77777777" w:rsidR="00912FAA" w:rsidRPr="00EB311D" w:rsidRDefault="00912FAA" w:rsidP="00912FAA">
      <w:pPr>
        <w:pStyle w:val="ListNumber2"/>
        <w:numPr>
          <w:ilvl w:val="0"/>
          <w:numId w:val="9"/>
        </w:numPr>
        <w:tabs>
          <w:tab w:val="clear" w:pos="810"/>
          <w:tab w:val="num" w:pos="720"/>
        </w:tabs>
        <w:ind w:left="720"/>
      </w:pPr>
      <w:r>
        <w:t>To launch the app, s</w:t>
      </w:r>
      <w:r w:rsidRPr="00EB311D">
        <w:t xml:space="preserve">elect </w:t>
      </w:r>
      <w:r w:rsidR="00992648">
        <w:rPr>
          <w:b/>
        </w:rPr>
        <w:t>OSTP</w:t>
      </w:r>
      <w:r>
        <w:rPr>
          <w:b/>
        </w:rPr>
        <w:t xml:space="preserve"> for Chrome</w:t>
      </w:r>
      <w:r>
        <w:t>.</w:t>
      </w:r>
    </w:p>
    <w:p w14:paraId="266AA200" w14:textId="77777777" w:rsidR="00924666" w:rsidRDefault="00912FAA" w:rsidP="007E2C70">
      <w:r>
        <w:t xml:space="preserve">When you are ready to test the </w:t>
      </w:r>
      <w:r w:rsidR="00FB3EA9">
        <w:t xml:space="preserve">kiosk </w:t>
      </w:r>
      <w:r>
        <w:t xml:space="preserve">installation for this configuration, see </w:t>
      </w:r>
      <w:hyperlink w:anchor="_Workstation_Readiness_Testing_1" w:history="1">
        <w:r>
          <w:rPr>
            <w:rStyle w:val="Hyperlink"/>
          </w:rPr>
          <w:t>Site</w:t>
        </w:r>
        <w:r w:rsidRPr="00B579CB">
          <w:rPr>
            <w:rStyle w:val="Hyperlink"/>
          </w:rPr>
          <w:t xml:space="preserve"> Readiness </w:t>
        </w:r>
        <w:r>
          <w:rPr>
            <w:rStyle w:val="Hyperlink"/>
          </w:rPr>
          <w:t xml:space="preserve">Testing </w:t>
        </w:r>
        <w:r w:rsidRPr="00B579CB">
          <w:rPr>
            <w:rStyle w:val="Hyperlink"/>
          </w:rPr>
          <w:t>and Site Certification</w:t>
        </w:r>
      </w:hyperlink>
      <w:r>
        <w:t>.</w:t>
      </w:r>
      <w:bookmarkStart w:id="89" w:name="_Non-Managed_Chromebooks"/>
      <w:bookmarkEnd w:id="89"/>
    </w:p>
    <w:p w14:paraId="63D59F88" w14:textId="77777777" w:rsidR="005444ED" w:rsidRDefault="005444ED" w:rsidP="0027798C">
      <w:pPr>
        <w:pStyle w:val="Heading2"/>
      </w:pPr>
      <w:bookmarkStart w:id="90" w:name="_Managed_Chromebooks:_Turn"/>
      <w:bookmarkStart w:id="91" w:name="_Toc501459631"/>
      <w:bookmarkEnd w:id="90"/>
      <w:r>
        <w:t>Managed Chromebooks</w:t>
      </w:r>
      <w:r w:rsidR="00920DC0">
        <w:t>™</w:t>
      </w:r>
      <w:r>
        <w:t>: Turn off auto-update</w:t>
      </w:r>
      <w:bookmarkEnd w:id="91"/>
      <w:r>
        <w:t xml:space="preserve"> </w:t>
      </w:r>
    </w:p>
    <w:p w14:paraId="155613D4" w14:textId="6E253F42" w:rsidR="005444ED" w:rsidRDefault="005444ED" w:rsidP="007E2C70">
      <w:r>
        <w:t xml:space="preserve">For the </w:t>
      </w:r>
      <w:r w:rsidR="00502175">
        <w:t>Spring 201</w:t>
      </w:r>
      <w:r w:rsidR="00131347">
        <w:t>8</w:t>
      </w:r>
      <w:r>
        <w:t xml:space="preserve"> administration, Chrome OS</w:t>
      </w:r>
      <w:r w:rsidR="00CA3236">
        <w:t>™</w:t>
      </w:r>
      <w:r>
        <w:t xml:space="preserve"> version</w:t>
      </w:r>
      <w:r w:rsidR="00502175">
        <w:t>s</w:t>
      </w:r>
      <w:r>
        <w:t xml:space="preserve"> </w:t>
      </w:r>
      <w:r w:rsidR="0034610E">
        <w:t xml:space="preserve">59-62 </w:t>
      </w:r>
      <w:r>
        <w:t>will be supported</w:t>
      </w:r>
      <w:r w:rsidR="00112C68">
        <w:t xml:space="preserve">. </w:t>
      </w:r>
      <w:r>
        <w:t>Newer versions of Chrome OS</w:t>
      </w:r>
      <w:r w:rsidR="00CA3236">
        <w:t>™</w:t>
      </w:r>
      <w:r>
        <w:t xml:space="preserve"> may be released by Google during the testing window, but these newer versions will not be supported until fully tested by eMetric</w:t>
      </w:r>
      <w:r w:rsidR="00112C68">
        <w:t xml:space="preserve">. </w:t>
      </w:r>
      <w:r>
        <w:t>Therefore, it is highly recommended that auto-update be turned off on all managed Chromebook devices until after the testing window is closed.</w:t>
      </w:r>
    </w:p>
    <w:p w14:paraId="22436351" w14:textId="77777777" w:rsidR="005444ED" w:rsidRDefault="005444ED" w:rsidP="007E2C70"/>
    <w:p w14:paraId="0E45CFDA" w14:textId="77777777" w:rsidR="005444ED" w:rsidRDefault="005444ED" w:rsidP="005444ED">
      <w:r>
        <w:t>To turn of</w:t>
      </w:r>
      <w:r w:rsidR="00502175">
        <w:t>f</w:t>
      </w:r>
      <w:r>
        <w:t xml:space="preserve"> auto-update:</w:t>
      </w:r>
    </w:p>
    <w:p w14:paraId="2743A53B" w14:textId="77777777" w:rsidR="00EE0CD8" w:rsidRDefault="005444ED">
      <w:pPr>
        <w:pStyle w:val="ListNumber2"/>
        <w:numPr>
          <w:ilvl w:val="0"/>
          <w:numId w:val="28"/>
        </w:numPr>
      </w:pPr>
      <w:r w:rsidRPr="00651B75">
        <w:t>As the Chromebook</w:t>
      </w:r>
      <w:r w:rsidR="00920DC0">
        <w:t>™</w:t>
      </w:r>
      <w:r w:rsidRPr="00651B75">
        <w:t xml:space="preserve"> administrator, log in</w:t>
      </w:r>
      <w:r>
        <w:t xml:space="preserve"> </w:t>
      </w:r>
      <w:r w:rsidRPr="00651B75">
        <w:t>to your Chrome management console (</w:t>
      </w:r>
      <w:hyperlink r:id="rId68" w:tooltip="https://admin.google.com" w:history="1">
        <w:r w:rsidRPr="00651B75">
          <w:rPr>
            <w:rStyle w:val="Hyperlink"/>
          </w:rPr>
          <w:t>https://admin.google.com</w:t>
        </w:r>
      </w:hyperlink>
      <w:r w:rsidRPr="00651B75">
        <w:t>).</w:t>
      </w:r>
    </w:p>
    <w:p w14:paraId="69268366" w14:textId="77777777" w:rsidR="005444ED" w:rsidRPr="00651B75" w:rsidRDefault="005444ED" w:rsidP="005444ED">
      <w:pPr>
        <w:pStyle w:val="ListNumber2"/>
      </w:pPr>
      <w:r w:rsidRPr="00651B75">
        <w:t xml:space="preserve">Navigate to </w:t>
      </w:r>
      <w:r w:rsidR="0069533F" w:rsidRPr="009222ED">
        <w:t>Device Management</w:t>
      </w:r>
      <w:r>
        <w:t>,</w:t>
      </w:r>
      <w:r w:rsidR="002F3825">
        <w:t xml:space="preserve"> click </w:t>
      </w:r>
      <w:r w:rsidR="002F3825">
        <w:rPr>
          <w:b/>
        </w:rPr>
        <w:t>Chrome Management</w:t>
      </w:r>
      <w:r>
        <w:t xml:space="preserve"> and then select </w:t>
      </w:r>
      <w:r w:rsidR="002F3825">
        <w:rPr>
          <w:b/>
        </w:rPr>
        <w:t>Device</w:t>
      </w:r>
      <w:r w:rsidR="002F3825" w:rsidRPr="00651B75">
        <w:rPr>
          <w:b/>
        </w:rPr>
        <w:t xml:space="preserve"> </w:t>
      </w:r>
      <w:r w:rsidRPr="00651B75">
        <w:rPr>
          <w:b/>
        </w:rPr>
        <w:t>Settings</w:t>
      </w:r>
      <w:r w:rsidRPr="00651B75">
        <w:t>.</w:t>
      </w:r>
    </w:p>
    <w:p w14:paraId="058BDE63" w14:textId="77777777" w:rsidR="005444ED" w:rsidRPr="00651B75" w:rsidRDefault="00DB5D62" w:rsidP="005444ED">
      <w:pPr>
        <w:pStyle w:val="Artindented"/>
      </w:pPr>
      <w:r>
        <w:lastRenderedPageBreak/>
        <w:drawing>
          <wp:inline distT="0" distB="0" distL="0" distR="0" wp14:anchorId="2926FD48" wp14:editId="57CF6D00">
            <wp:extent cx="4485635" cy="4391025"/>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a:stretch>
                      <a:fillRect/>
                    </a:stretch>
                  </pic:blipFill>
                  <pic:spPr bwMode="auto">
                    <a:xfrm>
                      <a:off x="0" y="0"/>
                      <a:ext cx="4485635" cy="4391025"/>
                    </a:xfrm>
                    <a:prstGeom prst="rect">
                      <a:avLst/>
                    </a:prstGeom>
                    <a:noFill/>
                    <a:ln w="9525">
                      <a:noFill/>
                      <a:miter lim="800000"/>
                      <a:headEnd/>
                      <a:tailEnd/>
                    </a:ln>
                  </pic:spPr>
                </pic:pic>
              </a:graphicData>
            </a:graphic>
          </wp:inline>
        </w:drawing>
      </w:r>
    </w:p>
    <w:p w14:paraId="61DF38E1" w14:textId="77777777" w:rsidR="005444ED" w:rsidRPr="00651B75" w:rsidRDefault="005444ED" w:rsidP="0099193E">
      <w:pPr>
        <w:pStyle w:val="ListNumber2"/>
      </w:pPr>
      <w:r w:rsidRPr="00651B75">
        <w:t xml:space="preserve">On the </w:t>
      </w:r>
      <w:r>
        <w:t xml:space="preserve">Device </w:t>
      </w:r>
      <w:r w:rsidRPr="00651B75">
        <w:t xml:space="preserve">Settings page, scroll down to the </w:t>
      </w:r>
      <w:r w:rsidR="0069533F" w:rsidRPr="009222ED">
        <w:t>Auto Update Settings</w:t>
      </w:r>
      <w:r w:rsidRPr="00651B75">
        <w:t xml:space="preserve"> section</w:t>
      </w:r>
      <w:r w:rsidR="002F3825">
        <w:t xml:space="preserve"> within </w:t>
      </w:r>
      <w:r w:rsidR="0069533F" w:rsidRPr="009222ED">
        <w:t>Device Update Settings</w:t>
      </w:r>
      <w:r w:rsidRPr="00651B75">
        <w:t>:</w:t>
      </w:r>
    </w:p>
    <w:p w14:paraId="4B96036D" w14:textId="77777777" w:rsidR="005444ED" w:rsidRPr="00651B75" w:rsidRDefault="005444ED" w:rsidP="005444ED">
      <w:pPr>
        <w:pStyle w:val="ListBullet4"/>
      </w:pPr>
      <w:r w:rsidRPr="00651B75">
        <w:t xml:space="preserve">Ensure that </w:t>
      </w:r>
      <w:r>
        <w:t xml:space="preserve">Auto Updates is set to </w:t>
      </w:r>
      <w:r w:rsidRPr="0027798C">
        <w:rPr>
          <w:b/>
        </w:rPr>
        <w:t>Stop auto-updates</w:t>
      </w:r>
      <w:r>
        <w:t>.</w:t>
      </w:r>
    </w:p>
    <w:p w14:paraId="550E57D2" w14:textId="77777777" w:rsidR="005444ED" w:rsidRPr="00651B75" w:rsidRDefault="005444ED" w:rsidP="005444ED">
      <w:pPr>
        <w:pStyle w:val="Artindented"/>
      </w:pPr>
      <w:r w:rsidRPr="00651B75">
        <w:drawing>
          <wp:inline distT="0" distB="0" distL="0" distR="0" wp14:anchorId="4B957B88" wp14:editId="40B0E4C7">
            <wp:extent cx="5176171" cy="1197864"/>
            <wp:effectExtent l="25400" t="25400" r="31115" b="21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bwMode="auto">
                    <a:xfrm>
                      <a:off x="0" y="0"/>
                      <a:ext cx="5176171" cy="1197864"/>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224BEA5C" w14:textId="77777777" w:rsidR="005444ED" w:rsidRDefault="005444ED" w:rsidP="007E2C70"/>
    <w:p w14:paraId="556A8172" w14:textId="77777777" w:rsidR="005444ED" w:rsidRDefault="005444ED" w:rsidP="005444ED">
      <w:r w:rsidRPr="0027798C">
        <w:rPr>
          <w:b/>
        </w:rPr>
        <w:t>Note:</w:t>
      </w:r>
      <w:r>
        <w:t xml:space="preserve"> Non-managed Chromebooks</w:t>
      </w:r>
      <w:r w:rsidR="00920DC0">
        <w:t>™</w:t>
      </w:r>
      <w:r>
        <w:t xml:space="preserve"> do not have an option to turn off auto-update</w:t>
      </w:r>
      <w:r w:rsidR="00112C68">
        <w:t xml:space="preserve">. </w:t>
      </w:r>
      <w:r>
        <w:t xml:space="preserve">Therefore, </w:t>
      </w:r>
      <w:r w:rsidR="007A746A">
        <w:t>use of these devices once they have updated to a non-supported version of Chrome OS</w:t>
      </w:r>
      <w:r w:rsidR="00CA3236">
        <w:t>™</w:t>
      </w:r>
      <w:r w:rsidR="007A746A">
        <w:t xml:space="preserve"> is at the district’s own risk</w:t>
      </w:r>
      <w:r w:rsidR="00112C68">
        <w:t xml:space="preserve">. </w:t>
      </w:r>
    </w:p>
    <w:p w14:paraId="71F4CAD4" w14:textId="77777777" w:rsidR="005444ED" w:rsidRDefault="005444ED" w:rsidP="005444ED"/>
    <w:p w14:paraId="57160DBE" w14:textId="77777777" w:rsidR="005444ED" w:rsidRPr="005444ED" w:rsidRDefault="005444ED" w:rsidP="005444ED">
      <w:pPr>
        <w:sectPr w:rsidR="005444ED" w:rsidRPr="005444ED" w:rsidSect="00370FE7">
          <w:pgSz w:w="12240" w:h="15840" w:code="1"/>
          <w:pgMar w:top="1440" w:right="1440" w:bottom="1440" w:left="1440" w:header="720" w:footer="720" w:gutter="0"/>
          <w:cols w:space="720"/>
          <w:noEndnote/>
          <w:titlePg/>
          <w:docGrid w:linePitch="272"/>
        </w:sectPr>
      </w:pPr>
    </w:p>
    <w:p w14:paraId="041A0D11" w14:textId="77777777" w:rsidR="00233F13" w:rsidRDefault="00A143C8" w:rsidP="00233F13">
      <w:pPr>
        <w:pStyle w:val="Heading1"/>
      </w:pPr>
      <w:bookmarkStart w:id="92" w:name="_Workstation_Readiness_Testing"/>
      <w:bookmarkStart w:id="93" w:name="_Ref401929755"/>
      <w:bookmarkStart w:id="94" w:name="_Toc501459632"/>
      <w:bookmarkEnd w:id="92"/>
      <w:r>
        <w:lastRenderedPageBreak/>
        <w:t>Site Readiness Test</w:t>
      </w:r>
      <w:r w:rsidR="00233F13">
        <w:t xml:space="preserve"> </w:t>
      </w:r>
      <w:r w:rsidR="006B0DDF">
        <w:t>and Site Certification</w:t>
      </w:r>
      <w:bookmarkEnd w:id="93"/>
      <w:bookmarkEnd w:id="94"/>
    </w:p>
    <w:p w14:paraId="7673ECE3" w14:textId="77777777" w:rsidR="00233F13" w:rsidRDefault="00233F13" w:rsidP="00233F13">
      <w:pPr>
        <w:pStyle w:val="Heading2"/>
      </w:pPr>
      <w:bookmarkStart w:id="95" w:name="_Toc501459633"/>
      <w:r>
        <w:t>Purpose</w:t>
      </w:r>
      <w:bookmarkEnd w:id="95"/>
    </w:p>
    <w:p w14:paraId="5853A4A5" w14:textId="77777777" w:rsidR="0000459B" w:rsidRDefault="00860415" w:rsidP="00401C90">
      <w:pPr>
        <w:ind w:right="810"/>
        <w:rPr>
          <w:lang w:bidi="en-US"/>
        </w:rPr>
      </w:pPr>
      <w:r>
        <w:t>Site Readiness</w:t>
      </w:r>
      <w:r w:rsidR="00233F13">
        <w:rPr>
          <w:lang w:bidi="en-US"/>
        </w:rPr>
        <w:t xml:space="preserve"> provides a means to identify potential technical problems prior to student testing.</w:t>
      </w:r>
      <w:r w:rsidR="00A11B06">
        <w:rPr>
          <w:lang w:bidi="en-US"/>
        </w:rPr>
        <w:t xml:space="preserve"> </w:t>
      </w:r>
    </w:p>
    <w:p w14:paraId="1BE0223D" w14:textId="77777777" w:rsidR="00C57F56" w:rsidRDefault="002C0B41" w:rsidP="00C57F56">
      <w:pPr>
        <w:ind w:right="810"/>
        <w:rPr>
          <w:lang w:bidi="en-US"/>
        </w:rPr>
      </w:pPr>
      <w:r>
        <w:t xml:space="preserve">Assessment Technology Coordinators </w:t>
      </w:r>
      <w:r w:rsidR="00233F13">
        <w:rPr>
          <w:lang w:bidi="en-US"/>
        </w:rPr>
        <w:t xml:space="preserve">will launch the </w:t>
      </w:r>
      <w:r w:rsidR="00D10EF9">
        <w:rPr>
          <w:lang w:bidi="en-US"/>
        </w:rPr>
        <w:t>k</w:t>
      </w:r>
      <w:r w:rsidR="00531ECE">
        <w:rPr>
          <w:lang w:bidi="en-US"/>
        </w:rPr>
        <w:t xml:space="preserve">iosk </w:t>
      </w:r>
      <w:r w:rsidR="00233F13">
        <w:rPr>
          <w:lang w:bidi="en-US"/>
        </w:rPr>
        <w:t xml:space="preserve">on each </w:t>
      </w:r>
      <w:r w:rsidR="00531ECE">
        <w:rPr>
          <w:lang w:bidi="en-US"/>
        </w:rPr>
        <w:t xml:space="preserve">device </w:t>
      </w:r>
      <w:r w:rsidR="00233F13">
        <w:rPr>
          <w:lang w:bidi="en-US"/>
        </w:rPr>
        <w:t xml:space="preserve">or </w:t>
      </w:r>
      <w:r w:rsidR="00531ECE">
        <w:rPr>
          <w:lang w:bidi="en-US"/>
        </w:rPr>
        <w:t xml:space="preserve">device </w:t>
      </w:r>
      <w:r w:rsidR="00233F13">
        <w:rPr>
          <w:lang w:bidi="en-US"/>
        </w:rPr>
        <w:t xml:space="preserve">configuration being used for testing and </w:t>
      </w:r>
      <w:r w:rsidR="0000459B">
        <w:rPr>
          <w:lang w:bidi="en-US"/>
        </w:rPr>
        <w:t>run</w:t>
      </w:r>
      <w:r w:rsidR="00233F13">
        <w:rPr>
          <w:lang w:bidi="en-US"/>
        </w:rPr>
        <w:t xml:space="preserve"> the </w:t>
      </w:r>
      <w:r w:rsidR="00860415">
        <w:rPr>
          <w:lang w:bidi="en-US"/>
        </w:rPr>
        <w:t xml:space="preserve">Site Readiness </w:t>
      </w:r>
      <w:r w:rsidR="00233F13">
        <w:rPr>
          <w:lang w:bidi="en-US"/>
        </w:rPr>
        <w:t>test</w:t>
      </w:r>
      <w:r w:rsidR="006E78C9">
        <w:rPr>
          <w:lang w:bidi="en-US"/>
        </w:rPr>
        <w:t xml:space="preserve">, </w:t>
      </w:r>
      <w:r w:rsidR="00C57F56">
        <w:rPr>
          <w:lang w:bidi="en-US"/>
        </w:rPr>
        <w:t xml:space="preserve">which is designed to verify that student testing devices meet the minimum requirements and have been properly configured. </w:t>
      </w:r>
    </w:p>
    <w:p w14:paraId="008E3EE7" w14:textId="77777777" w:rsidR="00C57F56" w:rsidRDefault="00C57F56" w:rsidP="00C57F56">
      <w:pPr>
        <w:ind w:right="810"/>
        <w:rPr>
          <w:lang w:bidi="en-US"/>
        </w:rPr>
      </w:pPr>
      <w:r>
        <w:rPr>
          <w:lang w:bidi="en-US"/>
        </w:rPr>
        <w:t>The Site Readiness Test includes the System Set-up Test, which checks bandwidth to the test server, connectivity to the local stored response folder, screen resolution, and audio on the</w:t>
      </w:r>
      <w:r w:rsidRPr="001560BF">
        <w:rPr>
          <w:lang w:bidi="en-US"/>
        </w:rPr>
        <w:t xml:space="preserve"> </w:t>
      </w:r>
      <w:r>
        <w:rPr>
          <w:lang w:bidi="en-US"/>
        </w:rPr>
        <w:t>student test device, and the Student Interface Test, which simulates a test scenario and will allow you to confirm that test tools and interactions are usable from the device.</w:t>
      </w:r>
    </w:p>
    <w:p w14:paraId="6C0FD4FE" w14:textId="77777777" w:rsidR="00F007A4" w:rsidRPr="00F007A4" w:rsidRDefault="00F007A4" w:rsidP="00401C90">
      <w:pPr>
        <w:ind w:right="810"/>
        <w:rPr>
          <w:lang w:bidi="en-US"/>
        </w:rPr>
      </w:pPr>
      <w:r>
        <w:rPr>
          <w:b/>
          <w:bCs/>
        </w:rPr>
        <w:t>Note</w:t>
      </w:r>
      <w:r w:rsidRPr="0000459B">
        <w:rPr>
          <w:bCs/>
        </w:rPr>
        <w:t>:</w:t>
      </w:r>
      <w:r>
        <w:rPr>
          <w:b/>
          <w:bCs/>
        </w:rPr>
        <w:t xml:space="preserve"> </w:t>
      </w:r>
      <w:r w:rsidRPr="00F007A4">
        <w:rPr>
          <w:bCs/>
        </w:rPr>
        <w:t xml:space="preserve">The </w:t>
      </w:r>
      <w:r w:rsidR="00860415">
        <w:rPr>
          <w:bCs/>
        </w:rPr>
        <w:t>Site Readiness</w:t>
      </w:r>
      <w:r w:rsidR="00860415" w:rsidRPr="00F007A4">
        <w:rPr>
          <w:bCs/>
        </w:rPr>
        <w:t xml:space="preserve"> </w:t>
      </w:r>
      <w:r w:rsidRPr="00F007A4">
        <w:rPr>
          <w:bCs/>
        </w:rPr>
        <w:t>test must be conducted on the secure kiosk</w:t>
      </w:r>
      <w:r w:rsidR="00531ECE">
        <w:rPr>
          <w:bCs/>
        </w:rPr>
        <w:t xml:space="preserve"> </w:t>
      </w:r>
      <w:r w:rsidRPr="00F007A4">
        <w:rPr>
          <w:bCs/>
        </w:rPr>
        <w:t>and apps installed on a mobile device.</w:t>
      </w:r>
      <w:r w:rsidR="00A11B06">
        <w:rPr>
          <w:bCs/>
        </w:rPr>
        <w:t xml:space="preserve"> </w:t>
      </w:r>
      <w:r w:rsidRPr="00F007A4">
        <w:rPr>
          <w:bCs/>
        </w:rPr>
        <w:t xml:space="preserve">The </w:t>
      </w:r>
      <w:r w:rsidR="00860415">
        <w:rPr>
          <w:bCs/>
        </w:rPr>
        <w:t>Site Readiness</w:t>
      </w:r>
      <w:r w:rsidR="00860415" w:rsidRPr="00F007A4">
        <w:rPr>
          <w:bCs/>
        </w:rPr>
        <w:t xml:space="preserve"> </w:t>
      </w:r>
      <w:r w:rsidRPr="00F007A4">
        <w:rPr>
          <w:bCs/>
        </w:rPr>
        <w:t>test does not need to be conducted on the browser used for the practice test.</w:t>
      </w:r>
    </w:p>
    <w:p w14:paraId="366B1381" w14:textId="77777777" w:rsidR="005A1479" w:rsidRDefault="00746699" w:rsidP="005A1479">
      <w:pPr>
        <w:pStyle w:val="Heading2"/>
        <w:rPr>
          <w:lang w:bidi="en-US"/>
        </w:rPr>
      </w:pPr>
      <w:bookmarkStart w:id="96" w:name="_Toc501459634"/>
      <w:r>
        <w:rPr>
          <w:lang w:bidi="en-US"/>
        </w:rPr>
        <w:t xml:space="preserve">Site </w:t>
      </w:r>
      <w:r w:rsidR="005A1479">
        <w:rPr>
          <w:lang w:bidi="en-US"/>
        </w:rPr>
        <w:t>Readiness Testing</w:t>
      </w:r>
      <w:bookmarkEnd w:id="96"/>
    </w:p>
    <w:p w14:paraId="44D80B36" w14:textId="77777777" w:rsidR="00CE5A29" w:rsidRDefault="00CE5A29" w:rsidP="00CE5A29">
      <w:pPr>
        <w:ind w:right="810"/>
        <w:rPr>
          <w:lang w:bidi="en-US"/>
        </w:rPr>
      </w:pPr>
      <w:r w:rsidRPr="00233F13">
        <w:rPr>
          <w:lang w:bidi="en-US"/>
        </w:rPr>
        <w:t xml:space="preserve">It is crucial that </w:t>
      </w:r>
      <w:r w:rsidRPr="00C83B1A">
        <w:rPr>
          <w:lang w:bidi="en-US"/>
        </w:rPr>
        <w:t xml:space="preserve">the </w:t>
      </w:r>
      <w:r w:rsidR="00746699">
        <w:rPr>
          <w:lang w:bidi="en-US"/>
        </w:rPr>
        <w:t>Site</w:t>
      </w:r>
      <w:r w:rsidR="00746699" w:rsidRPr="00C83B1A">
        <w:rPr>
          <w:lang w:bidi="en-US"/>
        </w:rPr>
        <w:t xml:space="preserve"> </w:t>
      </w:r>
      <w:r w:rsidRPr="00C83B1A">
        <w:rPr>
          <w:lang w:bidi="en-US"/>
        </w:rPr>
        <w:t>Readiness test</w:t>
      </w:r>
      <w:r w:rsidRPr="00233F13">
        <w:rPr>
          <w:lang w:bidi="en-US"/>
        </w:rPr>
        <w:t xml:space="preserve"> be performed on </w:t>
      </w:r>
      <w:r w:rsidRPr="00233F13">
        <w:rPr>
          <w:b/>
          <w:lang w:bidi="en-US"/>
        </w:rPr>
        <w:t>every</w:t>
      </w:r>
      <w:r>
        <w:rPr>
          <w:lang w:bidi="en-US"/>
        </w:rPr>
        <w:t xml:space="preserve"> </w:t>
      </w:r>
      <w:r w:rsidR="00531ECE">
        <w:rPr>
          <w:lang w:bidi="en-US"/>
        </w:rPr>
        <w:t xml:space="preserve">device </w:t>
      </w:r>
      <w:r>
        <w:rPr>
          <w:lang w:bidi="en-US"/>
        </w:rPr>
        <w:t xml:space="preserve">or </w:t>
      </w:r>
      <w:r w:rsidR="00531ECE">
        <w:rPr>
          <w:lang w:bidi="en-US"/>
        </w:rPr>
        <w:t xml:space="preserve">device </w:t>
      </w:r>
      <w:r>
        <w:rPr>
          <w:lang w:bidi="en-US"/>
        </w:rPr>
        <w:t xml:space="preserve">configuration </w:t>
      </w:r>
      <w:r w:rsidRPr="00233F13">
        <w:rPr>
          <w:lang w:bidi="en-US"/>
        </w:rPr>
        <w:t>that is to be used for testing.</w:t>
      </w:r>
      <w:r>
        <w:rPr>
          <w:lang w:bidi="en-US"/>
        </w:rPr>
        <w:t xml:space="preserve"> </w:t>
      </w:r>
    </w:p>
    <w:p w14:paraId="2F32FE2B" w14:textId="77777777" w:rsidR="00CE5A29" w:rsidRDefault="00CE5A29" w:rsidP="00CE5A29">
      <w:pPr>
        <w:ind w:right="810"/>
        <w:rPr>
          <w:lang w:bidi="en-US"/>
        </w:rPr>
      </w:pPr>
      <w:r w:rsidRPr="006E78C9">
        <w:rPr>
          <w:b/>
          <w:lang w:bidi="en-US"/>
        </w:rPr>
        <w:t>Note</w:t>
      </w:r>
      <w:r>
        <w:rPr>
          <w:lang w:bidi="en-US"/>
        </w:rPr>
        <w:t xml:space="preserve">: The results </w:t>
      </w:r>
      <w:r w:rsidRPr="00233F13">
        <w:rPr>
          <w:lang w:bidi="en-US"/>
        </w:rPr>
        <w:t xml:space="preserve">for each </w:t>
      </w:r>
      <w:r w:rsidR="00DB79D7">
        <w:rPr>
          <w:lang w:bidi="en-US"/>
        </w:rPr>
        <w:t xml:space="preserve">device </w:t>
      </w:r>
      <w:r>
        <w:rPr>
          <w:lang w:bidi="en-US"/>
        </w:rPr>
        <w:t>will be</w:t>
      </w:r>
      <w:r w:rsidRPr="00233F13">
        <w:rPr>
          <w:lang w:bidi="en-US"/>
        </w:rPr>
        <w:t xml:space="preserve"> capture</w:t>
      </w:r>
      <w:r>
        <w:rPr>
          <w:lang w:bidi="en-US"/>
        </w:rPr>
        <w:t>d</w:t>
      </w:r>
      <w:r w:rsidRPr="00233F13">
        <w:rPr>
          <w:lang w:bidi="en-US"/>
        </w:rPr>
        <w:t xml:space="preserve"> and display</w:t>
      </w:r>
      <w:r>
        <w:rPr>
          <w:lang w:bidi="en-US"/>
        </w:rPr>
        <w:t>ed</w:t>
      </w:r>
      <w:r w:rsidRPr="00233F13">
        <w:rPr>
          <w:lang w:bidi="en-US"/>
        </w:rPr>
        <w:t xml:space="preserve"> on the Site Setup </w:t>
      </w:r>
      <w:r w:rsidR="00D10EF9">
        <w:rPr>
          <w:lang w:bidi="en-US"/>
        </w:rPr>
        <w:t>page</w:t>
      </w:r>
      <w:r w:rsidR="00D10EF9" w:rsidRPr="00233F13">
        <w:rPr>
          <w:lang w:bidi="en-US"/>
        </w:rPr>
        <w:t xml:space="preserve"> </w:t>
      </w:r>
      <w:r w:rsidRPr="00233F13">
        <w:rPr>
          <w:lang w:bidi="en-US"/>
        </w:rPr>
        <w:t xml:space="preserve">within the </w:t>
      </w:r>
      <w:r w:rsidR="00ED3A63">
        <w:rPr>
          <w:lang w:bidi="en-US"/>
        </w:rPr>
        <w:t xml:space="preserve">OSTP </w:t>
      </w:r>
      <w:r>
        <w:rPr>
          <w:lang w:bidi="en-US"/>
        </w:rPr>
        <w:t>Portal</w:t>
      </w:r>
      <w:r w:rsidRPr="00233F13">
        <w:rPr>
          <w:lang w:bidi="en-US"/>
        </w:rPr>
        <w:t>.</w:t>
      </w:r>
      <w:r>
        <w:rPr>
          <w:lang w:bidi="en-US"/>
        </w:rPr>
        <w:t xml:space="preserve"> </w:t>
      </w:r>
    </w:p>
    <w:p w14:paraId="524D9282" w14:textId="77777777" w:rsidR="00CE5A29" w:rsidRDefault="00CE5A29" w:rsidP="00CE5A29">
      <w:pPr>
        <w:rPr>
          <w:lang w:bidi="en-US"/>
        </w:rPr>
      </w:pPr>
      <w:r>
        <w:rPr>
          <w:lang w:bidi="en-US"/>
        </w:rPr>
        <w:t xml:space="preserve">To test every </w:t>
      </w:r>
      <w:r w:rsidR="00531ECE">
        <w:rPr>
          <w:lang w:bidi="en-US"/>
        </w:rPr>
        <w:t xml:space="preserve">device </w:t>
      </w:r>
      <w:r>
        <w:rPr>
          <w:lang w:bidi="en-US"/>
        </w:rPr>
        <w:t>configuration in the site:</w:t>
      </w:r>
    </w:p>
    <w:p w14:paraId="04FA6BBB" w14:textId="77777777" w:rsidR="009939DF" w:rsidRDefault="00687994" w:rsidP="009222ED">
      <w:pPr>
        <w:pStyle w:val="ListNumber2"/>
        <w:numPr>
          <w:ilvl w:val="0"/>
          <w:numId w:val="25"/>
        </w:numPr>
        <w:rPr>
          <w:lang w:bidi="en-US"/>
        </w:rPr>
      </w:pPr>
      <w:hyperlink w:anchor="_Find_the_Workstation" w:history="1">
        <w:r w:rsidR="00CE5A29" w:rsidRPr="00CE5A29">
          <w:rPr>
            <w:rStyle w:val="Hyperlink"/>
            <w:lang w:bidi="en-US"/>
          </w:rPr>
          <w:t xml:space="preserve">Find the </w:t>
        </w:r>
        <w:r w:rsidR="00746699">
          <w:rPr>
            <w:rStyle w:val="Hyperlink"/>
            <w:lang w:bidi="en-US"/>
          </w:rPr>
          <w:t xml:space="preserve">Site </w:t>
        </w:r>
        <w:r w:rsidR="00CE5A29" w:rsidRPr="00CE5A29">
          <w:rPr>
            <w:rStyle w:val="Hyperlink"/>
            <w:lang w:bidi="en-US"/>
          </w:rPr>
          <w:t>Readiness account information</w:t>
        </w:r>
      </w:hyperlink>
      <w:r w:rsidR="00CE5A29">
        <w:rPr>
          <w:lang w:bidi="en-US"/>
        </w:rPr>
        <w:t>.</w:t>
      </w:r>
    </w:p>
    <w:p w14:paraId="1603AAFF" w14:textId="77777777" w:rsidR="00CE5A29" w:rsidRDefault="00687994" w:rsidP="00CE5A29">
      <w:pPr>
        <w:pStyle w:val="ListNumber2"/>
        <w:rPr>
          <w:lang w:bidi="en-US"/>
        </w:rPr>
      </w:pPr>
      <w:hyperlink w:anchor="_Authenticate_every_computer" w:history="1">
        <w:r w:rsidR="00CE5A29" w:rsidRPr="00CE5A29">
          <w:rPr>
            <w:rStyle w:val="Hyperlink"/>
            <w:lang w:bidi="en-US"/>
          </w:rPr>
          <w:t>Authenticate every computer or computer configuration to be used for testing</w:t>
        </w:r>
      </w:hyperlink>
      <w:r w:rsidR="00CE5A29">
        <w:rPr>
          <w:lang w:bidi="en-US"/>
        </w:rPr>
        <w:t>.</w:t>
      </w:r>
    </w:p>
    <w:p w14:paraId="25C3A5BF" w14:textId="77777777" w:rsidR="00CE5A29" w:rsidRDefault="00CE5A29" w:rsidP="00CE5A29">
      <w:pPr>
        <w:rPr>
          <w:lang w:bidi="en-US"/>
        </w:rPr>
      </w:pPr>
      <w:r>
        <w:rPr>
          <w:lang w:bidi="en-US"/>
        </w:rPr>
        <w:t xml:space="preserve">When all </w:t>
      </w:r>
      <w:r w:rsidR="00531ECE">
        <w:rPr>
          <w:lang w:bidi="en-US"/>
        </w:rPr>
        <w:t>device</w:t>
      </w:r>
      <w:r>
        <w:rPr>
          <w:lang w:bidi="en-US"/>
        </w:rPr>
        <w:t xml:space="preserve"> configurations for a site have successfully completed the </w:t>
      </w:r>
      <w:r w:rsidR="00746699">
        <w:rPr>
          <w:lang w:bidi="en-US"/>
        </w:rPr>
        <w:t xml:space="preserve">Site </w:t>
      </w:r>
      <w:r>
        <w:rPr>
          <w:lang w:bidi="en-US"/>
        </w:rPr>
        <w:t xml:space="preserve">Readiness test, </w:t>
      </w:r>
      <w:hyperlink w:anchor="_Site_Certification_1" w:history="1">
        <w:r w:rsidRPr="00EC5510">
          <w:rPr>
            <w:rStyle w:val="Hyperlink"/>
            <w:lang w:bidi="en-US"/>
          </w:rPr>
          <w:t>certify the site for student testing.</w:t>
        </w:r>
      </w:hyperlink>
    </w:p>
    <w:p w14:paraId="5DBA5133" w14:textId="77777777" w:rsidR="00BD1EA7" w:rsidRDefault="008A2869" w:rsidP="008A2869">
      <w:pPr>
        <w:pStyle w:val="Heading3"/>
        <w:rPr>
          <w:lang w:bidi="en-US"/>
        </w:rPr>
      </w:pPr>
      <w:bookmarkStart w:id="97" w:name="_Find_the_Workstation"/>
      <w:bookmarkStart w:id="98" w:name="_Toc501459635"/>
      <w:bookmarkEnd w:id="97"/>
      <w:r>
        <w:rPr>
          <w:lang w:bidi="en-US"/>
        </w:rPr>
        <w:t>F</w:t>
      </w:r>
      <w:r w:rsidR="00D05A1C">
        <w:rPr>
          <w:lang w:bidi="en-US"/>
        </w:rPr>
        <w:t xml:space="preserve">ind the </w:t>
      </w:r>
      <w:r w:rsidR="00746699">
        <w:rPr>
          <w:lang w:bidi="en-US"/>
        </w:rPr>
        <w:t xml:space="preserve">Site </w:t>
      </w:r>
      <w:r w:rsidR="00D05A1C">
        <w:rPr>
          <w:lang w:bidi="en-US"/>
        </w:rPr>
        <w:t>Readiness account information</w:t>
      </w:r>
      <w:bookmarkEnd w:id="98"/>
    </w:p>
    <w:p w14:paraId="4FC9EFF0" w14:textId="77777777" w:rsidR="009939DF" w:rsidRDefault="00991491" w:rsidP="009222ED">
      <w:pPr>
        <w:pStyle w:val="ListNumber2"/>
        <w:numPr>
          <w:ilvl w:val="0"/>
          <w:numId w:val="12"/>
        </w:numPr>
        <w:rPr>
          <w:lang w:bidi="en-US"/>
        </w:rPr>
      </w:pPr>
      <w:r>
        <w:rPr>
          <w:lang w:bidi="en-US"/>
        </w:rPr>
        <w:t xml:space="preserve">Go to the </w:t>
      </w:r>
      <w:r w:rsidR="00ED3A63">
        <w:rPr>
          <w:lang w:bidi="en-US"/>
        </w:rPr>
        <w:t xml:space="preserve">OSTP </w:t>
      </w:r>
      <w:r>
        <w:rPr>
          <w:lang w:bidi="en-US"/>
        </w:rPr>
        <w:t xml:space="preserve">Portal at </w:t>
      </w:r>
      <w:hyperlink r:id="rId71" w:history="1">
        <w:r>
          <w:rPr>
            <w:rStyle w:val="Hyperlink"/>
            <w:lang w:bidi="en-US"/>
          </w:rPr>
          <w:t>https://oklahoma.measuredprogress.org</w:t>
        </w:r>
      </w:hyperlink>
      <w:r w:rsidR="004B58AB">
        <w:rPr>
          <w:lang w:bidi="en-US"/>
        </w:rPr>
        <w:t xml:space="preserve"> </w:t>
      </w:r>
      <w:r>
        <w:rPr>
          <w:lang w:bidi="en-US"/>
        </w:rPr>
        <w:t xml:space="preserve">and log in </w:t>
      </w:r>
      <w:r w:rsidR="00BD1EA7">
        <w:rPr>
          <w:lang w:bidi="en-US"/>
        </w:rPr>
        <w:t>with your user</w:t>
      </w:r>
      <w:r w:rsidR="00C83B1A">
        <w:rPr>
          <w:lang w:bidi="en-US"/>
        </w:rPr>
        <w:t xml:space="preserve"> </w:t>
      </w:r>
      <w:r w:rsidR="00BD1EA7">
        <w:rPr>
          <w:lang w:bidi="en-US"/>
        </w:rPr>
        <w:t>name and password.</w:t>
      </w:r>
    </w:p>
    <w:p w14:paraId="11069EEF" w14:textId="77777777" w:rsidR="00D05A1C" w:rsidRDefault="006E78C9" w:rsidP="006F7A29">
      <w:pPr>
        <w:pStyle w:val="ListNumber2"/>
        <w:rPr>
          <w:lang w:bidi="en-US"/>
        </w:rPr>
      </w:pPr>
      <w:r>
        <w:rPr>
          <w:lang w:bidi="en-US"/>
        </w:rPr>
        <w:t xml:space="preserve">On the </w:t>
      </w:r>
      <w:r w:rsidR="00D10EF9">
        <w:rPr>
          <w:lang w:bidi="en-US"/>
        </w:rPr>
        <w:t xml:space="preserve">portal </w:t>
      </w:r>
      <w:r>
        <w:rPr>
          <w:lang w:bidi="en-US"/>
        </w:rPr>
        <w:t>home page, c</w:t>
      </w:r>
      <w:r w:rsidR="00BD1EA7">
        <w:rPr>
          <w:lang w:bidi="en-US"/>
        </w:rPr>
        <w:t xml:space="preserve">lick </w:t>
      </w:r>
      <w:r w:rsidR="00BD1EA7" w:rsidRPr="005868C4">
        <w:rPr>
          <w:b/>
          <w:lang w:bidi="en-US"/>
        </w:rPr>
        <w:t>Administration</w:t>
      </w:r>
      <w:r w:rsidR="00BD1EA7">
        <w:rPr>
          <w:lang w:bidi="en-US"/>
        </w:rPr>
        <w:t>.</w:t>
      </w:r>
    </w:p>
    <w:p w14:paraId="460BFB02" w14:textId="77777777" w:rsidR="00233F13" w:rsidRDefault="00C07718" w:rsidP="00CC307C">
      <w:pPr>
        <w:pStyle w:val="ListContinue2"/>
        <w:rPr>
          <w:lang w:bidi="en-US"/>
        </w:rPr>
      </w:pPr>
      <w:r>
        <w:rPr>
          <w:lang w:bidi="en-US"/>
        </w:rPr>
        <w:lastRenderedPageBreak/>
        <w:t xml:space="preserve">The </w:t>
      </w:r>
      <w:r w:rsidR="003B49AC">
        <w:rPr>
          <w:lang w:bidi="en-US"/>
        </w:rPr>
        <w:t xml:space="preserve">Site Readiness </w:t>
      </w:r>
      <w:r w:rsidR="006E78C9">
        <w:rPr>
          <w:lang w:bidi="en-US"/>
        </w:rPr>
        <w:t>account</w:t>
      </w:r>
      <w:r>
        <w:rPr>
          <w:lang w:bidi="en-US"/>
        </w:rPr>
        <w:t xml:space="preserve"> information </w:t>
      </w:r>
      <w:r w:rsidR="00F70C8C">
        <w:rPr>
          <w:lang w:bidi="en-US"/>
        </w:rPr>
        <w:t>appears</w:t>
      </w:r>
      <w:r>
        <w:rPr>
          <w:lang w:bidi="en-US"/>
        </w:rPr>
        <w:t xml:space="preserve"> at the bottom of the </w:t>
      </w:r>
      <w:r w:rsidR="006E78C9">
        <w:rPr>
          <w:lang w:bidi="en-US"/>
        </w:rPr>
        <w:t xml:space="preserve">Administration </w:t>
      </w:r>
      <w:r>
        <w:rPr>
          <w:lang w:bidi="en-US"/>
        </w:rPr>
        <w:t>home</w:t>
      </w:r>
      <w:r w:rsidR="008433BD">
        <w:rPr>
          <w:lang w:bidi="en-US"/>
        </w:rPr>
        <w:t xml:space="preserve"> </w:t>
      </w:r>
      <w:r>
        <w:rPr>
          <w:lang w:bidi="en-US"/>
        </w:rPr>
        <w:t>page.</w:t>
      </w:r>
    </w:p>
    <w:p w14:paraId="54A960CE" w14:textId="29542D9D" w:rsidR="00230C9B" w:rsidRDefault="00BD3080" w:rsidP="00E82075">
      <w:pPr>
        <w:pStyle w:val="Artindented"/>
        <w:rPr>
          <w:lang w:bidi="en-US"/>
        </w:rPr>
      </w:pPr>
      <w:r>
        <w:drawing>
          <wp:inline distT="0" distB="0" distL="0" distR="0" wp14:anchorId="1D66A2B9" wp14:editId="6A2E3249">
            <wp:extent cx="5076825" cy="26864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te Readiness Login Info.png"/>
                    <pic:cNvPicPr/>
                  </pic:nvPicPr>
                  <pic:blipFill>
                    <a:blip r:embed="rId72">
                      <a:extLst>
                        <a:ext uri="{28A0092B-C50C-407E-A947-70E740481C1C}">
                          <a14:useLocalDpi xmlns:a14="http://schemas.microsoft.com/office/drawing/2010/main" val="0"/>
                        </a:ext>
                      </a:extLst>
                    </a:blip>
                    <a:stretch>
                      <a:fillRect/>
                    </a:stretch>
                  </pic:blipFill>
                  <pic:spPr>
                    <a:xfrm>
                      <a:off x="0" y="0"/>
                      <a:ext cx="5092359" cy="2694707"/>
                    </a:xfrm>
                    <a:prstGeom prst="rect">
                      <a:avLst/>
                    </a:prstGeom>
                  </pic:spPr>
                </pic:pic>
              </a:graphicData>
            </a:graphic>
          </wp:inline>
        </w:drawing>
      </w:r>
    </w:p>
    <w:p w14:paraId="00F399F4" w14:textId="77777777" w:rsidR="00BE0706" w:rsidRDefault="00BE0706" w:rsidP="00BE0706">
      <w:pPr>
        <w:pStyle w:val="ListNumber2"/>
        <w:rPr>
          <w:lang w:bidi="en-US"/>
        </w:rPr>
      </w:pPr>
      <w:r>
        <w:rPr>
          <w:lang w:bidi="en-US"/>
        </w:rPr>
        <w:t xml:space="preserve">Make a note of the user name and password for your building, which you will use to log in to the </w:t>
      </w:r>
      <w:r w:rsidR="00D10EF9">
        <w:rPr>
          <w:lang w:bidi="en-US"/>
        </w:rPr>
        <w:t>kiosk</w:t>
      </w:r>
      <w:r>
        <w:rPr>
          <w:lang w:bidi="en-US"/>
        </w:rPr>
        <w:t>.</w:t>
      </w:r>
    </w:p>
    <w:p w14:paraId="1C65D453" w14:textId="77777777" w:rsidR="00233F13" w:rsidRDefault="008A2869" w:rsidP="008A2869">
      <w:pPr>
        <w:pStyle w:val="Heading3"/>
        <w:rPr>
          <w:lang w:bidi="en-US"/>
        </w:rPr>
      </w:pPr>
      <w:bookmarkStart w:id="99" w:name="_Authenticate_every_computer"/>
      <w:bookmarkStart w:id="100" w:name="_Toc501459636"/>
      <w:bookmarkEnd w:id="99"/>
      <w:r>
        <w:rPr>
          <w:lang w:bidi="en-US"/>
        </w:rPr>
        <w:t xml:space="preserve">Authenticate </w:t>
      </w:r>
      <w:r w:rsidR="00233F13" w:rsidRPr="00233F13">
        <w:rPr>
          <w:lang w:bidi="en-US"/>
        </w:rPr>
        <w:t xml:space="preserve">every </w:t>
      </w:r>
      <w:r w:rsidR="00CC0850">
        <w:rPr>
          <w:lang w:bidi="en-US"/>
        </w:rPr>
        <w:t>device</w:t>
      </w:r>
      <w:r w:rsidR="00233F13" w:rsidRPr="00233F13">
        <w:rPr>
          <w:lang w:bidi="en-US"/>
        </w:rPr>
        <w:t xml:space="preserve"> </w:t>
      </w:r>
      <w:r w:rsidR="00E7557B">
        <w:rPr>
          <w:lang w:bidi="en-US"/>
        </w:rPr>
        <w:t xml:space="preserve">or </w:t>
      </w:r>
      <w:r w:rsidR="00CC0850">
        <w:rPr>
          <w:lang w:bidi="en-US"/>
        </w:rPr>
        <w:t>device</w:t>
      </w:r>
      <w:r w:rsidR="00E7557B">
        <w:rPr>
          <w:lang w:bidi="en-US"/>
        </w:rPr>
        <w:t xml:space="preserve"> configuration </w:t>
      </w:r>
      <w:r>
        <w:rPr>
          <w:lang w:bidi="en-US"/>
        </w:rPr>
        <w:t>to be used for testing</w:t>
      </w:r>
      <w:bookmarkEnd w:id="100"/>
    </w:p>
    <w:p w14:paraId="098F2DDA" w14:textId="77777777" w:rsidR="00EE0CD8" w:rsidRDefault="00233F13">
      <w:pPr>
        <w:pStyle w:val="ListNumber2"/>
        <w:numPr>
          <w:ilvl w:val="0"/>
          <w:numId w:val="13"/>
        </w:numPr>
        <w:spacing w:before="0" w:after="0"/>
        <w:rPr>
          <w:lang w:bidi="en-US"/>
        </w:rPr>
      </w:pPr>
      <w:r w:rsidRPr="00233F13">
        <w:rPr>
          <w:lang w:bidi="en-US"/>
        </w:rPr>
        <w:t xml:space="preserve">Launch the </w:t>
      </w:r>
      <w:r w:rsidR="00CC0850">
        <w:rPr>
          <w:lang w:bidi="en-US"/>
        </w:rPr>
        <w:t xml:space="preserve">OSTP </w:t>
      </w:r>
      <w:r w:rsidR="00531ECE">
        <w:rPr>
          <w:lang w:bidi="en-US"/>
        </w:rPr>
        <w:t xml:space="preserve">Kiosk </w:t>
      </w:r>
      <w:r w:rsidR="00CC0850">
        <w:rPr>
          <w:lang w:bidi="en-US"/>
        </w:rPr>
        <w:t>on the device</w:t>
      </w:r>
      <w:r w:rsidRPr="00233F13">
        <w:rPr>
          <w:lang w:bidi="en-US"/>
        </w:rPr>
        <w:t>.</w:t>
      </w:r>
    </w:p>
    <w:p w14:paraId="54DEBDED" w14:textId="77777777" w:rsidR="007E78AA" w:rsidRDefault="00233F13" w:rsidP="00CC307C">
      <w:pPr>
        <w:pStyle w:val="ListNumber2"/>
        <w:rPr>
          <w:lang w:bidi="en-US"/>
        </w:rPr>
      </w:pPr>
      <w:r w:rsidRPr="00233F13">
        <w:rPr>
          <w:lang w:bidi="en-US"/>
        </w:rPr>
        <w:t>Log</w:t>
      </w:r>
      <w:r w:rsidR="00BD1EA7">
        <w:rPr>
          <w:lang w:bidi="en-US"/>
        </w:rPr>
        <w:t xml:space="preserve"> </w:t>
      </w:r>
      <w:r w:rsidR="00F7555F">
        <w:rPr>
          <w:lang w:bidi="en-US"/>
        </w:rPr>
        <w:t>in</w:t>
      </w:r>
      <w:r w:rsidR="00387B1A">
        <w:rPr>
          <w:lang w:bidi="en-US"/>
        </w:rPr>
        <w:t xml:space="preserve"> </w:t>
      </w:r>
      <w:r w:rsidRPr="00233F13">
        <w:rPr>
          <w:lang w:bidi="en-US"/>
        </w:rPr>
        <w:t xml:space="preserve">to the </w:t>
      </w:r>
      <w:r w:rsidR="00D10EF9">
        <w:rPr>
          <w:lang w:bidi="en-US"/>
        </w:rPr>
        <w:t>kiosk</w:t>
      </w:r>
      <w:r w:rsidR="00D10EF9" w:rsidRPr="00233F13">
        <w:rPr>
          <w:lang w:bidi="en-US"/>
        </w:rPr>
        <w:t xml:space="preserve"> </w:t>
      </w:r>
      <w:r w:rsidR="008433BD">
        <w:rPr>
          <w:lang w:bidi="en-US"/>
        </w:rPr>
        <w:t>with</w:t>
      </w:r>
      <w:r w:rsidRPr="00233F13">
        <w:rPr>
          <w:lang w:bidi="en-US"/>
        </w:rPr>
        <w:t xml:space="preserve"> the </w:t>
      </w:r>
      <w:r w:rsidR="00D53F60">
        <w:rPr>
          <w:lang w:bidi="en-US"/>
        </w:rPr>
        <w:t xml:space="preserve">Site </w:t>
      </w:r>
      <w:r w:rsidRPr="00233F13">
        <w:rPr>
          <w:lang w:bidi="en-US"/>
        </w:rPr>
        <w:t>Readiness user</w:t>
      </w:r>
      <w:r w:rsidR="00387B1A">
        <w:rPr>
          <w:lang w:bidi="en-US"/>
        </w:rPr>
        <w:t xml:space="preserve"> </w:t>
      </w:r>
      <w:r w:rsidRPr="00233F13">
        <w:rPr>
          <w:lang w:bidi="en-US"/>
        </w:rPr>
        <w:t xml:space="preserve">name and password provided for your </w:t>
      </w:r>
      <w:r w:rsidR="00CE5A29">
        <w:rPr>
          <w:lang w:bidi="en-US"/>
        </w:rPr>
        <w:t>building</w:t>
      </w:r>
      <w:r w:rsidRPr="00233F13">
        <w:rPr>
          <w:lang w:bidi="en-US"/>
        </w:rPr>
        <w:t>.</w:t>
      </w:r>
      <w:r w:rsidR="00A11B06">
        <w:rPr>
          <w:lang w:bidi="en-US"/>
        </w:rPr>
        <w:t xml:space="preserve"> </w:t>
      </w:r>
    </w:p>
    <w:p w14:paraId="0029185D" w14:textId="77777777" w:rsidR="00CC307C" w:rsidRDefault="00BE0706" w:rsidP="00CC307C">
      <w:pPr>
        <w:pStyle w:val="ListContinue2"/>
        <w:rPr>
          <w:lang w:bidi="en-US"/>
        </w:rPr>
      </w:pPr>
      <w:r>
        <w:rPr>
          <w:b/>
          <w:lang w:bidi="en-US"/>
        </w:rPr>
        <w:t>Important</w:t>
      </w:r>
      <w:r w:rsidRPr="00E37250">
        <w:rPr>
          <w:lang w:bidi="en-US"/>
        </w:rPr>
        <w:t>:</w:t>
      </w:r>
      <w:r>
        <w:rPr>
          <w:lang w:bidi="en-US"/>
        </w:rPr>
        <w:t xml:space="preserve"> Use the </w:t>
      </w:r>
      <w:r w:rsidR="00D53F60">
        <w:rPr>
          <w:lang w:bidi="en-US"/>
        </w:rPr>
        <w:t xml:space="preserve">Site Readiness </w:t>
      </w:r>
      <w:r>
        <w:rPr>
          <w:lang w:bidi="en-US"/>
        </w:rPr>
        <w:t xml:space="preserve">login credentials exclusively for </w:t>
      </w:r>
      <w:r w:rsidR="00D53F60">
        <w:rPr>
          <w:lang w:bidi="en-US"/>
        </w:rPr>
        <w:t xml:space="preserve">Site Readiness </w:t>
      </w:r>
      <w:r>
        <w:rPr>
          <w:lang w:bidi="en-US"/>
        </w:rPr>
        <w:t>testing in your building only. Do not use the</w:t>
      </w:r>
      <w:r w:rsidR="00D53F60" w:rsidRPr="00D53F60">
        <w:rPr>
          <w:lang w:bidi="en-US"/>
        </w:rPr>
        <w:t xml:space="preserve"> </w:t>
      </w:r>
      <w:r w:rsidR="00D53F60">
        <w:rPr>
          <w:lang w:bidi="en-US"/>
        </w:rPr>
        <w:t>Site Readiness</w:t>
      </w:r>
      <w:r>
        <w:rPr>
          <w:lang w:bidi="en-US"/>
        </w:rPr>
        <w:t xml:space="preserve"> credentials for any other purpose or for any other building.</w:t>
      </w:r>
    </w:p>
    <w:p w14:paraId="439848C1" w14:textId="77777777" w:rsidR="00D209D3" w:rsidRDefault="00C04548" w:rsidP="00D209D3">
      <w:pPr>
        <w:pStyle w:val="Artindented"/>
        <w:rPr>
          <w:lang w:bidi="en-US"/>
        </w:rPr>
      </w:pPr>
      <w:r>
        <w:drawing>
          <wp:inline distT="0" distB="0" distL="0" distR="0" wp14:anchorId="65CD2807" wp14:editId="0A857B33">
            <wp:extent cx="2019300" cy="291465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udent Login Scree.png"/>
                    <pic:cNvPicPr/>
                  </pic:nvPicPr>
                  <pic:blipFill>
                    <a:blip r:embed="rId73">
                      <a:extLst>
                        <a:ext uri="{28A0092B-C50C-407E-A947-70E740481C1C}">
                          <a14:useLocalDpi xmlns:a14="http://schemas.microsoft.com/office/drawing/2010/main" val="0"/>
                        </a:ext>
                      </a:extLst>
                    </a:blip>
                    <a:stretch>
                      <a:fillRect/>
                    </a:stretch>
                  </pic:blipFill>
                  <pic:spPr>
                    <a:xfrm>
                      <a:off x="0" y="0"/>
                      <a:ext cx="2026236" cy="2924661"/>
                    </a:xfrm>
                    <a:prstGeom prst="rect">
                      <a:avLst/>
                    </a:prstGeom>
                  </pic:spPr>
                </pic:pic>
              </a:graphicData>
            </a:graphic>
          </wp:inline>
        </w:drawing>
      </w:r>
    </w:p>
    <w:p w14:paraId="442BEAF5" w14:textId="77777777" w:rsidR="00C07E39" w:rsidRDefault="00387B1A" w:rsidP="00CC307C">
      <w:pPr>
        <w:pStyle w:val="ListNumber2"/>
        <w:rPr>
          <w:lang w:bidi="en-US"/>
        </w:rPr>
      </w:pPr>
      <w:r>
        <w:rPr>
          <w:lang w:bidi="en-US"/>
        </w:rPr>
        <w:lastRenderedPageBreak/>
        <w:t xml:space="preserve">Review </w:t>
      </w:r>
      <w:r w:rsidR="007E78AA" w:rsidRPr="00233F13">
        <w:rPr>
          <w:lang w:bidi="en-US"/>
        </w:rPr>
        <w:t xml:space="preserve">the Authentication Screen to confirm </w:t>
      </w:r>
      <w:r>
        <w:rPr>
          <w:lang w:bidi="en-US"/>
        </w:rPr>
        <w:t xml:space="preserve">your </w:t>
      </w:r>
      <w:r w:rsidR="00CE5A29">
        <w:rPr>
          <w:lang w:bidi="en-US"/>
        </w:rPr>
        <w:t>building</w:t>
      </w:r>
      <w:r w:rsidR="007E78AA" w:rsidRPr="00233F13">
        <w:rPr>
          <w:lang w:bidi="en-US"/>
        </w:rPr>
        <w:t xml:space="preserve"> </w:t>
      </w:r>
      <w:r w:rsidR="000A3147">
        <w:rPr>
          <w:lang w:bidi="en-US"/>
        </w:rPr>
        <w:t xml:space="preserve">name. </w:t>
      </w:r>
      <w:r w:rsidR="000A3147">
        <w:t xml:space="preserve">In the System </w:t>
      </w:r>
      <w:r w:rsidR="00A012DD">
        <w:t xml:space="preserve">Set-Up Test </w:t>
      </w:r>
      <w:r w:rsidR="000A3147">
        <w:t xml:space="preserve">section, click </w:t>
      </w:r>
      <w:r w:rsidR="00A012DD">
        <w:rPr>
          <w:b/>
        </w:rPr>
        <w:t>Check System Set-Up</w:t>
      </w:r>
      <w:r w:rsidR="000A3147">
        <w:t xml:space="preserve"> to begin the </w:t>
      </w:r>
      <w:r w:rsidR="00A012DD">
        <w:t>System Set-Up Test.</w:t>
      </w:r>
      <w:r w:rsidR="000A3147">
        <w:t xml:space="preserve"> </w:t>
      </w:r>
    </w:p>
    <w:p w14:paraId="63E18EDF" w14:textId="77777777" w:rsidR="00CC307C" w:rsidRDefault="00AA2A97" w:rsidP="00E82075">
      <w:pPr>
        <w:pStyle w:val="Artindented"/>
        <w:rPr>
          <w:lang w:bidi="en-US"/>
        </w:rPr>
      </w:pPr>
      <w:r w:rsidRPr="009222ED">
        <w:drawing>
          <wp:inline distT="0" distB="0" distL="0" distR="0" wp14:anchorId="3DD40129" wp14:editId="093D4D20">
            <wp:extent cx="5001699" cy="36957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te Readiness Check System.png"/>
                    <pic:cNvPicPr/>
                  </pic:nvPicPr>
                  <pic:blipFill>
                    <a:blip r:embed="rId74">
                      <a:extLst>
                        <a:ext uri="{28A0092B-C50C-407E-A947-70E740481C1C}">
                          <a14:useLocalDpi xmlns:a14="http://schemas.microsoft.com/office/drawing/2010/main" val="0"/>
                        </a:ext>
                      </a:extLst>
                    </a:blip>
                    <a:stretch>
                      <a:fillRect/>
                    </a:stretch>
                  </pic:blipFill>
                  <pic:spPr>
                    <a:xfrm>
                      <a:off x="0" y="0"/>
                      <a:ext cx="5003720" cy="3697193"/>
                    </a:xfrm>
                    <a:prstGeom prst="rect">
                      <a:avLst/>
                    </a:prstGeom>
                  </pic:spPr>
                </pic:pic>
              </a:graphicData>
            </a:graphic>
          </wp:inline>
        </w:drawing>
      </w:r>
    </w:p>
    <w:p w14:paraId="5F32E0FE" w14:textId="77777777" w:rsidR="000A3147" w:rsidRDefault="000A3147" w:rsidP="00E82075">
      <w:pPr>
        <w:pStyle w:val="Artindented"/>
      </w:pPr>
      <w:r>
        <w:t xml:space="preserve">The screen resolution, host URL, and operating system for the </w:t>
      </w:r>
      <w:r w:rsidR="00531ECE">
        <w:t xml:space="preserve">device </w:t>
      </w:r>
      <w:r>
        <w:t>are listed at the top of the System</w:t>
      </w:r>
      <w:r w:rsidR="0049181C">
        <w:t xml:space="preserve"> Set-Up</w:t>
      </w:r>
      <w:r>
        <w:t xml:space="preserve"> page. The results of each test appears as soon as it is completed. </w:t>
      </w:r>
    </w:p>
    <w:p w14:paraId="3DEE6443" w14:textId="1C6C8809" w:rsidR="000A3147" w:rsidRPr="00233F13" w:rsidRDefault="00C602E8" w:rsidP="00E82075">
      <w:pPr>
        <w:pStyle w:val="Artindented"/>
        <w:rPr>
          <w:lang w:bidi="en-US"/>
        </w:rPr>
      </w:pPr>
      <w:r>
        <w:lastRenderedPageBreak/>
        <w:drawing>
          <wp:inline distT="0" distB="0" distL="0" distR="0" wp14:anchorId="0AAB8F0C" wp14:editId="613ED17A">
            <wp:extent cx="5010150" cy="4379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te Readiness_SystemStep_ok1.png"/>
                    <pic:cNvPicPr/>
                  </pic:nvPicPr>
                  <pic:blipFill>
                    <a:blip r:embed="rId75">
                      <a:extLst>
                        <a:ext uri="{28A0092B-C50C-407E-A947-70E740481C1C}">
                          <a14:useLocalDpi xmlns:a14="http://schemas.microsoft.com/office/drawing/2010/main" val="0"/>
                        </a:ext>
                      </a:extLst>
                    </a:blip>
                    <a:stretch>
                      <a:fillRect/>
                    </a:stretch>
                  </pic:blipFill>
                  <pic:spPr>
                    <a:xfrm>
                      <a:off x="0" y="0"/>
                      <a:ext cx="5015343" cy="4384139"/>
                    </a:xfrm>
                    <a:prstGeom prst="rect">
                      <a:avLst/>
                    </a:prstGeom>
                  </pic:spPr>
                </pic:pic>
              </a:graphicData>
            </a:graphic>
          </wp:inline>
        </w:drawing>
      </w:r>
    </w:p>
    <w:p w14:paraId="4A22736B" w14:textId="0B765855" w:rsidR="00C602E8" w:rsidRDefault="00C602E8" w:rsidP="00C602E8">
      <w:pPr>
        <w:pStyle w:val="ListNumber2"/>
      </w:pPr>
      <w:r>
        <w:t xml:space="preserve">The Connection Capacity Test evaluates your site’s capacity for simultaneous test downloads. It provides you with your current download speed between the testing device and the testing servers (data center) and based on that speed, it supplies you with the maximum number of students that may simultaneously </w:t>
      </w:r>
      <w:r>
        <w:rPr>
          <w:b/>
        </w:rPr>
        <w:t>log-in</w:t>
      </w:r>
      <w:r>
        <w:t xml:space="preserve"> and </w:t>
      </w:r>
      <w:r>
        <w:rPr>
          <w:b/>
        </w:rPr>
        <w:t>download</w:t>
      </w:r>
      <w:r>
        <w:t xml:space="preserve"> a test session.</w:t>
      </w:r>
    </w:p>
    <w:p w14:paraId="26B2BD6B" w14:textId="77777777" w:rsidR="00C602E8" w:rsidRDefault="00C602E8" w:rsidP="00C602E8">
      <w:pPr>
        <w:pStyle w:val="ListNumber2"/>
        <w:numPr>
          <w:ilvl w:val="0"/>
          <w:numId w:val="0"/>
        </w:numPr>
        <w:ind w:left="720"/>
        <w:rPr>
          <w:lang w:bidi="en-US"/>
        </w:rPr>
      </w:pPr>
      <w:r>
        <w:t>If you plan to test more students than the number of simultaneous test downloads listed during the same period of time, we recommend dividing them into groups no greater than the number of simultaneous test downloads provided, and stagger the groups’ test log-in by 1-2 minutes. This will ensure that test content is downloaded without interruption.</w:t>
      </w:r>
    </w:p>
    <w:p w14:paraId="1BE7C51F" w14:textId="77777777" w:rsidR="00C602E8" w:rsidRDefault="00C602E8" w:rsidP="00C602E8">
      <w:pPr>
        <w:pStyle w:val="ListNumber2"/>
        <w:tabs>
          <w:tab w:val="clear" w:pos="810"/>
          <w:tab w:val="num" w:pos="720"/>
        </w:tabs>
        <w:ind w:left="720"/>
        <w:rPr>
          <w:lang w:bidi="en-US"/>
        </w:rPr>
      </w:pPr>
      <w:r>
        <w:rPr>
          <w:lang w:bidi="en-US"/>
        </w:rPr>
        <w:t xml:space="preserve">The Connectivity Check is designed to ensure that the testing device has access to both the kiosk’s local storage folder where student responses will be saved if the test device losses internet connectivity, and the testing servers. </w:t>
      </w:r>
    </w:p>
    <w:p w14:paraId="25820251" w14:textId="4CE036CC" w:rsidR="00C602E8" w:rsidRDefault="00C602E8" w:rsidP="00C602E8">
      <w:pPr>
        <w:pStyle w:val="ListBullet4"/>
        <w:rPr>
          <w:lang w:bidi="en-US"/>
        </w:rPr>
      </w:pPr>
      <w:r>
        <w:t xml:space="preserve">If the Connectivity Check fails with a message that says </w:t>
      </w:r>
      <w:r>
        <w:rPr>
          <w:i/>
        </w:rPr>
        <w:t xml:space="preserve">“The connectivity check failed. Please check your read and write permissions to the storage folders and try again or contact Support for further assistance. Error Code: 6004 – </w:t>
      </w:r>
      <w:proofErr w:type="spellStart"/>
      <w:r>
        <w:rPr>
          <w:i/>
        </w:rPr>
        <w:t>StorageWriteFail</w:t>
      </w:r>
      <w:proofErr w:type="spellEnd"/>
      <w:r>
        <w:t>” this means that the OSTP Kiosk does not have the proper permissions to the storage folder. The kiosk requires the read, write, and modify permissions on Windows and Read &amp; Write on Mac.</w:t>
      </w:r>
    </w:p>
    <w:p w14:paraId="079F9EEB" w14:textId="77777777" w:rsidR="00C602E8" w:rsidRDefault="00C602E8" w:rsidP="00C602E8">
      <w:pPr>
        <w:pStyle w:val="ListBullet4"/>
        <w:rPr>
          <w:lang w:bidi="en-US"/>
        </w:rPr>
      </w:pPr>
      <w:r>
        <w:rPr>
          <w:lang w:bidi="en-US"/>
        </w:rPr>
        <w:t>If the test fails for any other reason other than “Storage location written,” please contact the Help Desk immediately.</w:t>
      </w:r>
    </w:p>
    <w:p w14:paraId="7E0FE7FA" w14:textId="77777777" w:rsidR="000A3147" w:rsidRDefault="00531ECE" w:rsidP="00531ECE">
      <w:pPr>
        <w:pStyle w:val="ListNumber2"/>
        <w:rPr>
          <w:lang w:bidi="en-US"/>
        </w:rPr>
      </w:pPr>
      <w:r>
        <w:rPr>
          <w:lang w:bidi="en-US"/>
        </w:rPr>
        <w:lastRenderedPageBreak/>
        <w:t xml:space="preserve">The screen resolution test will ensure that the testing device meets the required screen size and resolution for an optimal testing experience. If this test fails, </w:t>
      </w:r>
      <w:r w:rsidR="00ED3C43">
        <w:rPr>
          <w:lang w:bidi="en-US"/>
        </w:rPr>
        <w:t>adjust the screen resolution of the device</w:t>
      </w:r>
      <w:r>
        <w:rPr>
          <w:lang w:bidi="en-US"/>
        </w:rPr>
        <w:t>.</w:t>
      </w:r>
    </w:p>
    <w:p w14:paraId="43436B64" w14:textId="77777777" w:rsidR="000A3147" w:rsidRDefault="000A3147" w:rsidP="00CC307C">
      <w:pPr>
        <w:pStyle w:val="ListNumber2"/>
        <w:rPr>
          <w:lang w:bidi="en-US"/>
        </w:rPr>
      </w:pPr>
      <w:r>
        <w:t xml:space="preserve">In the </w:t>
      </w:r>
      <w:r w:rsidR="00992648">
        <w:t>Text-to-Speech</w:t>
      </w:r>
      <w:r>
        <w:t xml:space="preserve"> field, click </w:t>
      </w:r>
      <w:r w:rsidR="0069533F" w:rsidRPr="009222ED">
        <w:rPr>
          <w:b/>
        </w:rPr>
        <w:t>Test Text-to-Speech</w:t>
      </w:r>
      <w:r>
        <w:t xml:space="preserve"> to play a voice sample. </w:t>
      </w:r>
    </w:p>
    <w:p w14:paraId="0C7BA1B0" w14:textId="77777777" w:rsidR="000A3147" w:rsidRDefault="000A3147" w:rsidP="000A3147">
      <w:pPr>
        <w:pStyle w:val="ListNumber2"/>
        <w:numPr>
          <w:ilvl w:val="0"/>
          <w:numId w:val="0"/>
        </w:numPr>
        <w:ind w:left="720" w:firstLine="720"/>
      </w:pPr>
      <w:r>
        <w:sym w:font="Symbol" w:char="F0B7"/>
      </w:r>
      <w:r>
        <w:t xml:space="preserve"> If you can hear the voice sample, click </w:t>
      </w:r>
      <w:r w:rsidRPr="000A3147">
        <w:rPr>
          <w:b/>
        </w:rPr>
        <w:t>Yes</w:t>
      </w:r>
      <w:r>
        <w:t xml:space="preserve">. </w:t>
      </w:r>
    </w:p>
    <w:p w14:paraId="7DF6A5EA" w14:textId="77777777" w:rsidR="000A3147" w:rsidRDefault="000A3147" w:rsidP="00531ECE">
      <w:pPr>
        <w:pStyle w:val="ListNumber2"/>
        <w:numPr>
          <w:ilvl w:val="0"/>
          <w:numId w:val="0"/>
        </w:numPr>
        <w:ind w:left="1530" w:hanging="90"/>
      </w:pPr>
      <w:r>
        <w:sym w:font="Symbol" w:char="F0B7"/>
      </w:r>
      <w:r>
        <w:t xml:space="preserve"> If you cannot hear the voice sample, click </w:t>
      </w:r>
      <w:r w:rsidRPr="000A3147">
        <w:rPr>
          <w:b/>
        </w:rPr>
        <w:t>No</w:t>
      </w:r>
      <w:r w:rsidR="00531ECE">
        <w:t xml:space="preserve"> and f</w:t>
      </w:r>
      <w:r>
        <w:t xml:space="preserve">ix your audio </w:t>
      </w:r>
      <w:r w:rsidR="002F3528">
        <w:t>connection.</w:t>
      </w:r>
      <w:r w:rsidR="002F3528">
        <w:rPr>
          <w:lang w:bidi="en-US"/>
        </w:rPr>
        <w:t xml:space="preserve"> Please</w:t>
      </w:r>
      <w:r w:rsidR="00531ECE">
        <w:rPr>
          <w:lang w:bidi="en-US"/>
        </w:rPr>
        <w:t xml:space="preserve"> ensure that there is a voice package installed on your machine, that there is an audio playback device connected to the testing device (internal speakers, external speakers, headphones, </w:t>
      </w:r>
      <w:proofErr w:type="spellStart"/>
      <w:r w:rsidR="00531ECE">
        <w:rPr>
          <w:lang w:bidi="en-US"/>
        </w:rPr>
        <w:t>etc</w:t>
      </w:r>
      <w:proofErr w:type="spellEnd"/>
      <w:r w:rsidR="00531ECE">
        <w:rPr>
          <w:lang w:bidi="en-US"/>
        </w:rPr>
        <w:t xml:space="preserve">), </w:t>
      </w:r>
      <w:r w:rsidR="00AB1B2F">
        <w:rPr>
          <w:lang w:bidi="en-US"/>
        </w:rPr>
        <w:t xml:space="preserve">the volume is not muted and is audible, </w:t>
      </w:r>
      <w:r w:rsidR="00531ECE">
        <w:rPr>
          <w:lang w:bidi="en-US"/>
        </w:rPr>
        <w:t>and that the desired audio playback device is set as the default device.</w:t>
      </w:r>
    </w:p>
    <w:p w14:paraId="7A47FF0F" w14:textId="77777777" w:rsidR="00B24D0B" w:rsidRDefault="000A3147" w:rsidP="00CC307C">
      <w:pPr>
        <w:pStyle w:val="ListNumber2"/>
        <w:rPr>
          <w:lang w:bidi="en-US"/>
        </w:rPr>
      </w:pPr>
      <w:r>
        <w:t xml:space="preserve">When you are done, click </w:t>
      </w:r>
      <w:r w:rsidR="0069533F" w:rsidRPr="009222ED">
        <w:rPr>
          <w:b/>
        </w:rPr>
        <w:t>Return</w:t>
      </w:r>
      <w:r>
        <w:t xml:space="preserve"> to return to the </w:t>
      </w:r>
      <w:r w:rsidR="00973CCF">
        <w:t xml:space="preserve">Site Readiness </w:t>
      </w:r>
      <w:r>
        <w:t xml:space="preserve">page. </w:t>
      </w:r>
    </w:p>
    <w:p w14:paraId="3710E8CC" w14:textId="77777777" w:rsidR="00B24D0B" w:rsidRDefault="000A3147" w:rsidP="00B24D0B">
      <w:pPr>
        <w:pStyle w:val="ListNumber2"/>
        <w:numPr>
          <w:ilvl w:val="0"/>
          <w:numId w:val="0"/>
        </w:numPr>
        <w:ind w:left="1080"/>
      </w:pPr>
      <w:r>
        <w:sym w:font="Symbol" w:char="F0B7"/>
      </w:r>
      <w:r>
        <w:t xml:space="preserve"> If all of the system</w:t>
      </w:r>
      <w:r w:rsidR="00973CCF">
        <w:t xml:space="preserve"> set-up</w:t>
      </w:r>
      <w:r>
        <w:t xml:space="preserve"> checks succeed, you are ready to begin the </w:t>
      </w:r>
      <w:r w:rsidR="00973CCF">
        <w:t>Student Interface</w:t>
      </w:r>
      <w:r>
        <w:t xml:space="preserve"> test. </w:t>
      </w:r>
    </w:p>
    <w:p w14:paraId="1EBFA7D0" w14:textId="77777777" w:rsidR="000A3147" w:rsidRDefault="000A3147" w:rsidP="00B24D0B">
      <w:pPr>
        <w:pStyle w:val="ListNumber2"/>
        <w:numPr>
          <w:ilvl w:val="0"/>
          <w:numId w:val="0"/>
        </w:numPr>
        <w:ind w:left="1080"/>
      </w:pPr>
      <w:r>
        <w:sym w:font="Symbol" w:char="F0B7"/>
      </w:r>
      <w:r>
        <w:t xml:space="preserve"> If one or more system checks fail, adjust your configuration as needed and rerun the </w:t>
      </w:r>
      <w:r w:rsidR="00973CCF">
        <w:t xml:space="preserve">System Set-Up </w:t>
      </w:r>
      <w:r w:rsidR="00F16BD3">
        <w:t>T</w:t>
      </w:r>
      <w:r>
        <w:t>est.</w:t>
      </w:r>
    </w:p>
    <w:p w14:paraId="3AF13B61" w14:textId="544F3BB0" w:rsidR="00F232BB" w:rsidRDefault="00C602E8" w:rsidP="00B24D0B">
      <w:pPr>
        <w:pStyle w:val="ListNumber2"/>
        <w:spacing w:before="0" w:after="0"/>
        <w:rPr>
          <w:lang w:bidi="en-US"/>
        </w:rPr>
      </w:pPr>
      <w:r>
        <w:rPr>
          <w:lang w:bidi="en-US"/>
        </w:rPr>
        <w:t>When the System Set-Up test is completed, c</w:t>
      </w:r>
      <w:r w:rsidR="000A3147" w:rsidRPr="00233F13">
        <w:rPr>
          <w:lang w:bidi="en-US"/>
        </w:rPr>
        <w:t xml:space="preserve">lick </w:t>
      </w:r>
      <w:r w:rsidR="0069533F" w:rsidRPr="009222ED">
        <w:rPr>
          <w:b/>
          <w:lang w:bidi="en-US"/>
        </w:rPr>
        <w:t>Check Student Interface</w:t>
      </w:r>
      <w:r w:rsidR="000A3147">
        <w:rPr>
          <w:lang w:bidi="en-US"/>
        </w:rPr>
        <w:t xml:space="preserve"> </w:t>
      </w:r>
      <w:r w:rsidR="00B24D0B">
        <w:rPr>
          <w:lang w:bidi="en-US"/>
        </w:rPr>
        <w:t xml:space="preserve">to begin the next </w:t>
      </w:r>
      <w:r w:rsidR="006B4D12">
        <w:rPr>
          <w:lang w:bidi="en-US"/>
        </w:rPr>
        <w:t>Site</w:t>
      </w:r>
      <w:r w:rsidR="006B4D12" w:rsidRPr="00233F13">
        <w:rPr>
          <w:lang w:bidi="en-US"/>
        </w:rPr>
        <w:t xml:space="preserve"> </w:t>
      </w:r>
      <w:r w:rsidR="000A3147" w:rsidRPr="00233F13">
        <w:rPr>
          <w:lang w:bidi="en-US"/>
        </w:rPr>
        <w:t>Readiness test.</w:t>
      </w:r>
    </w:p>
    <w:p w14:paraId="537FD67F" w14:textId="77777777" w:rsidR="000F1AE8" w:rsidRDefault="000F1AE8" w:rsidP="000F1AE8">
      <w:pPr>
        <w:pStyle w:val="ListNumber2"/>
        <w:numPr>
          <w:ilvl w:val="0"/>
          <w:numId w:val="0"/>
        </w:numPr>
        <w:spacing w:before="0" w:after="0"/>
        <w:ind w:left="720"/>
        <w:rPr>
          <w:lang w:bidi="en-US"/>
        </w:rPr>
      </w:pPr>
    </w:p>
    <w:p w14:paraId="6A54B34E" w14:textId="77777777" w:rsidR="000F1AE8" w:rsidRDefault="00AA2A97" w:rsidP="000F1AE8">
      <w:pPr>
        <w:pStyle w:val="ListNumber2"/>
        <w:numPr>
          <w:ilvl w:val="0"/>
          <w:numId w:val="0"/>
        </w:numPr>
        <w:spacing w:before="0" w:after="0"/>
        <w:ind w:left="720"/>
        <w:rPr>
          <w:lang w:bidi="en-US"/>
        </w:rPr>
      </w:pPr>
      <w:r w:rsidRPr="009222ED">
        <w:rPr>
          <w:noProof/>
        </w:rPr>
        <w:drawing>
          <wp:inline distT="0" distB="0" distL="0" distR="0" wp14:anchorId="6A6B06C2" wp14:editId="26EF2BB3">
            <wp:extent cx="4505325" cy="3328935"/>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udent Interface Test.png"/>
                    <pic:cNvPicPr/>
                  </pic:nvPicPr>
                  <pic:blipFill>
                    <a:blip r:embed="rId76">
                      <a:extLst>
                        <a:ext uri="{28A0092B-C50C-407E-A947-70E740481C1C}">
                          <a14:useLocalDpi xmlns:a14="http://schemas.microsoft.com/office/drawing/2010/main" val="0"/>
                        </a:ext>
                      </a:extLst>
                    </a:blip>
                    <a:stretch>
                      <a:fillRect/>
                    </a:stretch>
                  </pic:blipFill>
                  <pic:spPr>
                    <a:xfrm>
                      <a:off x="0" y="0"/>
                      <a:ext cx="4508526" cy="3331300"/>
                    </a:xfrm>
                    <a:prstGeom prst="rect">
                      <a:avLst/>
                    </a:prstGeom>
                  </pic:spPr>
                </pic:pic>
              </a:graphicData>
            </a:graphic>
          </wp:inline>
        </w:drawing>
      </w:r>
    </w:p>
    <w:p w14:paraId="4E6FAA20" w14:textId="77777777" w:rsidR="000F1AE8" w:rsidRDefault="000F1AE8" w:rsidP="000F1AE8">
      <w:pPr>
        <w:pStyle w:val="ListNumber2"/>
        <w:numPr>
          <w:ilvl w:val="0"/>
          <w:numId w:val="0"/>
        </w:numPr>
        <w:spacing w:before="0" w:after="0"/>
        <w:ind w:left="720"/>
        <w:rPr>
          <w:lang w:bidi="en-US"/>
        </w:rPr>
      </w:pPr>
    </w:p>
    <w:p w14:paraId="2CDE71F5" w14:textId="2CCC9A86" w:rsidR="001B0F1E" w:rsidRDefault="00C602E8" w:rsidP="00CC307C">
      <w:pPr>
        <w:pStyle w:val="ListNumber2"/>
        <w:rPr>
          <w:lang w:bidi="en-US"/>
        </w:rPr>
      </w:pPr>
      <w:r>
        <w:rPr>
          <w:lang w:bidi="en-US"/>
        </w:rPr>
        <w:t>Read instruction and then c</w:t>
      </w:r>
      <w:r w:rsidR="00233F13" w:rsidRPr="00233F13">
        <w:rPr>
          <w:lang w:bidi="en-US"/>
        </w:rPr>
        <w:t xml:space="preserve">lick </w:t>
      </w:r>
      <w:r w:rsidR="00233F13" w:rsidRPr="005868C4">
        <w:rPr>
          <w:b/>
          <w:lang w:bidi="en-US"/>
        </w:rPr>
        <w:t>Continue</w:t>
      </w:r>
      <w:r w:rsidR="00233F13" w:rsidRPr="00233F13">
        <w:rPr>
          <w:lang w:bidi="en-US"/>
        </w:rPr>
        <w:t xml:space="preserve"> to get started. </w:t>
      </w:r>
    </w:p>
    <w:p w14:paraId="6CC67FCB" w14:textId="77777777" w:rsidR="001B0F1E" w:rsidRDefault="00AA2A97" w:rsidP="00E82075">
      <w:pPr>
        <w:pStyle w:val="Artindented"/>
        <w:rPr>
          <w:lang w:bidi="en-US"/>
        </w:rPr>
      </w:pPr>
      <w:r w:rsidRPr="009222ED">
        <w:lastRenderedPageBreak/>
        <w:drawing>
          <wp:inline distT="0" distB="0" distL="0" distR="0" wp14:anchorId="406C4918" wp14:editId="2A9E0A24">
            <wp:extent cx="3724275" cy="32472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 Student interface.png"/>
                    <pic:cNvPicPr/>
                  </pic:nvPicPr>
                  <pic:blipFill>
                    <a:blip r:embed="rId77">
                      <a:extLst>
                        <a:ext uri="{28A0092B-C50C-407E-A947-70E740481C1C}">
                          <a14:useLocalDpi xmlns:a14="http://schemas.microsoft.com/office/drawing/2010/main" val="0"/>
                        </a:ext>
                      </a:extLst>
                    </a:blip>
                    <a:stretch>
                      <a:fillRect/>
                    </a:stretch>
                  </pic:blipFill>
                  <pic:spPr>
                    <a:xfrm>
                      <a:off x="0" y="0"/>
                      <a:ext cx="3738275" cy="3259408"/>
                    </a:xfrm>
                    <a:prstGeom prst="rect">
                      <a:avLst/>
                    </a:prstGeom>
                  </pic:spPr>
                </pic:pic>
              </a:graphicData>
            </a:graphic>
          </wp:inline>
        </w:drawing>
      </w:r>
    </w:p>
    <w:p w14:paraId="3B0A1C42" w14:textId="77777777" w:rsidR="00C602E8" w:rsidRDefault="00C602E8" w:rsidP="00C602E8">
      <w:pPr>
        <w:pStyle w:val="ListNumber2"/>
      </w:pPr>
      <w:r>
        <w:rPr>
          <w:lang w:bidi="en-US"/>
        </w:rPr>
        <w:t>Answer each of the test questions, using the navigation buttons on the right.  Ensure you can effectively use text and drawing response tools.</w:t>
      </w:r>
    </w:p>
    <w:p w14:paraId="16218D01" w14:textId="77777777" w:rsidR="00D209D3" w:rsidRDefault="00233F13" w:rsidP="00D209D3">
      <w:pPr>
        <w:pStyle w:val="ListNumber2"/>
      </w:pPr>
      <w:r w:rsidRPr="00233F13">
        <w:rPr>
          <w:lang w:bidi="en-US"/>
        </w:rPr>
        <w:t xml:space="preserve">After you have responded to all items, click </w:t>
      </w:r>
      <w:r w:rsidRPr="00B24D0B">
        <w:rPr>
          <w:b/>
          <w:lang w:bidi="en-US"/>
        </w:rPr>
        <w:t>Finish</w:t>
      </w:r>
      <w:r w:rsidRPr="00233F13">
        <w:rPr>
          <w:lang w:bidi="en-US"/>
        </w:rPr>
        <w:t>.</w:t>
      </w:r>
      <w:r w:rsidR="007C2FF7" w:rsidRPr="007C2FF7">
        <w:rPr>
          <w:lang w:bidi="en-US"/>
        </w:rPr>
        <w:t xml:space="preserve"> </w:t>
      </w:r>
      <w:r w:rsidR="00AA2A97" w:rsidRPr="009222ED">
        <w:rPr>
          <w:noProof/>
        </w:rPr>
        <w:drawing>
          <wp:inline distT="0" distB="0" distL="0" distR="0" wp14:anchorId="5F53B639" wp14:editId="29828F6F">
            <wp:extent cx="5295900" cy="40635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SR Finish.png"/>
                    <pic:cNvPicPr/>
                  </pic:nvPicPr>
                  <pic:blipFill>
                    <a:blip r:embed="rId78">
                      <a:extLst>
                        <a:ext uri="{28A0092B-C50C-407E-A947-70E740481C1C}">
                          <a14:useLocalDpi xmlns:a14="http://schemas.microsoft.com/office/drawing/2010/main" val="0"/>
                        </a:ext>
                      </a:extLst>
                    </a:blip>
                    <a:stretch>
                      <a:fillRect/>
                    </a:stretch>
                  </pic:blipFill>
                  <pic:spPr>
                    <a:xfrm>
                      <a:off x="0" y="0"/>
                      <a:ext cx="5297233" cy="4064608"/>
                    </a:xfrm>
                    <a:prstGeom prst="rect">
                      <a:avLst/>
                    </a:prstGeom>
                  </pic:spPr>
                </pic:pic>
              </a:graphicData>
            </a:graphic>
          </wp:inline>
        </w:drawing>
      </w:r>
    </w:p>
    <w:p w14:paraId="2FE04F62" w14:textId="7B44556D" w:rsidR="00233F13" w:rsidRDefault="00F232BB" w:rsidP="00C602E8">
      <w:pPr>
        <w:pStyle w:val="ListNumber2"/>
        <w:rPr>
          <w:lang w:bidi="en-US"/>
        </w:rPr>
      </w:pPr>
      <w:r>
        <w:rPr>
          <w:lang w:bidi="en-US"/>
        </w:rPr>
        <w:br w:type="page"/>
      </w:r>
      <w:r w:rsidR="006E78C9">
        <w:rPr>
          <w:lang w:bidi="en-US"/>
        </w:rPr>
        <w:lastRenderedPageBreak/>
        <w:t xml:space="preserve">When you are ready to </w:t>
      </w:r>
      <w:r w:rsidR="00233F13" w:rsidRPr="00233F13">
        <w:rPr>
          <w:lang w:bidi="en-US"/>
        </w:rPr>
        <w:t xml:space="preserve">submit </w:t>
      </w:r>
      <w:r w:rsidR="00D10EF9">
        <w:rPr>
          <w:lang w:bidi="en-US"/>
        </w:rPr>
        <w:t>the</w:t>
      </w:r>
      <w:r w:rsidR="00D10EF9" w:rsidRPr="00233F13">
        <w:rPr>
          <w:lang w:bidi="en-US"/>
        </w:rPr>
        <w:t xml:space="preserve"> </w:t>
      </w:r>
      <w:r w:rsidR="00233F13" w:rsidRPr="00233F13">
        <w:rPr>
          <w:lang w:bidi="en-US"/>
        </w:rPr>
        <w:t>test</w:t>
      </w:r>
      <w:r w:rsidR="006E78C9">
        <w:rPr>
          <w:lang w:bidi="en-US"/>
        </w:rPr>
        <w:t>, c</w:t>
      </w:r>
      <w:r w:rsidR="00233F13" w:rsidRPr="00233F13">
        <w:rPr>
          <w:lang w:bidi="en-US"/>
        </w:rPr>
        <w:t xml:space="preserve">lick </w:t>
      </w:r>
      <w:r w:rsidR="00233F13" w:rsidRPr="006E78C9">
        <w:rPr>
          <w:b/>
          <w:lang w:bidi="en-US"/>
        </w:rPr>
        <w:t>Turn In</w:t>
      </w:r>
      <w:r w:rsidR="00233F13" w:rsidRPr="00233F13">
        <w:rPr>
          <w:lang w:bidi="en-US"/>
        </w:rPr>
        <w:t xml:space="preserve"> to continue</w:t>
      </w:r>
      <w:r w:rsidR="006E78C9">
        <w:rPr>
          <w:lang w:bidi="en-US"/>
        </w:rPr>
        <w:t xml:space="preserve"> or c</w:t>
      </w:r>
      <w:r w:rsidR="00387B1A">
        <w:rPr>
          <w:lang w:bidi="en-US"/>
        </w:rPr>
        <w:t>lick</w:t>
      </w:r>
      <w:r w:rsidR="00233F13" w:rsidRPr="00233F13">
        <w:rPr>
          <w:lang w:bidi="en-US"/>
        </w:rPr>
        <w:t xml:space="preserve"> </w:t>
      </w:r>
      <w:r w:rsidR="00D209D3">
        <w:rPr>
          <w:b/>
          <w:lang w:bidi="en-US"/>
        </w:rPr>
        <w:t>Return to test</w:t>
      </w:r>
      <w:r w:rsidR="00233F13" w:rsidRPr="00233F13">
        <w:rPr>
          <w:lang w:bidi="en-US"/>
        </w:rPr>
        <w:t xml:space="preserve"> to return to the Test Review page.</w:t>
      </w:r>
      <w:r w:rsidR="00A11B06">
        <w:rPr>
          <w:lang w:bidi="en-US"/>
        </w:rPr>
        <w:t xml:space="preserve"> </w:t>
      </w:r>
    </w:p>
    <w:p w14:paraId="4B5222F7" w14:textId="77777777" w:rsidR="00CC307C" w:rsidRDefault="00FD4179" w:rsidP="00E82075">
      <w:pPr>
        <w:pStyle w:val="Artindented"/>
        <w:rPr>
          <w:lang w:bidi="en-US"/>
        </w:rPr>
      </w:pPr>
      <w:r>
        <w:drawing>
          <wp:inline distT="0" distB="0" distL="0" distR="0" wp14:anchorId="10C5704A" wp14:editId="01718DFE">
            <wp:extent cx="4429125" cy="1712973"/>
            <wp:effectExtent l="19050" t="0" r="9525" b="0"/>
            <wp:docPr id="12" name="Picture 11" descr="WSR Turn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R Turn in.png"/>
                    <pic:cNvPicPr/>
                  </pic:nvPicPr>
                  <pic:blipFill>
                    <a:blip r:embed="rId79"/>
                    <a:stretch>
                      <a:fillRect/>
                    </a:stretch>
                  </pic:blipFill>
                  <pic:spPr>
                    <a:xfrm>
                      <a:off x="0" y="0"/>
                      <a:ext cx="4435251" cy="1715342"/>
                    </a:xfrm>
                    <a:prstGeom prst="rect">
                      <a:avLst/>
                    </a:prstGeom>
                  </pic:spPr>
                </pic:pic>
              </a:graphicData>
            </a:graphic>
          </wp:inline>
        </w:drawing>
      </w:r>
    </w:p>
    <w:p w14:paraId="291438B2" w14:textId="77777777" w:rsidR="001B0F1E" w:rsidRDefault="006E78C9" w:rsidP="008433BD">
      <w:pPr>
        <w:pStyle w:val="ListContinue2"/>
        <w:rPr>
          <w:lang w:bidi="en-US"/>
        </w:rPr>
      </w:pPr>
      <w:r>
        <w:rPr>
          <w:lang w:bidi="en-US"/>
        </w:rPr>
        <w:t xml:space="preserve">If you click </w:t>
      </w:r>
      <w:r w:rsidRPr="006E78C9">
        <w:rPr>
          <w:b/>
          <w:lang w:bidi="en-US"/>
        </w:rPr>
        <w:t>Turn In</w:t>
      </w:r>
      <w:r>
        <w:rPr>
          <w:lang w:bidi="en-US"/>
        </w:rPr>
        <w:t>, y</w:t>
      </w:r>
      <w:r w:rsidR="00233F13" w:rsidRPr="00233F13">
        <w:rPr>
          <w:lang w:bidi="en-US"/>
        </w:rPr>
        <w:t>ou return to the Session Selection page</w:t>
      </w:r>
      <w:r w:rsidR="00387B1A">
        <w:rPr>
          <w:lang w:bidi="en-US"/>
        </w:rPr>
        <w:t xml:space="preserve">, where </w:t>
      </w:r>
      <w:r w:rsidR="001B0F1E">
        <w:rPr>
          <w:lang w:bidi="en-US"/>
        </w:rPr>
        <w:t xml:space="preserve">the test session </w:t>
      </w:r>
      <w:r w:rsidR="00387B1A">
        <w:rPr>
          <w:lang w:bidi="en-US"/>
        </w:rPr>
        <w:t xml:space="preserve">is </w:t>
      </w:r>
      <w:r w:rsidR="001B0F1E">
        <w:rPr>
          <w:lang w:bidi="en-US"/>
        </w:rPr>
        <w:t>grayed out</w:t>
      </w:r>
      <w:r w:rsidR="00233F13" w:rsidRPr="00233F13">
        <w:rPr>
          <w:lang w:bidi="en-US"/>
        </w:rPr>
        <w:t>.</w:t>
      </w:r>
      <w:r w:rsidR="00A11B06">
        <w:rPr>
          <w:lang w:bidi="en-US"/>
        </w:rPr>
        <w:t xml:space="preserve"> </w:t>
      </w:r>
    </w:p>
    <w:p w14:paraId="07CFCBC6" w14:textId="77777777" w:rsidR="00684C5F" w:rsidRDefault="00DB5D62" w:rsidP="00E82075">
      <w:pPr>
        <w:pStyle w:val="Artindented"/>
        <w:rPr>
          <w:lang w:bidi="en-US"/>
        </w:rPr>
      </w:pPr>
      <w:r>
        <w:drawing>
          <wp:inline distT="0" distB="0" distL="0" distR="0" wp14:anchorId="7C610B35" wp14:editId="31F7EA77">
            <wp:extent cx="4838771" cy="3712743"/>
            <wp:effectExtent l="19050" t="0" r="0" b="0"/>
            <wp:docPr id="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srcRect/>
                    <a:stretch>
                      <a:fillRect/>
                    </a:stretch>
                  </pic:blipFill>
                  <pic:spPr bwMode="auto">
                    <a:xfrm>
                      <a:off x="0" y="0"/>
                      <a:ext cx="4838771" cy="3712743"/>
                    </a:xfrm>
                    <a:prstGeom prst="rect">
                      <a:avLst/>
                    </a:prstGeom>
                    <a:noFill/>
                    <a:ln w="9525">
                      <a:noFill/>
                      <a:miter lim="800000"/>
                      <a:headEnd/>
                      <a:tailEnd/>
                    </a:ln>
                  </pic:spPr>
                </pic:pic>
              </a:graphicData>
            </a:graphic>
          </wp:inline>
        </w:drawing>
      </w:r>
    </w:p>
    <w:p w14:paraId="49C92CDE" w14:textId="77777777" w:rsidR="00233F13" w:rsidRDefault="00233F13" w:rsidP="00684C5F">
      <w:pPr>
        <w:pStyle w:val="ListNumber2"/>
        <w:rPr>
          <w:lang w:bidi="en-US"/>
        </w:rPr>
      </w:pPr>
      <w:r w:rsidRPr="00233F13">
        <w:rPr>
          <w:lang w:bidi="en-US"/>
        </w:rPr>
        <w:t xml:space="preserve">Click </w:t>
      </w:r>
      <w:r w:rsidRPr="005868C4">
        <w:rPr>
          <w:b/>
          <w:lang w:bidi="en-US"/>
        </w:rPr>
        <w:t>Exit</w:t>
      </w:r>
      <w:r w:rsidR="006E78C9">
        <w:rPr>
          <w:b/>
          <w:lang w:bidi="en-US"/>
        </w:rPr>
        <w:t xml:space="preserve"> </w:t>
      </w:r>
      <w:r w:rsidR="006E78C9">
        <w:rPr>
          <w:lang w:bidi="en-US"/>
        </w:rPr>
        <w:t>in the top-right corner of the page</w:t>
      </w:r>
      <w:r w:rsidRPr="00233F13">
        <w:rPr>
          <w:lang w:bidi="en-US"/>
        </w:rPr>
        <w:t xml:space="preserve">. </w:t>
      </w:r>
    </w:p>
    <w:p w14:paraId="45CB147E" w14:textId="77777777" w:rsidR="00F232BB" w:rsidRDefault="00F232BB">
      <w:pPr>
        <w:spacing w:before="0" w:after="0"/>
        <w:rPr>
          <w:rFonts w:ascii="Arial" w:eastAsia="SimSun" w:hAnsi="Arial"/>
          <w:b/>
          <w:bCs/>
          <w:color w:val="356387"/>
          <w:sz w:val="28"/>
          <w:szCs w:val="26"/>
        </w:rPr>
      </w:pPr>
      <w:bookmarkStart w:id="101" w:name="_Site_Certification"/>
      <w:bookmarkEnd w:id="101"/>
      <w:r>
        <w:br w:type="page"/>
      </w:r>
    </w:p>
    <w:p w14:paraId="1ADE096E" w14:textId="77777777" w:rsidR="00233F13" w:rsidRDefault="00233F13" w:rsidP="007E2C70">
      <w:pPr>
        <w:pStyle w:val="Heading2"/>
      </w:pPr>
      <w:bookmarkStart w:id="102" w:name="_Site_Certification_1"/>
      <w:bookmarkStart w:id="103" w:name="_Toc501459637"/>
      <w:bookmarkEnd w:id="102"/>
      <w:r>
        <w:lastRenderedPageBreak/>
        <w:t xml:space="preserve">Site </w:t>
      </w:r>
      <w:r w:rsidRPr="007E2C70">
        <w:t>Certification</w:t>
      </w:r>
      <w:bookmarkEnd w:id="103"/>
    </w:p>
    <w:p w14:paraId="531C8AC4" w14:textId="77777777" w:rsidR="00233F13" w:rsidRDefault="00BE0706" w:rsidP="00497BD5">
      <w:pPr>
        <w:keepNext/>
        <w:ind w:right="900"/>
      </w:pPr>
      <w:r>
        <w:rPr>
          <w:lang w:bidi="en-US"/>
        </w:rPr>
        <w:t xml:space="preserve">After all </w:t>
      </w:r>
      <w:r w:rsidR="00DB79D7">
        <w:rPr>
          <w:lang w:bidi="en-US"/>
        </w:rPr>
        <w:t xml:space="preserve">devices </w:t>
      </w:r>
      <w:r>
        <w:rPr>
          <w:lang w:bidi="en-US"/>
        </w:rPr>
        <w:t xml:space="preserve">or </w:t>
      </w:r>
      <w:r w:rsidR="00DB79D7">
        <w:rPr>
          <w:lang w:bidi="en-US"/>
        </w:rPr>
        <w:t xml:space="preserve">device </w:t>
      </w:r>
      <w:r w:rsidR="00947AB7">
        <w:rPr>
          <w:lang w:bidi="en-US"/>
        </w:rPr>
        <w:t xml:space="preserve">configurations have successfully completed </w:t>
      </w:r>
      <w:r w:rsidR="00387B1A">
        <w:rPr>
          <w:lang w:bidi="en-US"/>
        </w:rPr>
        <w:t xml:space="preserve">the </w:t>
      </w:r>
      <w:r w:rsidR="00973CCF">
        <w:rPr>
          <w:lang w:bidi="en-US"/>
        </w:rPr>
        <w:t>Site Readiness</w:t>
      </w:r>
      <w:r w:rsidR="00947AB7">
        <w:rPr>
          <w:lang w:bidi="en-US"/>
        </w:rPr>
        <w:t xml:space="preserve"> </w:t>
      </w:r>
      <w:r w:rsidR="00387B1A">
        <w:rPr>
          <w:lang w:bidi="en-US"/>
        </w:rPr>
        <w:t>t</w:t>
      </w:r>
      <w:r w:rsidR="00947AB7">
        <w:rPr>
          <w:lang w:bidi="en-US"/>
        </w:rPr>
        <w:t xml:space="preserve">est, the </w:t>
      </w:r>
      <w:r w:rsidR="002C0B41">
        <w:t>Assessment Technology Coordinator</w:t>
      </w:r>
      <w:r w:rsidR="00947AB7">
        <w:rPr>
          <w:lang w:bidi="en-US"/>
        </w:rPr>
        <w:t xml:space="preserve"> must certify the site for testing.</w:t>
      </w:r>
      <w:r w:rsidR="00A11B06">
        <w:rPr>
          <w:lang w:bidi="en-US"/>
        </w:rPr>
        <w:t xml:space="preserve"> </w:t>
      </w:r>
    </w:p>
    <w:p w14:paraId="090457D3" w14:textId="77777777" w:rsidR="00C07E39" w:rsidRDefault="00991491" w:rsidP="002F3528">
      <w:pPr>
        <w:pStyle w:val="ListNumber2"/>
        <w:numPr>
          <w:ilvl w:val="0"/>
          <w:numId w:val="14"/>
        </w:numPr>
      </w:pPr>
      <w:r>
        <w:rPr>
          <w:lang w:bidi="en-US"/>
        </w:rPr>
        <w:t xml:space="preserve">Go to the </w:t>
      </w:r>
      <w:r w:rsidR="00ED3A63">
        <w:rPr>
          <w:lang w:bidi="en-US"/>
        </w:rPr>
        <w:t xml:space="preserve">OSTP </w:t>
      </w:r>
      <w:r>
        <w:rPr>
          <w:lang w:bidi="en-US"/>
        </w:rPr>
        <w:t xml:space="preserve">Portal at </w:t>
      </w:r>
      <w:hyperlink r:id="rId81" w:history="1">
        <w:r>
          <w:rPr>
            <w:rStyle w:val="Hyperlink"/>
            <w:lang w:bidi="en-US"/>
          </w:rPr>
          <w:t>https://oklahoma.measuredprogress.org</w:t>
        </w:r>
      </w:hyperlink>
      <w:r w:rsidR="004B58AB">
        <w:rPr>
          <w:lang w:bidi="en-US"/>
        </w:rPr>
        <w:t xml:space="preserve"> </w:t>
      </w:r>
      <w:r>
        <w:rPr>
          <w:lang w:bidi="en-US"/>
        </w:rPr>
        <w:t>and log in with your user name and password.</w:t>
      </w:r>
    </w:p>
    <w:p w14:paraId="06A9EC3C" w14:textId="77777777" w:rsidR="00947AB7" w:rsidRDefault="00947AB7" w:rsidP="00684C5F">
      <w:pPr>
        <w:pStyle w:val="ListNumber2"/>
      </w:pPr>
      <w:r>
        <w:t xml:space="preserve">Click </w:t>
      </w:r>
      <w:r w:rsidRPr="005868C4">
        <w:rPr>
          <w:b/>
        </w:rPr>
        <w:t>Administration</w:t>
      </w:r>
      <w:r>
        <w:t>.</w:t>
      </w:r>
    </w:p>
    <w:p w14:paraId="3FD85E36" w14:textId="4573EFA1" w:rsidR="00947AB7" w:rsidRDefault="00947AB7" w:rsidP="00684C5F">
      <w:pPr>
        <w:pStyle w:val="ListNumber2"/>
      </w:pPr>
      <w:r>
        <w:t xml:space="preserve">Click </w:t>
      </w:r>
      <w:r w:rsidRPr="005868C4">
        <w:rPr>
          <w:b/>
        </w:rPr>
        <w:t xml:space="preserve">Site </w:t>
      </w:r>
      <w:r w:rsidR="00CE33AE">
        <w:rPr>
          <w:b/>
        </w:rPr>
        <w:t>Readiness</w:t>
      </w:r>
      <w:r w:rsidR="000F46B4">
        <w:t xml:space="preserve"> at the top of the page.</w:t>
      </w:r>
    </w:p>
    <w:p w14:paraId="0F5FE2D1" w14:textId="2E83A7BC" w:rsidR="00F232BB" w:rsidRDefault="00CE33AE" w:rsidP="00CE33AE">
      <w:pPr>
        <w:pStyle w:val="Artindented"/>
      </w:pPr>
      <w:r>
        <w:drawing>
          <wp:inline distT="0" distB="0" distL="0" distR="0" wp14:anchorId="67A2D5C4" wp14:editId="49C7C73D">
            <wp:extent cx="5943600" cy="9163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te Readiness Login Info 2.png"/>
                    <pic:cNvPicPr/>
                  </pic:nvPicPr>
                  <pic:blipFill>
                    <a:blip r:embed="rId82">
                      <a:extLst>
                        <a:ext uri="{28A0092B-C50C-407E-A947-70E740481C1C}">
                          <a14:useLocalDpi xmlns:a14="http://schemas.microsoft.com/office/drawing/2010/main" val="0"/>
                        </a:ext>
                      </a:extLst>
                    </a:blip>
                    <a:stretch>
                      <a:fillRect/>
                    </a:stretch>
                  </pic:blipFill>
                  <pic:spPr>
                    <a:xfrm>
                      <a:off x="0" y="0"/>
                      <a:ext cx="5943600" cy="916305"/>
                    </a:xfrm>
                    <a:prstGeom prst="rect">
                      <a:avLst/>
                    </a:prstGeom>
                  </pic:spPr>
                </pic:pic>
              </a:graphicData>
            </a:graphic>
          </wp:inline>
        </w:drawing>
      </w:r>
    </w:p>
    <w:p w14:paraId="6C8D1535" w14:textId="0DAB79EB" w:rsidR="006E78C9" w:rsidRDefault="00D831F9" w:rsidP="00684C5F">
      <w:pPr>
        <w:pStyle w:val="ListNumber2"/>
      </w:pPr>
      <w:r>
        <w:t>On the Site Setup page, l</w:t>
      </w:r>
      <w:r w:rsidR="008433BD">
        <w:t xml:space="preserve">ocate the </w:t>
      </w:r>
      <w:r w:rsidR="00CE5A29">
        <w:t>building</w:t>
      </w:r>
      <w:r w:rsidR="008433BD">
        <w:t xml:space="preserve"> to be certified, and then c</w:t>
      </w:r>
      <w:r w:rsidR="006F5FF8">
        <w:t xml:space="preserve">lick </w:t>
      </w:r>
      <w:r w:rsidR="00662466" w:rsidRPr="00662466">
        <w:rPr>
          <w:b/>
        </w:rPr>
        <w:t>View Details</w:t>
      </w:r>
    </w:p>
    <w:p w14:paraId="4ADB8298" w14:textId="321B9D04" w:rsidR="00B13B10" w:rsidRDefault="00B13B10" w:rsidP="006E78C9">
      <w:pPr>
        <w:pStyle w:val="ListContinue2"/>
      </w:pPr>
      <w:r>
        <w:rPr>
          <w:noProof/>
        </w:rPr>
        <w:drawing>
          <wp:inline distT="0" distB="0" distL="0" distR="0" wp14:anchorId="686373E6" wp14:editId="1DA72A5C">
            <wp:extent cx="5943600" cy="17887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ite Readiness_2_OK.png"/>
                    <pic:cNvPicPr/>
                  </pic:nvPicPr>
                  <pic:blipFill>
                    <a:blip r:embed="rId83">
                      <a:extLst>
                        <a:ext uri="{28A0092B-C50C-407E-A947-70E740481C1C}">
                          <a14:useLocalDpi xmlns:a14="http://schemas.microsoft.com/office/drawing/2010/main" val="0"/>
                        </a:ext>
                      </a:extLst>
                    </a:blip>
                    <a:stretch>
                      <a:fillRect/>
                    </a:stretch>
                  </pic:blipFill>
                  <pic:spPr>
                    <a:xfrm>
                      <a:off x="0" y="0"/>
                      <a:ext cx="5943600" cy="1788795"/>
                    </a:xfrm>
                    <a:prstGeom prst="rect">
                      <a:avLst/>
                    </a:prstGeom>
                  </pic:spPr>
                </pic:pic>
              </a:graphicData>
            </a:graphic>
          </wp:inline>
        </w:drawing>
      </w:r>
    </w:p>
    <w:p w14:paraId="7B7395AD" w14:textId="77777777" w:rsidR="00947AB7" w:rsidRDefault="008433BD" w:rsidP="006E78C9">
      <w:pPr>
        <w:pStyle w:val="ListContinue2"/>
      </w:pPr>
      <w:r>
        <w:t>T</w:t>
      </w:r>
      <w:r w:rsidR="006F5FF8">
        <w:t xml:space="preserve">he </w:t>
      </w:r>
      <w:r w:rsidR="00D10EF9">
        <w:t>S</w:t>
      </w:r>
      <w:r w:rsidR="006F5FF8">
        <w:t xml:space="preserve">ite </w:t>
      </w:r>
      <w:r w:rsidR="00D10EF9">
        <w:t>D</w:t>
      </w:r>
      <w:r w:rsidR="006F5FF8">
        <w:t>etails</w:t>
      </w:r>
      <w:r>
        <w:t xml:space="preserve"> page appears</w:t>
      </w:r>
      <w:r w:rsidR="006F5FF8">
        <w:t>.</w:t>
      </w:r>
      <w:r w:rsidR="00A11B06">
        <w:t xml:space="preserve"> </w:t>
      </w:r>
    </w:p>
    <w:p w14:paraId="1C41FEC4" w14:textId="78E2B369" w:rsidR="00684C5F" w:rsidRDefault="000143FF" w:rsidP="00E82075">
      <w:pPr>
        <w:pStyle w:val="Artindented"/>
      </w:pPr>
      <w:r>
        <w:drawing>
          <wp:inline distT="0" distB="0" distL="0" distR="0" wp14:anchorId="2C09B1E4" wp14:editId="5BAE3AC6">
            <wp:extent cx="5238750" cy="28012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ite Readiness_3_OK.png"/>
                    <pic:cNvPicPr/>
                  </pic:nvPicPr>
                  <pic:blipFill>
                    <a:blip r:embed="rId84">
                      <a:extLst>
                        <a:ext uri="{28A0092B-C50C-407E-A947-70E740481C1C}">
                          <a14:useLocalDpi xmlns:a14="http://schemas.microsoft.com/office/drawing/2010/main" val="0"/>
                        </a:ext>
                      </a:extLst>
                    </a:blip>
                    <a:stretch>
                      <a:fillRect/>
                    </a:stretch>
                  </pic:blipFill>
                  <pic:spPr>
                    <a:xfrm>
                      <a:off x="0" y="0"/>
                      <a:ext cx="5259028" cy="2812119"/>
                    </a:xfrm>
                    <a:prstGeom prst="rect">
                      <a:avLst/>
                    </a:prstGeom>
                  </pic:spPr>
                </pic:pic>
              </a:graphicData>
            </a:graphic>
          </wp:inline>
        </w:drawing>
      </w:r>
    </w:p>
    <w:p w14:paraId="2AD774DB" w14:textId="5EE65533" w:rsidR="00AF70D5" w:rsidRDefault="00AF70D5" w:rsidP="00E82075">
      <w:pPr>
        <w:pStyle w:val="Artindented"/>
      </w:pPr>
    </w:p>
    <w:p w14:paraId="26AAAC42" w14:textId="77777777" w:rsidR="009939DF" w:rsidRDefault="006F5FF8" w:rsidP="009222ED">
      <w:pPr>
        <w:pStyle w:val="ListNumber2"/>
      </w:pPr>
      <w:r>
        <w:t xml:space="preserve">Verify </w:t>
      </w:r>
      <w:r w:rsidR="008433BD">
        <w:t xml:space="preserve">that all of the </w:t>
      </w:r>
      <w:r>
        <w:t xml:space="preserve">devices </w:t>
      </w:r>
      <w:r w:rsidR="005D60EB">
        <w:t xml:space="preserve">for this </w:t>
      </w:r>
      <w:r w:rsidR="00CE5A29">
        <w:t>building</w:t>
      </w:r>
      <w:r w:rsidR="005D60EB">
        <w:t xml:space="preserve"> </w:t>
      </w:r>
      <w:r>
        <w:t xml:space="preserve">have successfully taken the </w:t>
      </w:r>
      <w:r w:rsidR="006B4D12">
        <w:t xml:space="preserve">Site </w:t>
      </w:r>
      <w:r>
        <w:t>Readiness Test.</w:t>
      </w:r>
      <w:r w:rsidR="00A11B06">
        <w:t xml:space="preserve"> </w:t>
      </w:r>
    </w:p>
    <w:p w14:paraId="7C9F2A61" w14:textId="77777777" w:rsidR="006F5FF8" w:rsidRDefault="00D831F9" w:rsidP="00684C5F">
      <w:pPr>
        <w:pStyle w:val="ListNumber2"/>
      </w:pPr>
      <w:r>
        <w:t xml:space="preserve">In the Site Certification section, </w:t>
      </w:r>
      <w:r w:rsidR="0013759C">
        <w:t xml:space="preserve">click </w:t>
      </w:r>
      <w:r w:rsidR="0013759C" w:rsidRPr="005868C4">
        <w:rPr>
          <w:b/>
        </w:rPr>
        <w:t>Certify Site Readiness</w:t>
      </w:r>
      <w:r>
        <w:t xml:space="preserve">, and click </w:t>
      </w:r>
      <w:r w:rsidRPr="00F11717">
        <w:rPr>
          <w:b/>
        </w:rPr>
        <w:t>Yes</w:t>
      </w:r>
      <w:r>
        <w:t xml:space="preserve"> to confirm.</w:t>
      </w:r>
    </w:p>
    <w:p w14:paraId="0129B33E" w14:textId="3C34116A" w:rsidR="00654EDA" w:rsidRDefault="000143FF" w:rsidP="00805921">
      <w:pPr>
        <w:pStyle w:val="Artindented"/>
      </w:pPr>
      <w:r>
        <w:drawing>
          <wp:inline distT="0" distB="0" distL="0" distR="0" wp14:anchorId="348CE0F5" wp14:editId="58067C11">
            <wp:extent cx="4943475" cy="111809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rtify Site.png"/>
                    <pic:cNvPicPr/>
                  </pic:nvPicPr>
                  <pic:blipFill>
                    <a:blip r:embed="rId85">
                      <a:extLst>
                        <a:ext uri="{28A0092B-C50C-407E-A947-70E740481C1C}">
                          <a14:useLocalDpi xmlns:a14="http://schemas.microsoft.com/office/drawing/2010/main" val="0"/>
                        </a:ext>
                      </a:extLst>
                    </a:blip>
                    <a:stretch>
                      <a:fillRect/>
                    </a:stretch>
                  </pic:blipFill>
                  <pic:spPr>
                    <a:xfrm>
                      <a:off x="0" y="0"/>
                      <a:ext cx="4974757" cy="1125167"/>
                    </a:xfrm>
                    <a:prstGeom prst="rect">
                      <a:avLst/>
                    </a:prstGeom>
                  </pic:spPr>
                </pic:pic>
              </a:graphicData>
            </a:graphic>
          </wp:inline>
        </w:drawing>
      </w:r>
    </w:p>
    <w:p w14:paraId="37CE097F" w14:textId="50C2D0A5" w:rsidR="00654EDA" w:rsidRDefault="00654EDA" w:rsidP="000143FF">
      <w:pPr>
        <w:spacing w:before="0" w:after="0"/>
        <w:ind w:left="720"/>
      </w:pPr>
      <w:r>
        <w:t xml:space="preserve">The </w:t>
      </w:r>
      <w:r w:rsidR="000143FF">
        <w:rPr>
          <w:b/>
        </w:rPr>
        <w:t>Site Certification</w:t>
      </w:r>
      <w:r>
        <w:t xml:space="preserve"> </w:t>
      </w:r>
      <w:r w:rsidR="000143FF">
        <w:t>section updates with the date and time when the site was certified and user name of the user who certified the site for testing.</w:t>
      </w:r>
    </w:p>
    <w:p w14:paraId="764F1AE9" w14:textId="6F41CC93" w:rsidR="00654EDA" w:rsidRPr="00233F13" w:rsidRDefault="000143FF" w:rsidP="00805921">
      <w:pPr>
        <w:pStyle w:val="Artindented"/>
      </w:pPr>
      <w:r>
        <w:drawing>
          <wp:inline distT="0" distB="0" distL="0" distR="0" wp14:anchorId="663DDCD1" wp14:editId="7D212D3E">
            <wp:extent cx="5438775" cy="212553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ite Readiness_4_OK.png"/>
                    <pic:cNvPicPr/>
                  </pic:nvPicPr>
                  <pic:blipFill>
                    <a:blip r:embed="rId86">
                      <a:extLst>
                        <a:ext uri="{28A0092B-C50C-407E-A947-70E740481C1C}">
                          <a14:useLocalDpi xmlns:a14="http://schemas.microsoft.com/office/drawing/2010/main" val="0"/>
                        </a:ext>
                      </a:extLst>
                    </a:blip>
                    <a:stretch>
                      <a:fillRect/>
                    </a:stretch>
                  </pic:blipFill>
                  <pic:spPr>
                    <a:xfrm>
                      <a:off x="0" y="0"/>
                      <a:ext cx="5445761" cy="2128268"/>
                    </a:xfrm>
                    <a:prstGeom prst="rect">
                      <a:avLst/>
                    </a:prstGeom>
                  </pic:spPr>
                </pic:pic>
              </a:graphicData>
            </a:graphic>
          </wp:inline>
        </w:drawing>
      </w:r>
    </w:p>
    <w:sectPr w:rsidR="00654EDA" w:rsidRPr="00233F13" w:rsidSect="00370FE7">
      <w:pgSz w:w="12240" w:h="15840" w:code="1"/>
      <w:pgMar w:top="1440" w:right="1440" w:bottom="1440" w:left="1440" w:header="720"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81AB1" w14:textId="77777777" w:rsidR="008F477D" w:rsidRDefault="008F477D" w:rsidP="0009257B">
      <w:r>
        <w:separator/>
      </w:r>
    </w:p>
  </w:endnote>
  <w:endnote w:type="continuationSeparator" w:id="0">
    <w:p w14:paraId="4CD6EA73" w14:textId="77777777" w:rsidR="008F477D" w:rsidRDefault="008F477D" w:rsidP="00092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Sans">
    <w:altName w:val="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cher-Bold">
    <w:panose1 w:val="00000000000000000000"/>
    <w:charset w:val="00"/>
    <w:family w:val="auto"/>
    <w:notTrueType/>
    <w:pitch w:val="default"/>
    <w:sig w:usb0="00000003" w:usb1="00000000" w:usb2="00000000" w:usb3="00000000" w:csb0="00000001" w:csb1="00000000"/>
  </w:font>
  <w:font w:name="Archer-Medium">
    <w:altName w:val="Archer Medium"/>
    <w:panose1 w:val="00000000000000000000"/>
    <w:charset w:val="4D"/>
    <w:family w:val="auto"/>
    <w:notTrueType/>
    <w:pitch w:val="default"/>
    <w:sig w:usb0="00000003" w:usb1="00000000" w:usb2="00000000" w:usb3="00000000" w:csb0="00000001" w:csb1="00000000"/>
  </w:font>
  <w:font w:name="KievitOT-Medium">
    <w:altName w:val="Arial"/>
    <w:panose1 w:val="00000000000000000000"/>
    <w:charset w:val="00"/>
    <w:family w:val="modern"/>
    <w:notTrueType/>
    <w:pitch w:val="variable"/>
    <w:sig w:usb0="00000003" w:usb1="4000204B" w:usb2="00000000" w:usb3="00000000" w:csb0="00000001" w:csb1="00000000"/>
  </w:font>
  <w:font w:name="KievitOT-Book">
    <w:panose1 w:val="00000000000000000000"/>
    <w:charset w:val="00"/>
    <w:family w:val="modern"/>
    <w:notTrueType/>
    <w:pitch w:val="variable"/>
    <w:sig w:usb0="800000EF" w:usb1="4000204B" w:usb2="00000000" w:usb3="00000000" w:csb0="00000001" w:csb1="00000000"/>
  </w:font>
  <w:font w:name="Archer-Book">
    <w:panose1 w:val="00000000000000000000"/>
    <w:charset w:val="00"/>
    <w:family w:val="auto"/>
    <w:notTrueType/>
    <w:pitch w:val="default"/>
    <w:sig w:usb0="00000003" w:usb1="00000000" w:usb2="00000000" w:usb3="00000000" w:csb0="00000001" w:csb1="00000000"/>
  </w:font>
  <w:font w:name="Archer-MediumItalic">
    <w:altName w:val="Archer Medium"/>
    <w:panose1 w:val="00000000000000000000"/>
    <w:charset w:val="4D"/>
    <w:family w:val="auto"/>
    <w:notTrueType/>
    <w:pitch w:val="default"/>
    <w:sig w:usb0="00000003" w:usb1="00000000" w:usb2="00000000" w:usb3="00000000" w:csb0="00000001" w:csb1="00000000"/>
  </w:font>
  <w:font w:name="KievitOT-Regular">
    <w:panose1 w:val="00000000000000000000"/>
    <w:charset w:val="00"/>
    <w:family w:val="modern"/>
    <w:notTrueType/>
    <w:pitch w:val="variable"/>
    <w:sig w:usb0="800000EF" w:usb1="4000204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3487783"/>
      <w:docPartObj>
        <w:docPartGallery w:val="Page Numbers (Bottom of Page)"/>
        <w:docPartUnique/>
      </w:docPartObj>
    </w:sdtPr>
    <w:sdtEndPr/>
    <w:sdtContent>
      <w:p w14:paraId="01F1F71A" w14:textId="398D8D09" w:rsidR="008F477D" w:rsidRDefault="008F477D" w:rsidP="00FD3037">
        <w:pPr>
          <w:pStyle w:val="Footer"/>
        </w:pPr>
        <w:r>
          <w:rPr>
            <w:noProof/>
          </w:rPr>
          <mc:AlternateContent>
            <mc:Choice Requires="wps">
              <w:drawing>
                <wp:anchor distT="4294967292" distB="4294967292" distL="114300" distR="114300" simplePos="0" relativeHeight="251653120" behindDoc="0" locked="0" layoutInCell="1" allowOverlap="1" wp14:anchorId="1BFF2523" wp14:editId="6D1183BD">
                  <wp:simplePos x="0" y="0"/>
                  <wp:positionH relativeFrom="column">
                    <wp:posOffset>-3810</wp:posOffset>
                  </wp:positionH>
                  <wp:positionV relativeFrom="paragraph">
                    <wp:posOffset>-114301</wp:posOffset>
                  </wp:positionV>
                  <wp:extent cx="5943600" cy="0"/>
                  <wp:effectExtent l="0" t="0" r="19050" b="19050"/>
                  <wp:wrapNone/>
                  <wp:docPr id="2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3175">
                            <a:solidFill>
                              <a:srgbClr val="35638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362D80" id="_x0000_t32" coordsize="21600,21600" o:spt="32" o:oned="t" path="m,l21600,21600e" filled="f">
                  <v:path arrowok="t" fillok="f" o:connecttype="none"/>
                  <o:lock v:ext="edit" shapetype="t"/>
                </v:shapetype>
                <v:shape id="AutoShape 12" o:spid="_x0000_s1026" type="#_x0000_t32" style="position:absolute;margin-left:-.3pt;margin-top:-9pt;width:468pt;height:0;z-index:251653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" strokecolor="#356387" strokeweight=".25pt"/>
              </w:pict>
            </mc:Fallback>
          </mc:AlternateContent>
        </w:r>
        <w:r>
          <w:t>Oklahoma School Testing Program</w:t>
        </w:r>
        <w:r>
          <w:tab/>
        </w:r>
        <w:r>
          <w:tab/>
        </w:r>
        <w:r>
          <w:fldChar w:fldCharType="begin"/>
        </w:r>
        <w:r>
          <w:instrText xml:space="preserve"> PAGE   \* MERGEFORMAT </w:instrText>
        </w:r>
        <w:r>
          <w:fldChar w:fldCharType="separate"/>
        </w:r>
        <w:r w:rsidR="00687994">
          <w:rPr>
            <w:noProof/>
          </w:rPr>
          <w:t>40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9089"/>
      <w:docPartObj>
        <w:docPartGallery w:val="Page Numbers (Bottom of Page)"/>
        <w:docPartUnique/>
      </w:docPartObj>
    </w:sdtPr>
    <w:sdtEndPr/>
    <w:sdtContent>
      <w:p w14:paraId="575A3639" w14:textId="625B627F" w:rsidR="008F477D" w:rsidRPr="009D5AF3" w:rsidRDefault="008F477D" w:rsidP="00FD3037">
        <w:pPr>
          <w:pStyle w:val="Footer"/>
        </w:pPr>
        <w:r>
          <w:rPr>
            <w:noProof/>
          </w:rPr>
          <mc:AlternateContent>
            <mc:Choice Requires="wps">
              <w:drawing>
                <wp:anchor distT="4294967292" distB="4294967292" distL="114300" distR="114300" simplePos="0" relativeHeight="251659264" behindDoc="0" locked="0" layoutInCell="1" allowOverlap="1" wp14:anchorId="26406777" wp14:editId="16309F49">
                  <wp:simplePos x="0" y="0"/>
                  <wp:positionH relativeFrom="column">
                    <wp:posOffset>-3810</wp:posOffset>
                  </wp:positionH>
                  <wp:positionV relativeFrom="paragraph">
                    <wp:posOffset>-114301</wp:posOffset>
                  </wp:positionV>
                  <wp:extent cx="5943600" cy="0"/>
                  <wp:effectExtent l="0" t="0" r="19050" b="19050"/>
                  <wp:wrapNone/>
                  <wp:docPr id="7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3175">
                            <a:solidFill>
                              <a:srgbClr val="35638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A66EE6" id="_x0000_t32" coordsize="21600,21600" o:spt="32" o:oned="t" path="m,l21600,21600e" filled="f">
                  <v:path arrowok="t" fillok="f" o:connecttype="none"/>
                  <o:lock v:ext="edit" shapetype="t"/>
                </v:shapetype>
                <v:shape id="AutoShape 12" o:spid="_x0000_s1026" type="#_x0000_t32" style="position:absolute;margin-left:-.3pt;margin-top:-9pt;width:468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" strokecolor="#356387" strokeweight=".25pt"/>
              </w:pict>
            </mc:Fallback>
          </mc:AlternateContent>
        </w:r>
        <w:r>
          <w:t>Oklahoma School Testing Program</w:t>
        </w:r>
        <w:r>
          <w:tab/>
        </w:r>
        <w:r>
          <w:tab/>
        </w:r>
        <w:r>
          <w:fldChar w:fldCharType="begin"/>
        </w:r>
        <w:r>
          <w:instrText xml:space="preserve"> PAGE   \* MERGEFORMAT </w:instrText>
        </w:r>
        <w:r>
          <w:fldChar w:fldCharType="separate"/>
        </w:r>
        <w:r>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0769"/>
      <w:docPartObj>
        <w:docPartGallery w:val="Page Numbers (Bottom of Page)"/>
        <w:docPartUnique/>
      </w:docPartObj>
    </w:sdtPr>
    <w:sdtEndPr/>
    <w:sdtContent>
      <w:p w14:paraId="50519A94" w14:textId="2CA01302" w:rsidR="008F477D" w:rsidRDefault="008F477D">
        <w:pPr>
          <w:pStyle w:val="Footer"/>
        </w:pPr>
        <w:r>
          <w:rPr>
            <w:noProof/>
          </w:rPr>
          <mc:AlternateContent>
            <mc:Choice Requires="wps">
              <w:drawing>
                <wp:anchor distT="4294967292" distB="4294967292" distL="114300" distR="114300" simplePos="0" relativeHeight="251657216" behindDoc="0" locked="0" layoutInCell="1" allowOverlap="1" wp14:anchorId="533DF4CF" wp14:editId="1B365B6C">
                  <wp:simplePos x="0" y="0"/>
                  <wp:positionH relativeFrom="column">
                    <wp:posOffset>-3810</wp:posOffset>
                  </wp:positionH>
                  <wp:positionV relativeFrom="paragraph">
                    <wp:posOffset>-57786</wp:posOffset>
                  </wp:positionV>
                  <wp:extent cx="5943600" cy="0"/>
                  <wp:effectExtent l="0" t="0" r="19050" b="19050"/>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3175">
                            <a:solidFill>
                              <a:srgbClr val="35638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CD4BC1" id="_x0000_t32" coordsize="21600,21600" o:spt="32" o:oned="t" path="m,l21600,21600e" filled="f">
                  <v:path arrowok="t" fillok="f" o:connecttype="none"/>
                  <o:lock v:ext="edit" shapetype="t"/>
                </v:shapetype>
                <v:shape id="AutoShape 12" o:spid="_x0000_s1026" type="#_x0000_t32" style="position:absolute;margin-left:-.3pt;margin-top:-4.55pt;width:468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" strokecolor="#356387" strokeweight=".25pt"/>
              </w:pict>
            </mc:Fallback>
          </mc:AlternateContent>
        </w:r>
        <w:r>
          <w:t>Oklahoma School Testing Program</w:t>
        </w:r>
        <w:r>
          <w:tab/>
        </w:r>
        <w:r>
          <w:tab/>
        </w:r>
        <w:r>
          <w:fldChar w:fldCharType="begin"/>
        </w:r>
        <w:r>
          <w:instrText xml:space="preserve"> PAGE   \* MERGEFORMAT </w:instrText>
        </w:r>
        <w:r>
          <w:fldChar w:fldCharType="separate"/>
        </w:r>
        <w:r w:rsidR="00687994">
          <w:rPr>
            <w:noProof/>
          </w:rPr>
          <w:t>38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72010" w14:textId="77777777" w:rsidR="008F477D" w:rsidRDefault="008F477D" w:rsidP="0009257B">
      <w:r>
        <w:separator/>
      </w:r>
    </w:p>
  </w:footnote>
  <w:footnote w:type="continuationSeparator" w:id="0">
    <w:p w14:paraId="13F0E8BC" w14:textId="77777777" w:rsidR="008F477D" w:rsidRDefault="008F477D" w:rsidP="00092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E3BC4" w14:textId="08E89CE5" w:rsidR="008F477D" w:rsidRDefault="008F477D" w:rsidP="00503A3E">
    <w:pPr>
      <w:pStyle w:val="Header"/>
    </w:pPr>
    <w:r w:rsidRPr="00180AA3">
      <w:rPr>
        <w:noProof/>
      </w:rPr>
      <w:drawing>
        <wp:inline distT="0" distB="0" distL="0" distR="0" wp14:anchorId="61C71D99" wp14:editId="2EC768D9">
          <wp:extent cx="940435" cy="297177"/>
          <wp:effectExtent l="25400" t="0" r="0" b="0"/>
          <wp:docPr id="8" name="Picture 1" descr="MP_Logo_2011_hex_2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_Logo_2011_hex_250px.jpg"/>
                  <pic:cNvPicPr/>
                </pic:nvPicPr>
                <pic:blipFill>
                  <a:blip r:embed="rId1"/>
                  <a:stretch>
                    <a:fillRect/>
                  </a:stretch>
                </pic:blipFill>
                <pic:spPr>
                  <a:xfrm>
                    <a:off x="0" y="0"/>
                    <a:ext cx="935033" cy="295470"/>
                  </a:xfrm>
                  <a:prstGeom prst="rect">
                    <a:avLst/>
                  </a:prstGeom>
                </pic:spPr>
              </pic:pic>
            </a:graphicData>
          </a:graphic>
        </wp:inline>
      </w:drawing>
    </w:r>
    <w:r>
      <w:tab/>
    </w:r>
    <w:r>
      <w:tab/>
      <w:t>OSTP Portal User Guide</w:t>
    </w:r>
  </w:p>
  <w:p w14:paraId="17E7BE99" w14:textId="2D679903" w:rsidR="008F477D" w:rsidRDefault="008F477D" w:rsidP="00503A3E">
    <w:pPr>
      <w:pStyle w:val="Header"/>
    </w:pPr>
    <w:r>
      <w:rPr>
        <w:noProof/>
      </w:rPr>
      <mc:AlternateContent>
        <mc:Choice Requires="wps">
          <w:drawing>
            <wp:anchor distT="4294967292" distB="4294967292" distL="114300" distR="114300" simplePos="0" relativeHeight="251664384" behindDoc="0" locked="0" layoutInCell="1" allowOverlap="1" wp14:anchorId="41A52F8E" wp14:editId="0EC16C62">
              <wp:simplePos x="0" y="0"/>
              <wp:positionH relativeFrom="column">
                <wp:posOffset>22225</wp:posOffset>
              </wp:positionH>
              <wp:positionV relativeFrom="paragraph">
                <wp:posOffset>45084</wp:posOffset>
              </wp:positionV>
              <wp:extent cx="5943600" cy="0"/>
              <wp:effectExtent l="0" t="0" r="19050" b="19050"/>
              <wp:wrapNone/>
              <wp:docPr id="2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19050">
                        <a:solidFill>
                          <a:srgbClr val="D9531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E1D701" id="Line 1" o:spid="_x0000_s1026" style="position:absolute;flip:y;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5pt,3.55pt" to="469.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" strokecolor="#d9531e" strokeweight="1.5pt">
              <v:shadow color="black" opacity="22938f" offset="0,.74833mm"/>
            </v:line>
          </w:pict>
        </mc:Fallback>
      </mc:AlternateContent>
    </w:r>
  </w:p>
  <w:p w14:paraId="3087B8BE" w14:textId="77777777" w:rsidR="008F477D" w:rsidRDefault="008F477D" w:rsidP="00503A3E">
    <w:pPr>
      <w:pStyle w:val="Header"/>
    </w:pPr>
  </w:p>
  <w:p w14:paraId="0613BD21" w14:textId="23798B7A" w:rsidR="008F477D" w:rsidRDefault="008F477D">
    <w:pPr>
      <w:pStyle w:val="Header"/>
    </w:pPr>
  </w:p>
  <w:p w14:paraId="4BCAAA1F" w14:textId="77777777" w:rsidR="008F477D" w:rsidRDefault="008F47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E0CC7" w14:textId="77777777" w:rsidR="008F477D" w:rsidRDefault="008F477D" w:rsidP="00503A3E">
    <w:pPr>
      <w:pStyle w:val="Header"/>
    </w:pPr>
    <w:r w:rsidRPr="00180AA3">
      <w:rPr>
        <w:noProof/>
      </w:rPr>
      <w:drawing>
        <wp:inline distT="0" distB="0" distL="0" distR="0" wp14:anchorId="56014CA2" wp14:editId="0AE5C28A">
          <wp:extent cx="940435" cy="297177"/>
          <wp:effectExtent l="25400" t="0" r="0" b="0"/>
          <wp:docPr id="13" name="Picture 1" descr="MP_Logo_2011_hex_2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_Logo_2011_hex_250px.jpg"/>
                  <pic:cNvPicPr/>
                </pic:nvPicPr>
                <pic:blipFill>
                  <a:blip r:embed="rId1"/>
                  <a:stretch>
                    <a:fillRect/>
                  </a:stretch>
                </pic:blipFill>
                <pic:spPr>
                  <a:xfrm>
                    <a:off x="0" y="0"/>
                    <a:ext cx="935033" cy="295470"/>
                  </a:xfrm>
                  <a:prstGeom prst="rect">
                    <a:avLst/>
                  </a:prstGeom>
                </pic:spPr>
              </pic:pic>
            </a:graphicData>
          </a:graphic>
        </wp:inline>
      </w:drawing>
    </w:r>
    <w:r>
      <w:tab/>
    </w:r>
    <w:r>
      <w:tab/>
      <w:t>OSTP Portal User Guide</w:t>
    </w:r>
  </w:p>
  <w:p w14:paraId="503D3B4F" w14:textId="448568CC" w:rsidR="008F477D" w:rsidRDefault="008F477D" w:rsidP="00503A3E">
    <w:pPr>
      <w:pStyle w:val="Header"/>
    </w:pPr>
    <w:r>
      <w:rPr>
        <w:noProof/>
      </w:rPr>
      <mc:AlternateContent>
        <mc:Choice Requires="wps">
          <w:drawing>
            <wp:anchor distT="4294967292" distB="4294967292" distL="114300" distR="114300" simplePos="0" relativeHeight="251666432" behindDoc="0" locked="0" layoutInCell="1" allowOverlap="1" wp14:anchorId="32805307" wp14:editId="0C30BB12">
              <wp:simplePos x="0" y="0"/>
              <wp:positionH relativeFrom="column">
                <wp:posOffset>22225</wp:posOffset>
              </wp:positionH>
              <wp:positionV relativeFrom="paragraph">
                <wp:posOffset>45084</wp:posOffset>
              </wp:positionV>
              <wp:extent cx="5943600" cy="0"/>
              <wp:effectExtent l="0" t="0" r="19050" b="19050"/>
              <wp:wrapNone/>
              <wp:docPr id="17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19050">
                        <a:solidFill>
                          <a:srgbClr val="D9531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4A7CF8" id="Line 1" o:spid="_x0000_s1026" style="position:absolute;flip:y;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5pt,3.55pt" to="469.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" strokecolor="#d9531e" strokeweight="1.5pt">
              <v:shadow color="black" opacity="22938f" offset="0,.74833mm"/>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5A5A1" w14:textId="77777777" w:rsidR="008F477D" w:rsidRDefault="008F477D" w:rsidP="005E2AFE">
    <w:pPr>
      <w:pStyle w:val="Header"/>
    </w:pPr>
    <w:r w:rsidRPr="00180AA3">
      <w:rPr>
        <w:noProof/>
      </w:rPr>
      <w:drawing>
        <wp:inline distT="0" distB="0" distL="0" distR="0" wp14:anchorId="0FCDF91B" wp14:editId="6BDA2F1D">
          <wp:extent cx="940435" cy="297177"/>
          <wp:effectExtent l="25400" t="0" r="0" b="0"/>
          <wp:docPr id="58" name="Picture 1" descr="MP_Logo_2011_hex_2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_Logo_2011_hex_250px.jpg"/>
                  <pic:cNvPicPr/>
                </pic:nvPicPr>
                <pic:blipFill>
                  <a:blip r:embed="rId1"/>
                  <a:stretch>
                    <a:fillRect/>
                  </a:stretch>
                </pic:blipFill>
                <pic:spPr>
                  <a:xfrm>
                    <a:off x="0" y="0"/>
                    <a:ext cx="935033" cy="295470"/>
                  </a:xfrm>
                  <a:prstGeom prst="rect">
                    <a:avLst/>
                  </a:prstGeom>
                </pic:spPr>
              </pic:pic>
            </a:graphicData>
          </a:graphic>
        </wp:inline>
      </w:drawing>
    </w:r>
    <w:r>
      <w:tab/>
    </w:r>
    <w:r>
      <w:tab/>
      <w:t xml:space="preserve">OSTP Kiosk </w:t>
    </w:r>
    <w:r w:rsidRPr="005E2AFE">
      <w:t>Installation</w:t>
    </w:r>
    <w:r>
      <w:t xml:space="preserve"> Guide</w:t>
    </w:r>
  </w:p>
  <w:p w14:paraId="5A2FCE07" w14:textId="59A85F2E" w:rsidR="008F477D" w:rsidRPr="005E2AFE" w:rsidRDefault="008F477D" w:rsidP="005E2AFE">
    <w:pPr>
      <w:pStyle w:val="Header"/>
    </w:pPr>
    <w:r>
      <w:rPr>
        <w:noProof/>
      </w:rPr>
      <mc:AlternateContent>
        <mc:Choice Requires="wps">
          <w:drawing>
            <wp:anchor distT="4294967291" distB="4294967291" distL="114300" distR="114300" simplePos="0" relativeHeight="251662336" behindDoc="0" locked="0" layoutInCell="1" allowOverlap="1" wp14:anchorId="2C4E4F1E" wp14:editId="102795BE">
              <wp:simplePos x="0" y="0"/>
              <wp:positionH relativeFrom="column">
                <wp:posOffset>28575</wp:posOffset>
              </wp:positionH>
              <wp:positionV relativeFrom="paragraph">
                <wp:posOffset>12699</wp:posOffset>
              </wp:positionV>
              <wp:extent cx="5943600" cy="0"/>
              <wp:effectExtent l="0" t="0" r="19050" b="19050"/>
              <wp:wrapNone/>
              <wp:docPr id="1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19050">
                        <a:solidFill>
                          <a:srgbClr val="D9531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F1840B" id="Line 1" o:spid="_x0000_s1026" style="position:absolute;flip:y;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1pt" to="470.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" strokecolor="#d9531e" strokeweight="1.5pt">
              <v:shadow color="black" opacity="22938f" offset="0,.74833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3C856C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visibility:visible;mso-wrap-style:square" o:bullet="t">
        <v:imagedata r:id="rId1" o:title=""/>
      </v:shape>
    </w:pict>
  </w:numPicBullet>
  <w:abstractNum w:abstractNumId="0" w15:restartNumberingAfterBreak="0">
    <w:nsid w:val="FFFFFF7C"/>
    <w:multiLevelType w:val="singleLevel"/>
    <w:tmpl w:val="BC9AD16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56CF6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70C8B9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7BCADCA"/>
    <w:lvl w:ilvl="0">
      <w:start w:val="1"/>
      <w:numFmt w:val="decimal"/>
      <w:pStyle w:val="ListNumber2"/>
      <w:lvlText w:val="%1."/>
      <w:lvlJc w:val="left"/>
      <w:pPr>
        <w:tabs>
          <w:tab w:val="num" w:pos="810"/>
        </w:tabs>
        <w:ind w:left="810" w:hanging="360"/>
      </w:pPr>
      <w:rPr>
        <w:rFonts w:hint="default"/>
        <w:b w:val="0"/>
      </w:rPr>
    </w:lvl>
  </w:abstractNum>
  <w:abstractNum w:abstractNumId="4" w15:restartNumberingAfterBreak="0">
    <w:nsid w:val="FFFFFF80"/>
    <w:multiLevelType w:val="singleLevel"/>
    <w:tmpl w:val="02107C5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4F4F98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A64A8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DB0DE3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5C490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9C6D7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11" w15:restartNumberingAfterBreak="0">
    <w:nsid w:val="070E56C8"/>
    <w:multiLevelType w:val="hybridMultilevel"/>
    <w:tmpl w:val="C692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4306D4"/>
    <w:multiLevelType w:val="multilevel"/>
    <w:tmpl w:val="54FEF7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FD7682E"/>
    <w:multiLevelType w:val="hybridMultilevel"/>
    <w:tmpl w:val="E3967CA6"/>
    <w:lvl w:ilvl="0" w:tplc="801A0062">
      <w:start w:val="1"/>
      <w:numFmt w:val="bullet"/>
      <w:pStyle w:val="Tablebullet2"/>
      <w:lvlText w:val=""/>
      <w:lvlJc w:val="left"/>
      <w:pPr>
        <w:ind w:left="864" w:hanging="360"/>
      </w:pPr>
      <w:rPr>
        <w:rFonts w:ascii="Symbol" w:hAnsi="Symbol" w:hint="default"/>
        <w:color w:val="auto"/>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4" w15:restartNumberingAfterBreak="0">
    <w:nsid w:val="23150F6D"/>
    <w:multiLevelType w:val="hybridMultilevel"/>
    <w:tmpl w:val="8A681918"/>
    <w:lvl w:ilvl="0" w:tplc="0722F416">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 w15:restartNumberingAfterBreak="0">
    <w:nsid w:val="3A767D7F"/>
    <w:multiLevelType w:val="hybridMultilevel"/>
    <w:tmpl w:val="A84605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ED3AA9"/>
    <w:multiLevelType w:val="hybridMultilevel"/>
    <w:tmpl w:val="BC64E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CC0254"/>
    <w:multiLevelType w:val="hybridMultilevel"/>
    <w:tmpl w:val="D94A7048"/>
    <w:lvl w:ilvl="0" w:tplc="11EE1C42">
      <w:start w:val="1"/>
      <w:numFmt w:val="bullet"/>
      <w:pStyle w:val="MPBodyBullets"/>
      <w:lvlText w:val=""/>
      <w:lvlJc w:val="left"/>
      <w:pPr>
        <w:ind w:left="144" w:hanging="144"/>
      </w:pPr>
      <w:rPr>
        <w:rFonts w:ascii="Wingdings" w:hAnsi="Wingdings" w:hint="default"/>
        <w:color w:val="D9531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7024CE"/>
    <w:multiLevelType w:val="hybridMultilevel"/>
    <w:tmpl w:val="3B78D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B45892"/>
    <w:multiLevelType w:val="hybridMultilevel"/>
    <w:tmpl w:val="C692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303833"/>
    <w:multiLevelType w:val="hybridMultilevel"/>
    <w:tmpl w:val="92E87826"/>
    <w:lvl w:ilvl="0" w:tplc="DFD44D3E">
      <w:start w:val="1"/>
      <w:numFmt w:val="bullet"/>
      <w:lvlText w:val=""/>
      <w:lvlPicBulletId w:val="0"/>
      <w:lvlJc w:val="left"/>
      <w:pPr>
        <w:tabs>
          <w:tab w:val="num" w:pos="1080"/>
        </w:tabs>
        <w:ind w:left="1080" w:hanging="360"/>
      </w:pPr>
      <w:rPr>
        <w:rFonts w:ascii="Symbol" w:hAnsi="Symbol" w:hint="default"/>
      </w:rPr>
    </w:lvl>
    <w:lvl w:ilvl="1" w:tplc="A4C46D60" w:tentative="1">
      <w:start w:val="1"/>
      <w:numFmt w:val="bullet"/>
      <w:lvlText w:val=""/>
      <w:lvlJc w:val="left"/>
      <w:pPr>
        <w:tabs>
          <w:tab w:val="num" w:pos="1800"/>
        </w:tabs>
        <w:ind w:left="1800" w:hanging="360"/>
      </w:pPr>
      <w:rPr>
        <w:rFonts w:ascii="Symbol" w:hAnsi="Symbol" w:hint="default"/>
      </w:rPr>
    </w:lvl>
    <w:lvl w:ilvl="2" w:tplc="89142EA0" w:tentative="1">
      <w:start w:val="1"/>
      <w:numFmt w:val="bullet"/>
      <w:lvlText w:val=""/>
      <w:lvlJc w:val="left"/>
      <w:pPr>
        <w:tabs>
          <w:tab w:val="num" w:pos="2520"/>
        </w:tabs>
        <w:ind w:left="2520" w:hanging="360"/>
      </w:pPr>
      <w:rPr>
        <w:rFonts w:ascii="Symbol" w:hAnsi="Symbol" w:hint="default"/>
      </w:rPr>
    </w:lvl>
    <w:lvl w:ilvl="3" w:tplc="37F6589C" w:tentative="1">
      <w:start w:val="1"/>
      <w:numFmt w:val="bullet"/>
      <w:lvlText w:val=""/>
      <w:lvlJc w:val="left"/>
      <w:pPr>
        <w:tabs>
          <w:tab w:val="num" w:pos="3240"/>
        </w:tabs>
        <w:ind w:left="3240" w:hanging="360"/>
      </w:pPr>
      <w:rPr>
        <w:rFonts w:ascii="Symbol" w:hAnsi="Symbol" w:hint="default"/>
      </w:rPr>
    </w:lvl>
    <w:lvl w:ilvl="4" w:tplc="E1C6F92C" w:tentative="1">
      <w:start w:val="1"/>
      <w:numFmt w:val="bullet"/>
      <w:lvlText w:val=""/>
      <w:lvlJc w:val="left"/>
      <w:pPr>
        <w:tabs>
          <w:tab w:val="num" w:pos="3960"/>
        </w:tabs>
        <w:ind w:left="3960" w:hanging="360"/>
      </w:pPr>
      <w:rPr>
        <w:rFonts w:ascii="Symbol" w:hAnsi="Symbol" w:hint="default"/>
      </w:rPr>
    </w:lvl>
    <w:lvl w:ilvl="5" w:tplc="D1D46DD0" w:tentative="1">
      <w:start w:val="1"/>
      <w:numFmt w:val="bullet"/>
      <w:lvlText w:val=""/>
      <w:lvlJc w:val="left"/>
      <w:pPr>
        <w:tabs>
          <w:tab w:val="num" w:pos="4680"/>
        </w:tabs>
        <w:ind w:left="4680" w:hanging="360"/>
      </w:pPr>
      <w:rPr>
        <w:rFonts w:ascii="Symbol" w:hAnsi="Symbol" w:hint="default"/>
      </w:rPr>
    </w:lvl>
    <w:lvl w:ilvl="6" w:tplc="432C4D46" w:tentative="1">
      <w:start w:val="1"/>
      <w:numFmt w:val="bullet"/>
      <w:lvlText w:val=""/>
      <w:lvlJc w:val="left"/>
      <w:pPr>
        <w:tabs>
          <w:tab w:val="num" w:pos="5400"/>
        </w:tabs>
        <w:ind w:left="5400" w:hanging="360"/>
      </w:pPr>
      <w:rPr>
        <w:rFonts w:ascii="Symbol" w:hAnsi="Symbol" w:hint="default"/>
      </w:rPr>
    </w:lvl>
    <w:lvl w:ilvl="7" w:tplc="EF5C5FA4" w:tentative="1">
      <w:start w:val="1"/>
      <w:numFmt w:val="bullet"/>
      <w:lvlText w:val=""/>
      <w:lvlJc w:val="left"/>
      <w:pPr>
        <w:tabs>
          <w:tab w:val="num" w:pos="6120"/>
        </w:tabs>
        <w:ind w:left="6120" w:hanging="360"/>
      </w:pPr>
      <w:rPr>
        <w:rFonts w:ascii="Symbol" w:hAnsi="Symbol" w:hint="default"/>
      </w:rPr>
    </w:lvl>
    <w:lvl w:ilvl="8" w:tplc="A4DAC030" w:tentative="1">
      <w:start w:val="1"/>
      <w:numFmt w:val="bullet"/>
      <w:lvlText w:val=""/>
      <w:lvlJc w:val="left"/>
      <w:pPr>
        <w:tabs>
          <w:tab w:val="num" w:pos="6840"/>
        </w:tabs>
        <w:ind w:left="6840" w:hanging="360"/>
      </w:pPr>
      <w:rPr>
        <w:rFonts w:ascii="Symbol" w:hAnsi="Symbol" w:hint="default"/>
      </w:rPr>
    </w:lvl>
  </w:abstractNum>
  <w:abstractNum w:abstractNumId="21" w15:restartNumberingAfterBreak="0">
    <w:nsid w:val="4D655035"/>
    <w:multiLevelType w:val="hybridMultilevel"/>
    <w:tmpl w:val="CA64D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5A1A93"/>
    <w:multiLevelType w:val="hybridMultilevel"/>
    <w:tmpl w:val="0FC2C9B2"/>
    <w:lvl w:ilvl="0" w:tplc="5302FC6E">
      <w:start w:val="1"/>
      <w:numFmt w:val="decimal"/>
      <w:lvlText w:val="%1."/>
      <w:lvlJc w:val="left"/>
      <w:pPr>
        <w:ind w:left="720" w:hanging="360"/>
      </w:pPr>
      <w:rPr>
        <w:rFonts w:ascii="Lucida Sans" w:hAnsi="Lucida San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C401C4"/>
    <w:multiLevelType w:val="hybridMultilevel"/>
    <w:tmpl w:val="3B78D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51393D"/>
    <w:multiLevelType w:val="hybridMultilevel"/>
    <w:tmpl w:val="33F0E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150F71"/>
    <w:multiLevelType w:val="multilevel"/>
    <w:tmpl w:val="461E5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9"/>
  </w:num>
  <w:num w:numId="3">
    <w:abstractNumId w:val="7"/>
  </w:num>
  <w:num w:numId="4">
    <w:abstractNumId w:val="6"/>
  </w:num>
  <w:num w:numId="5">
    <w:abstractNumId w:val="5"/>
  </w:num>
  <w:num w:numId="6">
    <w:abstractNumId w:val="8"/>
  </w:num>
  <w:num w:numId="7">
    <w:abstractNumId w:val="2"/>
  </w:num>
  <w:num w:numId="8">
    <w:abstractNumId w:val="1"/>
  </w:num>
  <w:num w:numId="9">
    <w:abstractNumId w:val="3"/>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3"/>
    <w:lvlOverride w:ilvl="0">
      <w:startOverride w:val="1"/>
    </w:lvlOverride>
  </w:num>
  <w:num w:numId="14">
    <w:abstractNumId w:val="3"/>
    <w:lvlOverride w:ilvl="0">
      <w:startOverride w:val="1"/>
    </w:lvlOverride>
  </w:num>
  <w:num w:numId="15">
    <w:abstractNumId w:val="4"/>
  </w:num>
  <w:num w:numId="16">
    <w:abstractNumId w:val="0"/>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3"/>
  </w:num>
  <w:num w:numId="24">
    <w:abstractNumId w:val="3"/>
    <w:lvlOverride w:ilvl="0">
      <w:startOverride w:val="1"/>
    </w:lvlOverride>
  </w:num>
  <w:num w:numId="25">
    <w:abstractNumId w:val="3"/>
    <w:lvlOverride w:ilvl="0">
      <w:startOverride w:val="1"/>
    </w:lvlOverride>
  </w:num>
  <w:num w:numId="26">
    <w:abstractNumId w:val="3"/>
    <w:lvlOverride w:ilvl="0">
      <w:startOverride w:val="1"/>
    </w:lvlOverride>
  </w:num>
  <w:num w:numId="27">
    <w:abstractNumId w:val="3"/>
    <w:lvlOverride w:ilvl="0">
      <w:startOverride w:val="1"/>
    </w:lvlOverride>
  </w:num>
  <w:num w:numId="28">
    <w:abstractNumId w:val="3"/>
    <w:lvlOverride w:ilvl="0">
      <w:startOverride w:val="1"/>
    </w:lvlOverride>
  </w:num>
  <w:num w:numId="29">
    <w:abstractNumId w:val="11"/>
  </w:num>
  <w:num w:numId="30">
    <w:abstractNumId w:val="21"/>
  </w:num>
  <w:num w:numId="31">
    <w:abstractNumId w:val="3"/>
  </w:num>
  <w:num w:numId="32">
    <w:abstractNumId w:val="3"/>
    <w:lvlOverride w:ilvl="0">
      <w:startOverride w:val="1"/>
    </w:lvlOverride>
  </w:num>
  <w:num w:numId="33">
    <w:abstractNumId w:val="3"/>
    <w:lvlOverride w:ilvl="0">
      <w:startOverride w:val="1"/>
    </w:lvlOverride>
  </w:num>
  <w:num w:numId="34">
    <w:abstractNumId w:val="24"/>
  </w:num>
  <w:num w:numId="35">
    <w:abstractNumId w:val="18"/>
  </w:num>
  <w:num w:numId="36">
    <w:abstractNumId w:val="15"/>
  </w:num>
  <w:num w:numId="37">
    <w:abstractNumId w:val="23"/>
  </w:num>
  <w:num w:numId="38">
    <w:abstractNumId w:val="13"/>
  </w:num>
  <w:num w:numId="39">
    <w:abstractNumId w:val="3"/>
  </w:num>
  <w:num w:numId="40">
    <w:abstractNumId w:val="12"/>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lvlOverride w:ilvl="0">
      <w:startOverride w:val="1"/>
    </w:lvlOverride>
  </w:num>
  <w:num w:numId="54">
    <w:abstractNumId w:val="3"/>
    <w:lvlOverride w:ilvl="0">
      <w:startOverride w:val="1"/>
    </w:lvlOverride>
  </w:num>
  <w:num w:numId="55">
    <w:abstractNumId w:val="3"/>
    <w:lvlOverride w:ilvl="0">
      <w:startOverride w:val="1"/>
    </w:lvlOverride>
  </w:num>
  <w:num w:numId="56">
    <w:abstractNumId w:val="3"/>
    <w:lvlOverride w:ilvl="0">
      <w:startOverride w:val="1"/>
    </w:lvlOverride>
  </w:num>
  <w:num w:numId="57">
    <w:abstractNumId w:val="25"/>
  </w:num>
  <w:num w:numId="58">
    <w:abstractNumId w:val="19"/>
  </w:num>
  <w:num w:numId="59">
    <w:abstractNumId w:val="16"/>
  </w:num>
  <w:num w:numId="60">
    <w:abstractNumId w:val="22"/>
  </w:num>
  <w:num w:numId="61">
    <w:abstractNumId w:val="20"/>
  </w:num>
  <w:num w:numId="62">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o:colormru v:ext="edit" colors="#d9531e,#35638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25D"/>
    <w:rsid w:val="000009B9"/>
    <w:rsid w:val="000009BC"/>
    <w:rsid w:val="00001942"/>
    <w:rsid w:val="00002C44"/>
    <w:rsid w:val="0000459B"/>
    <w:rsid w:val="00007505"/>
    <w:rsid w:val="000076FE"/>
    <w:rsid w:val="000106D0"/>
    <w:rsid w:val="00010F1F"/>
    <w:rsid w:val="000135CF"/>
    <w:rsid w:val="000143FF"/>
    <w:rsid w:val="000159CA"/>
    <w:rsid w:val="000213B6"/>
    <w:rsid w:val="00023633"/>
    <w:rsid w:val="00023855"/>
    <w:rsid w:val="000243F5"/>
    <w:rsid w:val="000260AD"/>
    <w:rsid w:val="00037351"/>
    <w:rsid w:val="000466E2"/>
    <w:rsid w:val="00047DBF"/>
    <w:rsid w:val="00052A8E"/>
    <w:rsid w:val="00052D39"/>
    <w:rsid w:val="000559E8"/>
    <w:rsid w:val="00056727"/>
    <w:rsid w:val="00065146"/>
    <w:rsid w:val="000710F0"/>
    <w:rsid w:val="00075AF2"/>
    <w:rsid w:val="0007719E"/>
    <w:rsid w:val="0008066C"/>
    <w:rsid w:val="00081C2A"/>
    <w:rsid w:val="00083B2F"/>
    <w:rsid w:val="00084824"/>
    <w:rsid w:val="000870D6"/>
    <w:rsid w:val="00087C2F"/>
    <w:rsid w:val="0009257B"/>
    <w:rsid w:val="00094568"/>
    <w:rsid w:val="00097859"/>
    <w:rsid w:val="000A2798"/>
    <w:rsid w:val="000A3147"/>
    <w:rsid w:val="000A4B01"/>
    <w:rsid w:val="000B39F7"/>
    <w:rsid w:val="000B47BE"/>
    <w:rsid w:val="000B716C"/>
    <w:rsid w:val="000C3B5C"/>
    <w:rsid w:val="000C428C"/>
    <w:rsid w:val="000D21B5"/>
    <w:rsid w:val="000D351E"/>
    <w:rsid w:val="000D6502"/>
    <w:rsid w:val="000D7840"/>
    <w:rsid w:val="000D7EA5"/>
    <w:rsid w:val="000E2504"/>
    <w:rsid w:val="000E2D5B"/>
    <w:rsid w:val="000E4DF8"/>
    <w:rsid w:val="000E5BFA"/>
    <w:rsid w:val="000F023A"/>
    <w:rsid w:val="000F1AE8"/>
    <w:rsid w:val="000F46B4"/>
    <w:rsid w:val="000F48B4"/>
    <w:rsid w:val="00103075"/>
    <w:rsid w:val="001127E1"/>
    <w:rsid w:val="00112C68"/>
    <w:rsid w:val="001174B6"/>
    <w:rsid w:val="0012494B"/>
    <w:rsid w:val="00131347"/>
    <w:rsid w:val="00132637"/>
    <w:rsid w:val="00133228"/>
    <w:rsid w:val="00135B0C"/>
    <w:rsid w:val="0013630E"/>
    <w:rsid w:val="0013759C"/>
    <w:rsid w:val="00146FFB"/>
    <w:rsid w:val="00150C35"/>
    <w:rsid w:val="001528A6"/>
    <w:rsid w:val="00163178"/>
    <w:rsid w:val="00164036"/>
    <w:rsid w:val="00166912"/>
    <w:rsid w:val="00166E7D"/>
    <w:rsid w:val="00176DA6"/>
    <w:rsid w:val="00180AA3"/>
    <w:rsid w:val="00191E1D"/>
    <w:rsid w:val="001929D6"/>
    <w:rsid w:val="001931A5"/>
    <w:rsid w:val="001935FF"/>
    <w:rsid w:val="001969CA"/>
    <w:rsid w:val="001B0F1E"/>
    <w:rsid w:val="001B13C0"/>
    <w:rsid w:val="001B213E"/>
    <w:rsid w:val="001B66B1"/>
    <w:rsid w:val="001B6BFB"/>
    <w:rsid w:val="001B6FE7"/>
    <w:rsid w:val="001B7923"/>
    <w:rsid w:val="001C13ED"/>
    <w:rsid w:val="001C2743"/>
    <w:rsid w:val="001C2DB4"/>
    <w:rsid w:val="001C3C2E"/>
    <w:rsid w:val="001C580A"/>
    <w:rsid w:val="001C5F00"/>
    <w:rsid w:val="001C7163"/>
    <w:rsid w:val="001D045E"/>
    <w:rsid w:val="001D0B1C"/>
    <w:rsid w:val="001D0C38"/>
    <w:rsid w:val="001D6536"/>
    <w:rsid w:val="001D782C"/>
    <w:rsid w:val="001E0EA7"/>
    <w:rsid w:val="001E4C38"/>
    <w:rsid w:val="001E57F3"/>
    <w:rsid w:val="001E7A29"/>
    <w:rsid w:val="001F0056"/>
    <w:rsid w:val="001F051D"/>
    <w:rsid w:val="001F1E5C"/>
    <w:rsid w:val="001F3121"/>
    <w:rsid w:val="001F3D57"/>
    <w:rsid w:val="001F457A"/>
    <w:rsid w:val="001F7FA0"/>
    <w:rsid w:val="00201625"/>
    <w:rsid w:val="0020643D"/>
    <w:rsid w:val="002066F2"/>
    <w:rsid w:val="00213FEB"/>
    <w:rsid w:val="002148D0"/>
    <w:rsid w:val="00215A8B"/>
    <w:rsid w:val="00215D4B"/>
    <w:rsid w:val="00227BB6"/>
    <w:rsid w:val="00230C9B"/>
    <w:rsid w:val="002320C2"/>
    <w:rsid w:val="00232129"/>
    <w:rsid w:val="00233F13"/>
    <w:rsid w:val="0023611C"/>
    <w:rsid w:val="00244C5D"/>
    <w:rsid w:val="00246971"/>
    <w:rsid w:val="00253874"/>
    <w:rsid w:val="00261D17"/>
    <w:rsid w:val="0026636A"/>
    <w:rsid w:val="0027016A"/>
    <w:rsid w:val="002708ED"/>
    <w:rsid w:val="00272211"/>
    <w:rsid w:val="002726AD"/>
    <w:rsid w:val="0027626B"/>
    <w:rsid w:val="0027798C"/>
    <w:rsid w:val="00283A06"/>
    <w:rsid w:val="00287323"/>
    <w:rsid w:val="00287BB4"/>
    <w:rsid w:val="00291652"/>
    <w:rsid w:val="002921FF"/>
    <w:rsid w:val="002924E2"/>
    <w:rsid w:val="002960E1"/>
    <w:rsid w:val="002A442D"/>
    <w:rsid w:val="002A6BF7"/>
    <w:rsid w:val="002B2295"/>
    <w:rsid w:val="002B29F3"/>
    <w:rsid w:val="002B40DC"/>
    <w:rsid w:val="002B6EB8"/>
    <w:rsid w:val="002B74CB"/>
    <w:rsid w:val="002B761F"/>
    <w:rsid w:val="002C0B41"/>
    <w:rsid w:val="002C5488"/>
    <w:rsid w:val="002D2A0E"/>
    <w:rsid w:val="002D3DDD"/>
    <w:rsid w:val="002E0F69"/>
    <w:rsid w:val="002E2CD4"/>
    <w:rsid w:val="002E78E0"/>
    <w:rsid w:val="002F2059"/>
    <w:rsid w:val="002F34B8"/>
    <w:rsid w:val="002F3528"/>
    <w:rsid w:val="002F3825"/>
    <w:rsid w:val="002F39E4"/>
    <w:rsid w:val="002F7B31"/>
    <w:rsid w:val="003018D1"/>
    <w:rsid w:val="00303A79"/>
    <w:rsid w:val="00307595"/>
    <w:rsid w:val="00312F63"/>
    <w:rsid w:val="0031304C"/>
    <w:rsid w:val="00314969"/>
    <w:rsid w:val="00315D4C"/>
    <w:rsid w:val="00317B07"/>
    <w:rsid w:val="00321A72"/>
    <w:rsid w:val="00321CEE"/>
    <w:rsid w:val="00323421"/>
    <w:rsid w:val="00323E0D"/>
    <w:rsid w:val="00324FF7"/>
    <w:rsid w:val="003263A5"/>
    <w:rsid w:val="00331348"/>
    <w:rsid w:val="00331B15"/>
    <w:rsid w:val="00334EF7"/>
    <w:rsid w:val="0033766D"/>
    <w:rsid w:val="00340B0F"/>
    <w:rsid w:val="00342A98"/>
    <w:rsid w:val="003437E1"/>
    <w:rsid w:val="00343F6C"/>
    <w:rsid w:val="00344798"/>
    <w:rsid w:val="003449B9"/>
    <w:rsid w:val="0034610E"/>
    <w:rsid w:val="00346ADE"/>
    <w:rsid w:val="00347882"/>
    <w:rsid w:val="00347B75"/>
    <w:rsid w:val="00351887"/>
    <w:rsid w:val="00353C29"/>
    <w:rsid w:val="00355EC0"/>
    <w:rsid w:val="00356CE4"/>
    <w:rsid w:val="00361116"/>
    <w:rsid w:val="003617EA"/>
    <w:rsid w:val="00361B37"/>
    <w:rsid w:val="00363F1B"/>
    <w:rsid w:val="003659BD"/>
    <w:rsid w:val="00370FE7"/>
    <w:rsid w:val="00371588"/>
    <w:rsid w:val="00371654"/>
    <w:rsid w:val="0037317B"/>
    <w:rsid w:val="00374F89"/>
    <w:rsid w:val="00376BA4"/>
    <w:rsid w:val="003777E5"/>
    <w:rsid w:val="00380ECA"/>
    <w:rsid w:val="00387B1A"/>
    <w:rsid w:val="0039559B"/>
    <w:rsid w:val="003A2BB6"/>
    <w:rsid w:val="003B3773"/>
    <w:rsid w:val="003B42ED"/>
    <w:rsid w:val="003B49AC"/>
    <w:rsid w:val="003B67F6"/>
    <w:rsid w:val="003C4566"/>
    <w:rsid w:val="003C4BDD"/>
    <w:rsid w:val="003C65F3"/>
    <w:rsid w:val="003D0663"/>
    <w:rsid w:val="003D41BE"/>
    <w:rsid w:val="003D60DF"/>
    <w:rsid w:val="003E1D00"/>
    <w:rsid w:val="003E3CCF"/>
    <w:rsid w:val="003E4F6C"/>
    <w:rsid w:val="003F0A67"/>
    <w:rsid w:val="003F114F"/>
    <w:rsid w:val="003F2AA5"/>
    <w:rsid w:val="003F5D63"/>
    <w:rsid w:val="00400A97"/>
    <w:rsid w:val="00401C90"/>
    <w:rsid w:val="004124AD"/>
    <w:rsid w:val="0041421A"/>
    <w:rsid w:val="00415798"/>
    <w:rsid w:val="004166F8"/>
    <w:rsid w:val="00421492"/>
    <w:rsid w:val="00422E0C"/>
    <w:rsid w:val="00422E5C"/>
    <w:rsid w:val="004249F5"/>
    <w:rsid w:val="00427E2C"/>
    <w:rsid w:val="004308F1"/>
    <w:rsid w:val="004309DC"/>
    <w:rsid w:val="00433EB7"/>
    <w:rsid w:val="004342E0"/>
    <w:rsid w:val="00441869"/>
    <w:rsid w:val="0044413F"/>
    <w:rsid w:val="00453F7D"/>
    <w:rsid w:val="004564D6"/>
    <w:rsid w:val="00456B92"/>
    <w:rsid w:val="00460E8C"/>
    <w:rsid w:val="00461607"/>
    <w:rsid w:val="00461F85"/>
    <w:rsid w:val="00463809"/>
    <w:rsid w:val="00464AF9"/>
    <w:rsid w:val="0046504A"/>
    <w:rsid w:val="00471A51"/>
    <w:rsid w:val="0047358A"/>
    <w:rsid w:val="00476030"/>
    <w:rsid w:val="00480D41"/>
    <w:rsid w:val="0049181C"/>
    <w:rsid w:val="00491A17"/>
    <w:rsid w:val="00491C95"/>
    <w:rsid w:val="00493CE6"/>
    <w:rsid w:val="00497BA7"/>
    <w:rsid w:val="00497BD5"/>
    <w:rsid w:val="004A33DD"/>
    <w:rsid w:val="004A41FF"/>
    <w:rsid w:val="004B0454"/>
    <w:rsid w:val="004B1042"/>
    <w:rsid w:val="004B1463"/>
    <w:rsid w:val="004B58AB"/>
    <w:rsid w:val="004B61A5"/>
    <w:rsid w:val="004B6E18"/>
    <w:rsid w:val="004B767D"/>
    <w:rsid w:val="004B7A8E"/>
    <w:rsid w:val="004C02BC"/>
    <w:rsid w:val="004C3102"/>
    <w:rsid w:val="004C6AC0"/>
    <w:rsid w:val="004C6DEC"/>
    <w:rsid w:val="004D0824"/>
    <w:rsid w:val="004D265D"/>
    <w:rsid w:val="004D2B50"/>
    <w:rsid w:val="004E0BE6"/>
    <w:rsid w:val="004E1082"/>
    <w:rsid w:val="004E2893"/>
    <w:rsid w:val="004E3231"/>
    <w:rsid w:val="004E33EF"/>
    <w:rsid w:val="004E5F42"/>
    <w:rsid w:val="004F5A75"/>
    <w:rsid w:val="004F615A"/>
    <w:rsid w:val="004F61BD"/>
    <w:rsid w:val="005016C9"/>
    <w:rsid w:val="00501D61"/>
    <w:rsid w:val="00501E82"/>
    <w:rsid w:val="00502175"/>
    <w:rsid w:val="00503A3E"/>
    <w:rsid w:val="0050472E"/>
    <w:rsid w:val="00505664"/>
    <w:rsid w:val="0051390A"/>
    <w:rsid w:val="005158D2"/>
    <w:rsid w:val="00517D23"/>
    <w:rsid w:val="00521335"/>
    <w:rsid w:val="00526C62"/>
    <w:rsid w:val="00527EF2"/>
    <w:rsid w:val="00531E07"/>
    <w:rsid w:val="00531ECE"/>
    <w:rsid w:val="005410BB"/>
    <w:rsid w:val="005444ED"/>
    <w:rsid w:val="00546593"/>
    <w:rsid w:val="0055395D"/>
    <w:rsid w:val="00555FAE"/>
    <w:rsid w:val="00556A78"/>
    <w:rsid w:val="0055733D"/>
    <w:rsid w:val="00561B01"/>
    <w:rsid w:val="0056243D"/>
    <w:rsid w:val="00570721"/>
    <w:rsid w:val="00575192"/>
    <w:rsid w:val="0057570E"/>
    <w:rsid w:val="00575B9C"/>
    <w:rsid w:val="00577997"/>
    <w:rsid w:val="00577D76"/>
    <w:rsid w:val="00580B75"/>
    <w:rsid w:val="0058509A"/>
    <w:rsid w:val="005868C4"/>
    <w:rsid w:val="00596B50"/>
    <w:rsid w:val="005975A2"/>
    <w:rsid w:val="005A1353"/>
    <w:rsid w:val="005A1479"/>
    <w:rsid w:val="005A287D"/>
    <w:rsid w:val="005B05A6"/>
    <w:rsid w:val="005B5A55"/>
    <w:rsid w:val="005C0ED4"/>
    <w:rsid w:val="005C4562"/>
    <w:rsid w:val="005C5D63"/>
    <w:rsid w:val="005C7D0F"/>
    <w:rsid w:val="005C7E41"/>
    <w:rsid w:val="005D03C6"/>
    <w:rsid w:val="005D20D9"/>
    <w:rsid w:val="005D2E6E"/>
    <w:rsid w:val="005D3439"/>
    <w:rsid w:val="005D451A"/>
    <w:rsid w:val="005D60EB"/>
    <w:rsid w:val="005E1663"/>
    <w:rsid w:val="005E2AFE"/>
    <w:rsid w:val="005E44C7"/>
    <w:rsid w:val="005E6680"/>
    <w:rsid w:val="005F0A0E"/>
    <w:rsid w:val="005F4116"/>
    <w:rsid w:val="005F6FBB"/>
    <w:rsid w:val="006070F7"/>
    <w:rsid w:val="00614DDD"/>
    <w:rsid w:val="00615C90"/>
    <w:rsid w:val="00616960"/>
    <w:rsid w:val="00626BFB"/>
    <w:rsid w:val="00626CDD"/>
    <w:rsid w:val="00627C09"/>
    <w:rsid w:val="00630FC9"/>
    <w:rsid w:val="00633B1F"/>
    <w:rsid w:val="00633C3C"/>
    <w:rsid w:val="0063698A"/>
    <w:rsid w:val="006402E4"/>
    <w:rsid w:val="00642E5B"/>
    <w:rsid w:val="0064571B"/>
    <w:rsid w:val="00646B88"/>
    <w:rsid w:val="0064701F"/>
    <w:rsid w:val="00651879"/>
    <w:rsid w:val="00651B75"/>
    <w:rsid w:val="00654DF5"/>
    <w:rsid w:val="00654EDA"/>
    <w:rsid w:val="00655F67"/>
    <w:rsid w:val="0066115D"/>
    <w:rsid w:val="00662466"/>
    <w:rsid w:val="006626B4"/>
    <w:rsid w:val="00662B1D"/>
    <w:rsid w:val="0067344F"/>
    <w:rsid w:val="00682F50"/>
    <w:rsid w:val="00684C5F"/>
    <w:rsid w:val="00687994"/>
    <w:rsid w:val="00693FED"/>
    <w:rsid w:val="0069533F"/>
    <w:rsid w:val="0069707E"/>
    <w:rsid w:val="006A4C92"/>
    <w:rsid w:val="006A7452"/>
    <w:rsid w:val="006A767C"/>
    <w:rsid w:val="006A799A"/>
    <w:rsid w:val="006B0DDF"/>
    <w:rsid w:val="006B12D6"/>
    <w:rsid w:val="006B2FF0"/>
    <w:rsid w:val="006B4B28"/>
    <w:rsid w:val="006B4D12"/>
    <w:rsid w:val="006B63CD"/>
    <w:rsid w:val="006B6409"/>
    <w:rsid w:val="006C1B78"/>
    <w:rsid w:val="006C5398"/>
    <w:rsid w:val="006C5465"/>
    <w:rsid w:val="006C7BE3"/>
    <w:rsid w:val="006D4A00"/>
    <w:rsid w:val="006E2A59"/>
    <w:rsid w:val="006E38E5"/>
    <w:rsid w:val="006E458E"/>
    <w:rsid w:val="006E5232"/>
    <w:rsid w:val="006E78C9"/>
    <w:rsid w:val="006F25AC"/>
    <w:rsid w:val="006F40CF"/>
    <w:rsid w:val="006F5574"/>
    <w:rsid w:val="006F5FF8"/>
    <w:rsid w:val="006F7A29"/>
    <w:rsid w:val="007040F9"/>
    <w:rsid w:val="00705950"/>
    <w:rsid w:val="00705FAE"/>
    <w:rsid w:val="00711117"/>
    <w:rsid w:val="00714ABE"/>
    <w:rsid w:val="00717084"/>
    <w:rsid w:val="007239FA"/>
    <w:rsid w:val="00725733"/>
    <w:rsid w:val="00725880"/>
    <w:rsid w:val="00734EE2"/>
    <w:rsid w:val="0073538F"/>
    <w:rsid w:val="0073549C"/>
    <w:rsid w:val="00742294"/>
    <w:rsid w:val="007442BD"/>
    <w:rsid w:val="007457C0"/>
    <w:rsid w:val="00746699"/>
    <w:rsid w:val="007510CB"/>
    <w:rsid w:val="00752848"/>
    <w:rsid w:val="007542F9"/>
    <w:rsid w:val="00760F01"/>
    <w:rsid w:val="00761311"/>
    <w:rsid w:val="007626EB"/>
    <w:rsid w:val="0076323F"/>
    <w:rsid w:val="0077691E"/>
    <w:rsid w:val="00776D22"/>
    <w:rsid w:val="00780EB0"/>
    <w:rsid w:val="00782C93"/>
    <w:rsid w:val="00782D9F"/>
    <w:rsid w:val="00783675"/>
    <w:rsid w:val="007843FB"/>
    <w:rsid w:val="0078521A"/>
    <w:rsid w:val="00794FCB"/>
    <w:rsid w:val="0079616D"/>
    <w:rsid w:val="007A1FA9"/>
    <w:rsid w:val="007A2C83"/>
    <w:rsid w:val="007A3DA5"/>
    <w:rsid w:val="007A46FE"/>
    <w:rsid w:val="007A66B4"/>
    <w:rsid w:val="007A71A5"/>
    <w:rsid w:val="007A746A"/>
    <w:rsid w:val="007A7D2F"/>
    <w:rsid w:val="007B375C"/>
    <w:rsid w:val="007B5809"/>
    <w:rsid w:val="007B696A"/>
    <w:rsid w:val="007B711C"/>
    <w:rsid w:val="007C2A71"/>
    <w:rsid w:val="007C2BE4"/>
    <w:rsid w:val="007C2FF7"/>
    <w:rsid w:val="007C5ABA"/>
    <w:rsid w:val="007C6E29"/>
    <w:rsid w:val="007D16C9"/>
    <w:rsid w:val="007D1B45"/>
    <w:rsid w:val="007D46FD"/>
    <w:rsid w:val="007D5AB2"/>
    <w:rsid w:val="007D6542"/>
    <w:rsid w:val="007E06F5"/>
    <w:rsid w:val="007E2C70"/>
    <w:rsid w:val="007E78AA"/>
    <w:rsid w:val="007F087C"/>
    <w:rsid w:val="007F21DE"/>
    <w:rsid w:val="007F610B"/>
    <w:rsid w:val="007F68F2"/>
    <w:rsid w:val="0080349C"/>
    <w:rsid w:val="00804009"/>
    <w:rsid w:val="00805921"/>
    <w:rsid w:val="00807D3B"/>
    <w:rsid w:val="00813E24"/>
    <w:rsid w:val="0081418D"/>
    <w:rsid w:val="0081627B"/>
    <w:rsid w:val="008211DC"/>
    <w:rsid w:val="0082131B"/>
    <w:rsid w:val="0082293B"/>
    <w:rsid w:val="00822B8E"/>
    <w:rsid w:val="008238ED"/>
    <w:rsid w:val="0082501D"/>
    <w:rsid w:val="00825DBA"/>
    <w:rsid w:val="008324E5"/>
    <w:rsid w:val="00837A22"/>
    <w:rsid w:val="0084108D"/>
    <w:rsid w:val="008433BD"/>
    <w:rsid w:val="00844548"/>
    <w:rsid w:val="00846B90"/>
    <w:rsid w:val="0084740A"/>
    <w:rsid w:val="00847826"/>
    <w:rsid w:val="00853EE5"/>
    <w:rsid w:val="00855165"/>
    <w:rsid w:val="00860415"/>
    <w:rsid w:val="008613B2"/>
    <w:rsid w:val="008647B7"/>
    <w:rsid w:val="00866F9C"/>
    <w:rsid w:val="008717D3"/>
    <w:rsid w:val="008720A5"/>
    <w:rsid w:val="0087381E"/>
    <w:rsid w:val="00880206"/>
    <w:rsid w:val="00880853"/>
    <w:rsid w:val="00884551"/>
    <w:rsid w:val="0088529C"/>
    <w:rsid w:val="00891CE9"/>
    <w:rsid w:val="00892153"/>
    <w:rsid w:val="008A0170"/>
    <w:rsid w:val="008A03EC"/>
    <w:rsid w:val="008A1A50"/>
    <w:rsid w:val="008A2869"/>
    <w:rsid w:val="008A4AE7"/>
    <w:rsid w:val="008A4E90"/>
    <w:rsid w:val="008A7799"/>
    <w:rsid w:val="008B3ED3"/>
    <w:rsid w:val="008B4317"/>
    <w:rsid w:val="008B6A8D"/>
    <w:rsid w:val="008D341D"/>
    <w:rsid w:val="008D5F33"/>
    <w:rsid w:val="008D6BAD"/>
    <w:rsid w:val="008E001C"/>
    <w:rsid w:val="008E0DD3"/>
    <w:rsid w:val="008E1630"/>
    <w:rsid w:val="008F144E"/>
    <w:rsid w:val="008F2286"/>
    <w:rsid w:val="008F477D"/>
    <w:rsid w:val="008F4C2D"/>
    <w:rsid w:val="008F5A00"/>
    <w:rsid w:val="008F7A68"/>
    <w:rsid w:val="00904B27"/>
    <w:rsid w:val="009064D8"/>
    <w:rsid w:val="009101E2"/>
    <w:rsid w:val="00910AE1"/>
    <w:rsid w:val="00911321"/>
    <w:rsid w:val="00912C3B"/>
    <w:rsid w:val="00912FAA"/>
    <w:rsid w:val="0091302E"/>
    <w:rsid w:val="00914A21"/>
    <w:rsid w:val="0091532A"/>
    <w:rsid w:val="00920DC0"/>
    <w:rsid w:val="009222ED"/>
    <w:rsid w:val="00923D48"/>
    <w:rsid w:val="00924666"/>
    <w:rsid w:val="009307AD"/>
    <w:rsid w:val="00931681"/>
    <w:rsid w:val="00934BB1"/>
    <w:rsid w:val="00935EB0"/>
    <w:rsid w:val="00942F79"/>
    <w:rsid w:val="00943079"/>
    <w:rsid w:val="0094678C"/>
    <w:rsid w:val="00947AB7"/>
    <w:rsid w:val="009515AE"/>
    <w:rsid w:val="00952725"/>
    <w:rsid w:val="00953024"/>
    <w:rsid w:val="00953044"/>
    <w:rsid w:val="0095769C"/>
    <w:rsid w:val="009614C5"/>
    <w:rsid w:val="00962D44"/>
    <w:rsid w:val="009641EC"/>
    <w:rsid w:val="009701EF"/>
    <w:rsid w:val="00972AC9"/>
    <w:rsid w:val="00973727"/>
    <w:rsid w:val="00973CCF"/>
    <w:rsid w:val="00980F99"/>
    <w:rsid w:val="009842D0"/>
    <w:rsid w:val="009859DA"/>
    <w:rsid w:val="00991491"/>
    <w:rsid w:val="0099193E"/>
    <w:rsid w:val="00992648"/>
    <w:rsid w:val="009939DF"/>
    <w:rsid w:val="009967A6"/>
    <w:rsid w:val="009A4C62"/>
    <w:rsid w:val="009A77F8"/>
    <w:rsid w:val="009C06D0"/>
    <w:rsid w:val="009D0F20"/>
    <w:rsid w:val="009D0FA5"/>
    <w:rsid w:val="009D38DB"/>
    <w:rsid w:val="009D5AF3"/>
    <w:rsid w:val="009D6C26"/>
    <w:rsid w:val="009E05AB"/>
    <w:rsid w:val="009E672A"/>
    <w:rsid w:val="009F1015"/>
    <w:rsid w:val="00A005F5"/>
    <w:rsid w:val="00A012DD"/>
    <w:rsid w:val="00A01A54"/>
    <w:rsid w:val="00A0546D"/>
    <w:rsid w:val="00A11B06"/>
    <w:rsid w:val="00A13AF1"/>
    <w:rsid w:val="00A143C8"/>
    <w:rsid w:val="00A14BB2"/>
    <w:rsid w:val="00A24E81"/>
    <w:rsid w:val="00A25C63"/>
    <w:rsid w:val="00A3393E"/>
    <w:rsid w:val="00A339A4"/>
    <w:rsid w:val="00A33AEE"/>
    <w:rsid w:val="00A344E4"/>
    <w:rsid w:val="00A36EA7"/>
    <w:rsid w:val="00A377EE"/>
    <w:rsid w:val="00A4055D"/>
    <w:rsid w:val="00A417A3"/>
    <w:rsid w:val="00A43CED"/>
    <w:rsid w:val="00A44435"/>
    <w:rsid w:val="00A46A83"/>
    <w:rsid w:val="00A47964"/>
    <w:rsid w:val="00A504CE"/>
    <w:rsid w:val="00A50A62"/>
    <w:rsid w:val="00A55CFF"/>
    <w:rsid w:val="00A56DFF"/>
    <w:rsid w:val="00A60C6B"/>
    <w:rsid w:val="00A61D2F"/>
    <w:rsid w:val="00A620D9"/>
    <w:rsid w:val="00A63A0F"/>
    <w:rsid w:val="00A647E2"/>
    <w:rsid w:val="00A64D60"/>
    <w:rsid w:val="00A66FC6"/>
    <w:rsid w:val="00A677D5"/>
    <w:rsid w:val="00A67D02"/>
    <w:rsid w:val="00A723DC"/>
    <w:rsid w:val="00A73033"/>
    <w:rsid w:val="00A80B53"/>
    <w:rsid w:val="00A840E2"/>
    <w:rsid w:val="00A879C1"/>
    <w:rsid w:val="00A9173B"/>
    <w:rsid w:val="00A95D99"/>
    <w:rsid w:val="00AA0262"/>
    <w:rsid w:val="00AA29CB"/>
    <w:rsid w:val="00AA2A97"/>
    <w:rsid w:val="00AB1B2F"/>
    <w:rsid w:val="00AB3884"/>
    <w:rsid w:val="00AB5CBF"/>
    <w:rsid w:val="00AC0881"/>
    <w:rsid w:val="00AC1939"/>
    <w:rsid w:val="00AC3D16"/>
    <w:rsid w:val="00AC56EF"/>
    <w:rsid w:val="00AC71A4"/>
    <w:rsid w:val="00AD0C56"/>
    <w:rsid w:val="00AD5421"/>
    <w:rsid w:val="00AD56DF"/>
    <w:rsid w:val="00AD6E56"/>
    <w:rsid w:val="00AD790E"/>
    <w:rsid w:val="00AE0DAA"/>
    <w:rsid w:val="00AE32BF"/>
    <w:rsid w:val="00AE388A"/>
    <w:rsid w:val="00AE6D2D"/>
    <w:rsid w:val="00AE6FCC"/>
    <w:rsid w:val="00AF5E35"/>
    <w:rsid w:val="00AF676C"/>
    <w:rsid w:val="00AF70D5"/>
    <w:rsid w:val="00B04AA0"/>
    <w:rsid w:val="00B06731"/>
    <w:rsid w:val="00B07281"/>
    <w:rsid w:val="00B10DF9"/>
    <w:rsid w:val="00B13A7D"/>
    <w:rsid w:val="00B13B10"/>
    <w:rsid w:val="00B14024"/>
    <w:rsid w:val="00B14CE8"/>
    <w:rsid w:val="00B21CA6"/>
    <w:rsid w:val="00B24D0B"/>
    <w:rsid w:val="00B265F1"/>
    <w:rsid w:val="00B4094F"/>
    <w:rsid w:val="00B4114C"/>
    <w:rsid w:val="00B42750"/>
    <w:rsid w:val="00B45D3B"/>
    <w:rsid w:val="00B4757F"/>
    <w:rsid w:val="00B579CB"/>
    <w:rsid w:val="00B60374"/>
    <w:rsid w:val="00B60420"/>
    <w:rsid w:val="00B636DD"/>
    <w:rsid w:val="00B64220"/>
    <w:rsid w:val="00B64BE8"/>
    <w:rsid w:val="00B65355"/>
    <w:rsid w:val="00B70C7F"/>
    <w:rsid w:val="00B71442"/>
    <w:rsid w:val="00B723CA"/>
    <w:rsid w:val="00B73F48"/>
    <w:rsid w:val="00B75DDE"/>
    <w:rsid w:val="00B767B8"/>
    <w:rsid w:val="00B81628"/>
    <w:rsid w:val="00B825F4"/>
    <w:rsid w:val="00B82C88"/>
    <w:rsid w:val="00B832B2"/>
    <w:rsid w:val="00B87BA9"/>
    <w:rsid w:val="00B95A5D"/>
    <w:rsid w:val="00B9740E"/>
    <w:rsid w:val="00BA208E"/>
    <w:rsid w:val="00BA2338"/>
    <w:rsid w:val="00BA33A5"/>
    <w:rsid w:val="00BA4184"/>
    <w:rsid w:val="00BA6078"/>
    <w:rsid w:val="00BA6834"/>
    <w:rsid w:val="00BB1F5C"/>
    <w:rsid w:val="00BB2A16"/>
    <w:rsid w:val="00BB6872"/>
    <w:rsid w:val="00BC1BF4"/>
    <w:rsid w:val="00BC31BB"/>
    <w:rsid w:val="00BC601F"/>
    <w:rsid w:val="00BC6C79"/>
    <w:rsid w:val="00BD0916"/>
    <w:rsid w:val="00BD0CFC"/>
    <w:rsid w:val="00BD1B44"/>
    <w:rsid w:val="00BD1EA7"/>
    <w:rsid w:val="00BD3080"/>
    <w:rsid w:val="00BD3E57"/>
    <w:rsid w:val="00BD635A"/>
    <w:rsid w:val="00BE0706"/>
    <w:rsid w:val="00BE42D6"/>
    <w:rsid w:val="00BE42D7"/>
    <w:rsid w:val="00BE509A"/>
    <w:rsid w:val="00BE7E43"/>
    <w:rsid w:val="00BF5BAF"/>
    <w:rsid w:val="00BF5C24"/>
    <w:rsid w:val="00BF6D6C"/>
    <w:rsid w:val="00C00160"/>
    <w:rsid w:val="00C02801"/>
    <w:rsid w:val="00C02C2E"/>
    <w:rsid w:val="00C04548"/>
    <w:rsid w:val="00C051BA"/>
    <w:rsid w:val="00C07718"/>
    <w:rsid w:val="00C07E39"/>
    <w:rsid w:val="00C14AB8"/>
    <w:rsid w:val="00C15281"/>
    <w:rsid w:val="00C168B0"/>
    <w:rsid w:val="00C23B1E"/>
    <w:rsid w:val="00C2481E"/>
    <w:rsid w:val="00C30F54"/>
    <w:rsid w:val="00C34299"/>
    <w:rsid w:val="00C36A4B"/>
    <w:rsid w:val="00C412E4"/>
    <w:rsid w:val="00C43D7D"/>
    <w:rsid w:val="00C4653F"/>
    <w:rsid w:val="00C52836"/>
    <w:rsid w:val="00C553F5"/>
    <w:rsid w:val="00C56181"/>
    <w:rsid w:val="00C561DF"/>
    <w:rsid w:val="00C57F56"/>
    <w:rsid w:val="00C60259"/>
    <w:rsid w:val="00C602E8"/>
    <w:rsid w:val="00C6490B"/>
    <w:rsid w:val="00C65EC0"/>
    <w:rsid w:val="00C70D9D"/>
    <w:rsid w:val="00C72DE1"/>
    <w:rsid w:val="00C73893"/>
    <w:rsid w:val="00C779C2"/>
    <w:rsid w:val="00C83B1A"/>
    <w:rsid w:val="00C84A00"/>
    <w:rsid w:val="00C84CB7"/>
    <w:rsid w:val="00C8517F"/>
    <w:rsid w:val="00C8605B"/>
    <w:rsid w:val="00C86FCA"/>
    <w:rsid w:val="00C91049"/>
    <w:rsid w:val="00C9243D"/>
    <w:rsid w:val="00C92B79"/>
    <w:rsid w:val="00C96E8E"/>
    <w:rsid w:val="00CA3236"/>
    <w:rsid w:val="00CB25E3"/>
    <w:rsid w:val="00CB41F4"/>
    <w:rsid w:val="00CB5857"/>
    <w:rsid w:val="00CC0296"/>
    <w:rsid w:val="00CC0850"/>
    <w:rsid w:val="00CC152A"/>
    <w:rsid w:val="00CC307C"/>
    <w:rsid w:val="00CC4113"/>
    <w:rsid w:val="00CC6F0C"/>
    <w:rsid w:val="00CD1D82"/>
    <w:rsid w:val="00CD31C8"/>
    <w:rsid w:val="00CE0214"/>
    <w:rsid w:val="00CE1A15"/>
    <w:rsid w:val="00CE33AE"/>
    <w:rsid w:val="00CE4FAF"/>
    <w:rsid w:val="00CE4FE2"/>
    <w:rsid w:val="00CE5082"/>
    <w:rsid w:val="00CE5A29"/>
    <w:rsid w:val="00CF0B00"/>
    <w:rsid w:val="00CF27D5"/>
    <w:rsid w:val="00CF40E3"/>
    <w:rsid w:val="00D002FD"/>
    <w:rsid w:val="00D05A1C"/>
    <w:rsid w:val="00D07523"/>
    <w:rsid w:val="00D10EF9"/>
    <w:rsid w:val="00D11AF0"/>
    <w:rsid w:val="00D209D3"/>
    <w:rsid w:val="00D231A8"/>
    <w:rsid w:val="00D25D51"/>
    <w:rsid w:val="00D30C0C"/>
    <w:rsid w:val="00D3488D"/>
    <w:rsid w:val="00D3540C"/>
    <w:rsid w:val="00D4605B"/>
    <w:rsid w:val="00D467B5"/>
    <w:rsid w:val="00D46FA4"/>
    <w:rsid w:val="00D53F60"/>
    <w:rsid w:val="00D54173"/>
    <w:rsid w:val="00D571A0"/>
    <w:rsid w:val="00D632A0"/>
    <w:rsid w:val="00D67F1B"/>
    <w:rsid w:val="00D70E97"/>
    <w:rsid w:val="00D733F4"/>
    <w:rsid w:val="00D73F9C"/>
    <w:rsid w:val="00D77393"/>
    <w:rsid w:val="00D801FF"/>
    <w:rsid w:val="00D80D13"/>
    <w:rsid w:val="00D8191E"/>
    <w:rsid w:val="00D831F9"/>
    <w:rsid w:val="00D91AE8"/>
    <w:rsid w:val="00D933DE"/>
    <w:rsid w:val="00DA063A"/>
    <w:rsid w:val="00DA21FB"/>
    <w:rsid w:val="00DA405E"/>
    <w:rsid w:val="00DA411A"/>
    <w:rsid w:val="00DA708B"/>
    <w:rsid w:val="00DB3A7B"/>
    <w:rsid w:val="00DB5D62"/>
    <w:rsid w:val="00DB6061"/>
    <w:rsid w:val="00DB79D7"/>
    <w:rsid w:val="00DB7A75"/>
    <w:rsid w:val="00DC0A91"/>
    <w:rsid w:val="00DD219C"/>
    <w:rsid w:val="00DE0473"/>
    <w:rsid w:val="00DE1093"/>
    <w:rsid w:val="00DE12A7"/>
    <w:rsid w:val="00DE218C"/>
    <w:rsid w:val="00DE4240"/>
    <w:rsid w:val="00DE54D5"/>
    <w:rsid w:val="00DE68D4"/>
    <w:rsid w:val="00DF2B42"/>
    <w:rsid w:val="00DF2F89"/>
    <w:rsid w:val="00DF393C"/>
    <w:rsid w:val="00DF3C4F"/>
    <w:rsid w:val="00DF49DE"/>
    <w:rsid w:val="00DF4FDA"/>
    <w:rsid w:val="00DF5759"/>
    <w:rsid w:val="00DF6BE8"/>
    <w:rsid w:val="00DF7C9F"/>
    <w:rsid w:val="00E015B3"/>
    <w:rsid w:val="00E0213D"/>
    <w:rsid w:val="00E03B52"/>
    <w:rsid w:val="00E0513F"/>
    <w:rsid w:val="00E079C8"/>
    <w:rsid w:val="00E1211D"/>
    <w:rsid w:val="00E13165"/>
    <w:rsid w:val="00E16EBA"/>
    <w:rsid w:val="00E218AB"/>
    <w:rsid w:val="00E22435"/>
    <w:rsid w:val="00E33863"/>
    <w:rsid w:val="00E33DBD"/>
    <w:rsid w:val="00E35DEF"/>
    <w:rsid w:val="00E4625A"/>
    <w:rsid w:val="00E468BE"/>
    <w:rsid w:val="00E4768A"/>
    <w:rsid w:val="00E47A6B"/>
    <w:rsid w:val="00E529E5"/>
    <w:rsid w:val="00E54101"/>
    <w:rsid w:val="00E54D6A"/>
    <w:rsid w:val="00E5599E"/>
    <w:rsid w:val="00E55BFF"/>
    <w:rsid w:val="00E646A9"/>
    <w:rsid w:val="00E7136B"/>
    <w:rsid w:val="00E7425D"/>
    <w:rsid w:val="00E74874"/>
    <w:rsid w:val="00E7557B"/>
    <w:rsid w:val="00E760F6"/>
    <w:rsid w:val="00E76E66"/>
    <w:rsid w:val="00E77454"/>
    <w:rsid w:val="00E8090C"/>
    <w:rsid w:val="00E81F93"/>
    <w:rsid w:val="00E82075"/>
    <w:rsid w:val="00E82657"/>
    <w:rsid w:val="00E83BD9"/>
    <w:rsid w:val="00E86BC8"/>
    <w:rsid w:val="00E93A87"/>
    <w:rsid w:val="00E93F87"/>
    <w:rsid w:val="00EB0447"/>
    <w:rsid w:val="00EB0527"/>
    <w:rsid w:val="00EB132C"/>
    <w:rsid w:val="00EB311D"/>
    <w:rsid w:val="00EB34F6"/>
    <w:rsid w:val="00EB4CC1"/>
    <w:rsid w:val="00EB7C0F"/>
    <w:rsid w:val="00EC08A2"/>
    <w:rsid w:val="00EC1D90"/>
    <w:rsid w:val="00EC4ECA"/>
    <w:rsid w:val="00EC5349"/>
    <w:rsid w:val="00EC5510"/>
    <w:rsid w:val="00EC6D0F"/>
    <w:rsid w:val="00EC7585"/>
    <w:rsid w:val="00ED1028"/>
    <w:rsid w:val="00ED3A63"/>
    <w:rsid w:val="00ED3C43"/>
    <w:rsid w:val="00ED6751"/>
    <w:rsid w:val="00EE0CD8"/>
    <w:rsid w:val="00EE4CAE"/>
    <w:rsid w:val="00EE67B6"/>
    <w:rsid w:val="00EF53C3"/>
    <w:rsid w:val="00EF72BD"/>
    <w:rsid w:val="00EF7A86"/>
    <w:rsid w:val="00EF7AFA"/>
    <w:rsid w:val="00F007A4"/>
    <w:rsid w:val="00F10471"/>
    <w:rsid w:val="00F11717"/>
    <w:rsid w:val="00F13C75"/>
    <w:rsid w:val="00F14340"/>
    <w:rsid w:val="00F145CE"/>
    <w:rsid w:val="00F16BD3"/>
    <w:rsid w:val="00F17451"/>
    <w:rsid w:val="00F21218"/>
    <w:rsid w:val="00F228A9"/>
    <w:rsid w:val="00F232BB"/>
    <w:rsid w:val="00F27B80"/>
    <w:rsid w:val="00F32D1A"/>
    <w:rsid w:val="00F34205"/>
    <w:rsid w:val="00F47160"/>
    <w:rsid w:val="00F51E59"/>
    <w:rsid w:val="00F57942"/>
    <w:rsid w:val="00F60DE4"/>
    <w:rsid w:val="00F676F1"/>
    <w:rsid w:val="00F70C8C"/>
    <w:rsid w:val="00F7366D"/>
    <w:rsid w:val="00F7555F"/>
    <w:rsid w:val="00F75843"/>
    <w:rsid w:val="00F76640"/>
    <w:rsid w:val="00F76B59"/>
    <w:rsid w:val="00F8524E"/>
    <w:rsid w:val="00FA1B96"/>
    <w:rsid w:val="00FA44D5"/>
    <w:rsid w:val="00FB3EA9"/>
    <w:rsid w:val="00FB5982"/>
    <w:rsid w:val="00FC4783"/>
    <w:rsid w:val="00FC52FB"/>
    <w:rsid w:val="00FC6841"/>
    <w:rsid w:val="00FC6C0F"/>
    <w:rsid w:val="00FD2785"/>
    <w:rsid w:val="00FD27BB"/>
    <w:rsid w:val="00FD3037"/>
    <w:rsid w:val="00FD4179"/>
    <w:rsid w:val="00FD4A1E"/>
    <w:rsid w:val="00FD5869"/>
    <w:rsid w:val="00FD67C8"/>
    <w:rsid w:val="00FE1A6E"/>
    <w:rsid w:val="00FE2819"/>
    <w:rsid w:val="00FE355F"/>
    <w:rsid w:val="00FE4E24"/>
    <w:rsid w:val="00FE5AA9"/>
    <w:rsid w:val="00FE60FD"/>
    <w:rsid w:val="00FF094E"/>
    <w:rsid w:val="00FF4A14"/>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9531e,#356387"/>
    </o:shapedefaults>
    <o:shapelayout v:ext="edit">
      <o:idmap v:ext="edit" data="1"/>
    </o:shapelayout>
  </w:shapeDefaults>
  <w:doNotEmbedSmartTags/>
  <w:decimalSymbol w:val="."/>
  <w:listSeparator w:val=","/>
  <w14:docId w14:val="230EBABA"/>
  <w15:docId w15:val="{BE0BDF28-FF9D-4C6E-BE8C-E05085C45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2" w:unhideWhenUsed="1" w:qFormat="1"/>
    <w:lsdException w:name="heading 5" w:semiHidden="1" w:uiPriority="12" w:unhideWhenUsed="1" w:qFormat="1"/>
    <w:lsdException w:name="heading 6" w:semiHidden="1" w:uiPriority="9" w:unhideWhenUsed="1" w:qFormat="1"/>
    <w:lsdException w:name="heading 7" w:semiHidden="1" w:uiPriority="12"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52FB"/>
    <w:pPr>
      <w:spacing w:before="120" w:after="120"/>
    </w:pPr>
    <w:rPr>
      <w:rFonts w:ascii="Lucida Sans" w:eastAsia="Cambria" w:hAnsi="Lucida Sans" w:cs="Times New Roman"/>
      <w:color w:val="3D301A"/>
    </w:rPr>
  </w:style>
  <w:style w:type="paragraph" w:styleId="Heading1">
    <w:name w:val="heading 1"/>
    <w:basedOn w:val="Normal"/>
    <w:next w:val="Normal"/>
    <w:link w:val="Heading1Char"/>
    <w:uiPriority w:val="1"/>
    <w:qFormat/>
    <w:rsid w:val="00FC52FB"/>
    <w:pPr>
      <w:keepNext/>
      <w:keepLines/>
      <w:spacing w:before="0" w:after="720"/>
      <w:outlineLvl w:val="0"/>
    </w:pPr>
    <w:rPr>
      <w:rFonts w:ascii="Arial" w:eastAsia="SimSun" w:hAnsi="Arial"/>
      <w:b/>
      <w:bCs/>
      <w:color w:val="356387"/>
      <w:sz w:val="48"/>
      <w:szCs w:val="48"/>
    </w:rPr>
  </w:style>
  <w:style w:type="paragraph" w:styleId="Heading2">
    <w:name w:val="heading 2"/>
    <w:basedOn w:val="Normal"/>
    <w:next w:val="Normal"/>
    <w:link w:val="Heading2Char"/>
    <w:uiPriority w:val="1"/>
    <w:qFormat/>
    <w:rsid w:val="00FC52FB"/>
    <w:pPr>
      <w:keepNext/>
      <w:keepLines/>
      <w:spacing w:before="360" w:after="360"/>
      <w:outlineLvl w:val="1"/>
    </w:pPr>
    <w:rPr>
      <w:rFonts w:ascii="Arial" w:eastAsia="SimSun" w:hAnsi="Arial"/>
      <w:b/>
      <w:bCs/>
      <w:color w:val="356387"/>
      <w:sz w:val="28"/>
      <w:szCs w:val="26"/>
    </w:rPr>
  </w:style>
  <w:style w:type="paragraph" w:styleId="Heading3">
    <w:name w:val="heading 3"/>
    <w:basedOn w:val="Normal"/>
    <w:next w:val="Normal"/>
    <w:link w:val="Heading3Char"/>
    <w:uiPriority w:val="1"/>
    <w:qFormat/>
    <w:rsid w:val="00FC52FB"/>
    <w:pPr>
      <w:keepNext/>
      <w:keepLines/>
      <w:spacing w:before="240" w:after="240"/>
      <w:outlineLvl w:val="2"/>
    </w:pPr>
    <w:rPr>
      <w:rFonts w:ascii="Arial" w:eastAsia="SimSun" w:hAnsi="Arial"/>
      <w:b/>
      <w:bCs/>
      <w:color w:val="356387"/>
      <w:sz w:val="24"/>
    </w:rPr>
  </w:style>
  <w:style w:type="paragraph" w:styleId="Heading4">
    <w:name w:val="heading 4"/>
    <w:basedOn w:val="Normal"/>
    <w:next w:val="Normal"/>
    <w:link w:val="Heading4Char"/>
    <w:uiPriority w:val="12"/>
    <w:unhideWhenUsed/>
    <w:rsid w:val="00FC52FB"/>
    <w:pPr>
      <w:keepNext/>
      <w:keepLines/>
      <w:spacing w:before="240"/>
      <w:outlineLvl w:val="3"/>
    </w:pPr>
    <w:rPr>
      <w:rFonts w:ascii="Arial" w:eastAsia="SimSun" w:hAnsi="Arial"/>
      <w:b/>
      <w:bCs/>
      <w:i/>
      <w:iCs/>
      <w:color w:val="356387"/>
      <w:sz w:val="22"/>
    </w:rPr>
  </w:style>
  <w:style w:type="paragraph" w:styleId="Heading5">
    <w:name w:val="heading 5"/>
    <w:basedOn w:val="Normal"/>
    <w:next w:val="Normal"/>
    <w:link w:val="Heading5Char"/>
    <w:uiPriority w:val="12"/>
    <w:unhideWhenUsed/>
    <w:rsid w:val="00FC52FB"/>
    <w:pPr>
      <w:keepNext/>
      <w:keepLines/>
      <w:spacing w:before="240"/>
      <w:outlineLvl w:val="4"/>
    </w:pPr>
    <w:rPr>
      <w:rFonts w:ascii="Arial" w:eastAsiaTheme="majorEastAsia" w:hAnsi="Arial" w:cstheme="majorBidi"/>
      <w:b/>
      <w:color w:val="356387"/>
    </w:rPr>
  </w:style>
  <w:style w:type="paragraph" w:styleId="Heading7">
    <w:name w:val="heading 7"/>
    <w:basedOn w:val="Normal"/>
    <w:next w:val="Normal"/>
    <w:link w:val="Heading7Char"/>
    <w:uiPriority w:val="12"/>
    <w:unhideWhenUsed/>
    <w:rsid w:val="00FC52FB"/>
    <w:pPr>
      <w:keepNext/>
      <w:keepLines/>
      <w:spacing w:before="200"/>
      <w:outlineLvl w:val="6"/>
    </w:pPr>
    <w:rPr>
      <w:rFonts w:ascii="Calibri" w:eastAsia="SimSun" w:hAnsi="Calibri"/>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C52FB"/>
    <w:rPr>
      <w:rFonts w:ascii="Lucida Grande" w:hAnsi="Lucida Grande"/>
      <w:sz w:val="18"/>
      <w:szCs w:val="18"/>
    </w:rPr>
  </w:style>
  <w:style w:type="paragraph" w:customStyle="1" w:styleId="NoParagraphStyle">
    <w:name w:val="[No Paragraph Style]"/>
    <w:rsid w:val="00FC52FB"/>
    <w:pPr>
      <w:widowControl w:val="0"/>
      <w:autoSpaceDE w:val="0"/>
      <w:autoSpaceDN w:val="0"/>
      <w:adjustRightInd w:val="0"/>
      <w:spacing w:line="288" w:lineRule="auto"/>
      <w:textAlignment w:val="center"/>
    </w:pPr>
    <w:rPr>
      <w:rFonts w:ascii="MinionPro-Regular" w:eastAsia="Cambria" w:hAnsi="MinionPro-Regular" w:cs="MinionPro-Regular"/>
      <w:color w:val="000000"/>
      <w:sz w:val="24"/>
      <w:szCs w:val="24"/>
    </w:rPr>
  </w:style>
  <w:style w:type="paragraph" w:customStyle="1" w:styleId="MPSectionHeader">
    <w:name w:val="_MP Section Header"/>
    <w:basedOn w:val="NoParagraphStyle"/>
    <w:uiPriority w:val="99"/>
    <w:rsid w:val="00FC52FB"/>
    <w:pPr>
      <w:spacing w:after="180" w:line="500" w:lineRule="atLeast"/>
    </w:pPr>
    <w:rPr>
      <w:rFonts w:ascii="Times New Roman" w:hAnsi="Times New Roman" w:cs="Archer-Bold"/>
      <w:b/>
      <w:bCs/>
      <w:caps/>
      <w:color w:val="356387"/>
      <w:sz w:val="50"/>
      <w:szCs w:val="50"/>
    </w:rPr>
  </w:style>
  <w:style w:type="paragraph" w:customStyle="1" w:styleId="MPHdr2">
    <w:name w:val="MP Hdr2"/>
    <w:basedOn w:val="NoParagraphStyle"/>
    <w:uiPriority w:val="99"/>
    <w:rsid w:val="00FC52FB"/>
    <w:pPr>
      <w:spacing w:after="90" w:line="280" w:lineRule="atLeast"/>
    </w:pPr>
    <w:rPr>
      <w:rFonts w:ascii="Times New Roman" w:hAnsi="Times New Roman" w:cs="Archer-Medium"/>
      <w:color w:val="356387"/>
      <w:sz w:val="28"/>
      <w:szCs w:val="28"/>
    </w:rPr>
  </w:style>
  <w:style w:type="paragraph" w:customStyle="1" w:styleId="MPHdr3">
    <w:name w:val="MP Hdr3"/>
    <w:basedOn w:val="NoParagraphStyle"/>
    <w:uiPriority w:val="99"/>
    <w:rsid w:val="00FC52FB"/>
    <w:pPr>
      <w:spacing w:line="220" w:lineRule="atLeast"/>
    </w:pPr>
    <w:rPr>
      <w:rFonts w:ascii="Arial" w:hAnsi="Arial" w:cs="KievitOT-Medium"/>
      <w:color w:val="356387"/>
      <w:sz w:val="20"/>
      <w:szCs w:val="20"/>
    </w:rPr>
  </w:style>
  <w:style w:type="paragraph" w:customStyle="1" w:styleId="MPBodybold">
    <w:name w:val="MP Body bold"/>
    <w:basedOn w:val="NoParagraphStyle"/>
    <w:uiPriority w:val="99"/>
    <w:rsid w:val="00FC52FB"/>
    <w:pPr>
      <w:spacing w:line="220" w:lineRule="atLeast"/>
    </w:pPr>
    <w:rPr>
      <w:rFonts w:ascii="Times New Roman" w:hAnsi="Times New Roman" w:cs="Archer-Bold"/>
      <w:b/>
      <w:bCs/>
      <w:color w:val="3D301A"/>
      <w:spacing w:val="-3"/>
      <w:sz w:val="20"/>
      <w:szCs w:val="20"/>
    </w:rPr>
  </w:style>
  <w:style w:type="paragraph" w:customStyle="1" w:styleId="MPQuotes">
    <w:name w:val="MP Quotes"/>
    <w:basedOn w:val="NoParagraphStyle"/>
    <w:uiPriority w:val="99"/>
    <w:rsid w:val="00FC52FB"/>
    <w:pPr>
      <w:spacing w:line="240" w:lineRule="atLeast"/>
    </w:pPr>
    <w:rPr>
      <w:rFonts w:ascii="Arial" w:hAnsi="Arial" w:cs="KievitOT-Book"/>
      <w:color w:val="78A22F"/>
      <w:spacing w:val="-4"/>
    </w:rPr>
  </w:style>
  <w:style w:type="paragraph" w:customStyle="1" w:styleId="MPBody">
    <w:name w:val="MP Body"/>
    <w:basedOn w:val="NoParagraphStyle"/>
    <w:uiPriority w:val="99"/>
    <w:rsid w:val="00FC52FB"/>
    <w:pPr>
      <w:spacing w:line="220" w:lineRule="atLeast"/>
    </w:pPr>
    <w:rPr>
      <w:rFonts w:ascii="Times New Roman" w:hAnsi="Times New Roman" w:cs="Archer-Book"/>
      <w:color w:val="3D301A"/>
      <w:spacing w:val="-3"/>
      <w:sz w:val="20"/>
      <w:szCs w:val="20"/>
    </w:rPr>
  </w:style>
  <w:style w:type="paragraph" w:customStyle="1" w:styleId="MPBodyBullets">
    <w:name w:val="MP Body Bullets"/>
    <w:basedOn w:val="MPBody"/>
    <w:uiPriority w:val="99"/>
    <w:rsid w:val="00FC52FB"/>
    <w:pPr>
      <w:numPr>
        <w:numId w:val="1"/>
      </w:numPr>
    </w:pPr>
  </w:style>
  <w:style w:type="paragraph" w:customStyle="1" w:styleId="MPTableTitle">
    <w:name w:val="MP Table Title"/>
    <w:basedOn w:val="NoParagraphStyle"/>
    <w:uiPriority w:val="99"/>
    <w:rsid w:val="00FC52FB"/>
    <w:pPr>
      <w:suppressAutoHyphens/>
      <w:spacing w:before="180" w:line="266" w:lineRule="atLeast"/>
    </w:pPr>
    <w:rPr>
      <w:rFonts w:ascii="Arial" w:hAnsi="Arial" w:cs="KievitOT-Medium"/>
      <w:caps/>
      <w:color w:val="E54732"/>
      <w:sz w:val="20"/>
      <w:szCs w:val="20"/>
    </w:rPr>
  </w:style>
  <w:style w:type="paragraph" w:customStyle="1" w:styleId="MPFigure">
    <w:name w:val="MP Figure"/>
    <w:basedOn w:val="NoParagraphStyle"/>
    <w:uiPriority w:val="99"/>
    <w:rsid w:val="00FC52FB"/>
    <w:pPr>
      <w:suppressAutoHyphens/>
      <w:spacing w:after="165" w:line="160" w:lineRule="atLeast"/>
    </w:pPr>
    <w:rPr>
      <w:rFonts w:ascii="Times New Roman" w:hAnsi="Times New Roman" w:cs="Archer-MediumItalic"/>
      <w:i/>
      <w:iCs/>
      <w:sz w:val="18"/>
      <w:szCs w:val="18"/>
    </w:rPr>
  </w:style>
  <w:style w:type="paragraph" w:customStyle="1" w:styleId="MPTableHdr2">
    <w:name w:val="MP Table Hdr2"/>
    <w:basedOn w:val="NoParagraphStyle"/>
    <w:uiPriority w:val="99"/>
    <w:rsid w:val="00FC52FB"/>
    <w:pPr>
      <w:suppressAutoHyphens/>
      <w:spacing w:line="225" w:lineRule="atLeast"/>
    </w:pPr>
    <w:rPr>
      <w:rFonts w:ascii="Arial" w:hAnsi="Arial" w:cs="KievitOT-Regular"/>
      <w:color w:val="FFFFFF"/>
      <w:sz w:val="20"/>
      <w:szCs w:val="20"/>
    </w:rPr>
  </w:style>
  <w:style w:type="paragraph" w:customStyle="1" w:styleId="MPTableHdr1">
    <w:name w:val="MP Table Hdr1"/>
    <w:basedOn w:val="NoParagraphStyle"/>
    <w:uiPriority w:val="99"/>
    <w:rsid w:val="00FC52FB"/>
    <w:pPr>
      <w:suppressAutoHyphens/>
      <w:spacing w:line="225" w:lineRule="atLeast"/>
      <w:jc w:val="center"/>
    </w:pPr>
    <w:rPr>
      <w:rFonts w:ascii="Arial" w:hAnsi="Arial" w:cs="KievitOT-Regular"/>
      <w:color w:val="FFFFFF"/>
      <w:sz w:val="20"/>
      <w:szCs w:val="20"/>
    </w:rPr>
  </w:style>
  <w:style w:type="paragraph" w:customStyle="1" w:styleId="MPTableBody">
    <w:name w:val="MP Table Body"/>
    <w:basedOn w:val="NoParagraphStyle"/>
    <w:uiPriority w:val="99"/>
    <w:rsid w:val="00FC52FB"/>
    <w:pPr>
      <w:suppressAutoHyphens/>
      <w:spacing w:line="220" w:lineRule="atLeast"/>
      <w:jc w:val="center"/>
    </w:pPr>
    <w:rPr>
      <w:rFonts w:ascii="Arial" w:hAnsi="Arial" w:cs="KievitOT-Regular"/>
      <w:sz w:val="20"/>
      <w:szCs w:val="20"/>
    </w:rPr>
  </w:style>
  <w:style w:type="character" w:customStyle="1" w:styleId="Bodycallout">
    <w:name w:val="Body callout"/>
    <w:uiPriority w:val="99"/>
    <w:rsid w:val="00FC52FB"/>
    <w:rPr>
      <w:rFonts w:ascii="Times New Roman" w:hAnsi="Times New Roman" w:cs="Archer-Bold"/>
      <w:b/>
      <w:bCs/>
      <w:color w:val="3D301A"/>
    </w:rPr>
  </w:style>
  <w:style w:type="character" w:customStyle="1" w:styleId="H3generalcopy">
    <w:name w:val="H3 (•general copy)"/>
    <w:uiPriority w:val="99"/>
    <w:rsid w:val="00FC52FB"/>
    <w:rPr>
      <w:rFonts w:ascii="Arial" w:hAnsi="Arial" w:cs="KievitOT-Medium"/>
      <w:caps/>
      <w:color w:val="E54732"/>
      <w:sz w:val="18"/>
      <w:szCs w:val="18"/>
    </w:rPr>
  </w:style>
  <w:style w:type="character" w:customStyle="1" w:styleId="captiongeneralcopy">
    <w:name w:val="caption (•general copy)"/>
    <w:uiPriority w:val="99"/>
    <w:rsid w:val="00FC52FB"/>
    <w:rPr>
      <w:rFonts w:ascii="Times New Roman" w:hAnsi="Times New Roman" w:cs="Archer-MediumItalic"/>
      <w:i/>
      <w:iCs/>
      <w:color w:val="3D301A"/>
      <w:sz w:val="18"/>
      <w:szCs w:val="18"/>
      <w:u w:val="none"/>
    </w:rPr>
  </w:style>
  <w:style w:type="character" w:customStyle="1" w:styleId="columnheadertable">
    <w:name w:val="column header (•table)"/>
    <w:uiPriority w:val="99"/>
    <w:rsid w:val="00FC52FB"/>
    <w:rPr>
      <w:rFonts w:ascii="Arial" w:hAnsi="Arial" w:cs="KievitOT-Regular"/>
      <w:outline/>
      <w:color w:val="FFFFFF"/>
      <w:sz w:val="18"/>
      <w:szCs w:val="18"/>
      <w14:textOutline w14:w="9525" w14:cap="flat" w14:cmpd="sng" w14:algn="ctr">
        <w14:solidFill>
          <w14:srgbClr w14:val="FFFFFF"/>
        </w14:solidFill>
        <w14:prstDash w14:val="solid"/>
        <w14:round/>
      </w14:textOutline>
      <w14:textFill>
        <w14:noFill/>
      </w14:textFill>
    </w:rPr>
  </w:style>
  <w:style w:type="character" w:customStyle="1" w:styleId="rowheadertable">
    <w:name w:val="row header (•table)"/>
    <w:uiPriority w:val="99"/>
    <w:rsid w:val="00FC52FB"/>
    <w:rPr>
      <w:rFonts w:ascii="Arial" w:hAnsi="Arial" w:cs="KievitOT-Regular"/>
      <w:color w:val="005E84"/>
      <w:sz w:val="18"/>
      <w:szCs w:val="18"/>
    </w:rPr>
  </w:style>
  <w:style w:type="character" w:customStyle="1" w:styleId="Heading3Char">
    <w:name w:val="Heading 3 Char"/>
    <w:link w:val="Heading3"/>
    <w:uiPriority w:val="1"/>
    <w:rsid w:val="00FC52FB"/>
    <w:rPr>
      <w:rFonts w:ascii="Arial" w:eastAsia="SimSun" w:hAnsi="Arial" w:cs="Times New Roman"/>
      <w:b/>
      <w:bCs/>
      <w:color w:val="356387"/>
      <w:sz w:val="24"/>
    </w:rPr>
  </w:style>
  <w:style w:type="paragraph" w:styleId="Header">
    <w:name w:val="header"/>
    <w:basedOn w:val="Normal"/>
    <w:link w:val="HeaderChar"/>
    <w:uiPriority w:val="99"/>
    <w:unhideWhenUsed/>
    <w:rsid w:val="00FC52FB"/>
    <w:pPr>
      <w:tabs>
        <w:tab w:val="center" w:pos="4680"/>
        <w:tab w:val="right" w:pos="9360"/>
      </w:tabs>
      <w:spacing w:before="0"/>
    </w:pPr>
    <w:rPr>
      <w:sz w:val="16"/>
    </w:rPr>
  </w:style>
  <w:style w:type="character" w:customStyle="1" w:styleId="HeaderChar">
    <w:name w:val="Header Char"/>
    <w:link w:val="Header"/>
    <w:uiPriority w:val="99"/>
    <w:rsid w:val="00FC52FB"/>
    <w:rPr>
      <w:rFonts w:ascii="Lucida Sans" w:eastAsia="Cambria" w:hAnsi="Lucida Sans" w:cs="Times New Roman"/>
      <w:color w:val="3D301A"/>
      <w:sz w:val="16"/>
    </w:rPr>
  </w:style>
  <w:style w:type="paragraph" w:styleId="Footer">
    <w:name w:val="footer"/>
    <w:basedOn w:val="Normal"/>
    <w:link w:val="FooterChar"/>
    <w:uiPriority w:val="99"/>
    <w:unhideWhenUsed/>
    <w:rsid w:val="00FC52FB"/>
    <w:pPr>
      <w:tabs>
        <w:tab w:val="center" w:pos="4680"/>
        <w:tab w:val="right" w:pos="9360"/>
      </w:tabs>
      <w:spacing w:after="0"/>
    </w:pPr>
    <w:rPr>
      <w:sz w:val="16"/>
    </w:rPr>
  </w:style>
  <w:style w:type="character" w:customStyle="1" w:styleId="FooterChar">
    <w:name w:val="Footer Char"/>
    <w:link w:val="Footer"/>
    <w:uiPriority w:val="99"/>
    <w:rsid w:val="00FC52FB"/>
    <w:rPr>
      <w:rFonts w:ascii="Lucida Sans" w:eastAsia="Cambria" w:hAnsi="Lucida Sans" w:cs="Times New Roman"/>
      <w:color w:val="3D301A"/>
      <w:sz w:val="16"/>
    </w:rPr>
  </w:style>
  <w:style w:type="paragraph" w:customStyle="1" w:styleId="MPFooter">
    <w:name w:val="MP Footer"/>
    <w:basedOn w:val="NoParagraphStyle"/>
    <w:uiPriority w:val="99"/>
    <w:rsid w:val="00FC52FB"/>
    <w:pPr>
      <w:tabs>
        <w:tab w:val="center" w:pos="5040"/>
        <w:tab w:val="right" w:pos="10080"/>
      </w:tabs>
      <w:suppressAutoHyphens/>
      <w:spacing w:before="120" w:line="160" w:lineRule="atLeast"/>
    </w:pPr>
    <w:rPr>
      <w:rFonts w:ascii="Arial" w:hAnsi="Arial" w:cs="KievitOT-Medium"/>
      <w:color w:val="3D301A"/>
      <w:position w:val="2"/>
      <w:sz w:val="16"/>
      <w:szCs w:val="16"/>
    </w:rPr>
  </w:style>
  <w:style w:type="character" w:customStyle="1" w:styleId="Heading1Char">
    <w:name w:val="Heading 1 Char"/>
    <w:link w:val="Heading1"/>
    <w:uiPriority w:val="1"/>
    <w:rsid w:val="00FC52FB"/>
    <w:rPr>
      <w:rFonts w:ascii="Arial" w:eastAsia="SimSun" w:hAnsi="Arial" w:cs="Times New Roman"/>
      <w:b/>
      <w:bCs/>
      <w:color w:val="356387"/>
      <w:sz w:val="48"/>
      <w:szCs w:val="48"/>
    </w:rPr>
  </w:style>
  <w:style w:type="paragraph" w:customStyle="1" w:styleId="MPRunningHdr">
    <w:name w:val="MP Running Hdr"/>
    <w:basedOn w:val="NoParagraphStyle"/>
    <w:uiPriority w:val="99"/>
    <w:rsid w:val="00FC52FB"/>
    <w:pPr>
      <w:spacing w:before="90" w:after="90" w:line="220" w:lineRule="atLeast"/>
      <w:jc w:val="right"/>
    </w:pPr>
    <w:rPr>
      <w:rFonts w:ascii="Arial" w:hAnsi="Arial" w:cs="KievitOT-Medium"/>
      <w:color w:val="356387"/>
      <w:sz w:val="16"/>
      <w:szCs w:val="16"/>
    </w:rPr>
  </w:style>
  <w:style w:type="character" w:customStyle="1" w:styleId="Heading2Char">
    <w:name w:val="Heading 2 Char"/>
    <w:link w:val="Heading2"/>
    <w:uiPriority w:val="1"/>
    <w:rsid w:val="00FC52FB"/>
    <w:rPr>
      <w:rFonts w:ascii="Arial" w:eastAsia="SimSun" w:hAnsi="Arial" w:cs="Times New Roman"/>
      <w:b/>
      <w:bCs/>
      <w:color w:val="356387"/>
      <w:sz w:val="28"/>
      <w:szCs w:val="26"/>
    </w:rPr>
  </w:style>
  <w:style w:type="paragraph" w:styleId="ListParagraph">
    <w:name w:val="List Paragraph"/>
    <w:basedOn w:val="Normal"/>
    <w:uiPriority w:val="1"/>
    <w:qFormat/>
    <w:rsid w:val="00FC52FB"/>
    <w:pPr>
      <w:ind w:left="720"/>
      <w:contextualSpacing/>
    </w:pPr>
  </w:style>
  <w:style w:type="character" w:styleId="Emphasis">
    <w:name w:val="Emphasis"/>
    <w:uiPriority w:val="20"/>
    <w:qFormat/>
    <w:rsid w:val="00FC52FB"/>
    <w:rPr>
      <w:rFonts w:cs="Times New Roman"/>
      <w:color w:val="3D301A"/>
    </w:rPr>
  </w:style>
  <w:style w:type="paragraph" w:styleId="Quote">
    <w:name w:val="Quote"/>
    <w:basedOn w:val="Normal"/>
    <w:next w:val="Normal"/>
    <w:link w:val="QuoteChar"/>
    <w:uiPriority w:val="29"/>
    <w:rsid w:val="00FC52FB"/>
    <w:rPr>
      <w:rFonts w:ascii="Arial" w:hAnsi="Arial"/>
      <w:i/>
      <w:iCs/>
      <w:color w:val="78A22F"/>
      <w:sz w:val="24"/>
    </w:rPr>
  </w:style>
  <w:style w:type="character" w:customStyle="1" w:styleId="QuoteChar">
    <w:name w:val="Quote Char"/>
    <w:link w:val="Quote"/>
    <w:uiPriority w:val="29"/>
    <w:rsid w:val="00FC52FB"/>
    <w:rPr>
      <w:rFonts w:ascii="Arial" w:eastAsia="Cambria" w:hAnsi="Arial" w:cs="Times New Roman"/>
      <w:i/>
      <w:iCs/>
      <w:color w:val="78A22F"/>
      <w:sz w:val="24"/>
    </w:rPr>
  </w:style>
  <w:style w:type="character" w:styleId="Hyperlink">
    <w:name w:val="Hyperlink"/>
    <w:uiPriority w:val="99"/>
    <w:unhideWhenUsed/>
    <w:rsid w:val="00FC52FB"/>
    <w:rPr>
      <w:color w:val="356387"/>
      <w:u w:val="single"/>
    </w:rPr>
  </w:style>
  <w:style w:type="character" w:customStyle="1" w:styleId="Heading4Char">
    <w:name w:val="Heading 4 Char"/>
    <w:link w:val="Heading4"/>
    <w:uiPriority w:val="12"/>
    <w:rsid w:val="00FC52FB"/>
    <w:rPr>
      <w:rFonts w:ascii="Arial" w:eastAsia="SimSun" w:hAnsi="Arial" w:cs="Times New Roman"/>
      <w:b/>
      <w:bCs/>
      <w:i/>
      <w:iCs/>
      <w:color w:val="356387"/>
      <w:sz w:val="22"/>
    </w:rPr>
  </w:style>
  <w:style w:type="paragraph" w:styleId="Title">
    <w:name w:val="Title"/>
    <w:basedOn w:val="Normal"/>
    <w:next w:val="Normal"/>
    <w:link w:val="TitleChar"/>
    <w:uiPriority w:val="10"/>
    <w:qFormat/>
    <w:rsid w:val="00FC52FB"/>
    <w:pPr>
      <w:spacing w:after="300"/>
      <w:contextualSpacing/>
    </w:pPr>
    <w:rPr>
      <w:rFonts w:ascii="Arial" w:eastAsia="SimSun" w:hAnsi="Arial"/>
      <w:color w:val="356387"/>
      <w:spacing w:val="5"/>
      <w:kern w:val="28"/>
      <w:sz w:val="52"/>
      <w:szCs w:val="52"/>
    </w:rPr>
  </w:style>
  <w:style w:type="character" w:customStyle="1" w:styleId="TitleChar">
    <w:name w:val="Title Char"/>
    <w:link w:val="Title"/>
    <w:uiPriority w:val="10"/>
    <w:rsid w:val="00FC52FB"/>
    <w:rPr>
      <w:rFonts w:ascii="Arial" w:eastAsia="SimSun" w:hAnsi="Arial" w:cs="Times New Roman"/>
      <w:color w:val="356387"/>
      <w:spacing w:val="5"/>
      <w:kern w:val="28"/>
      <w:sz w:val="52"/>
      <w:szCs w:val="52"/>
    </w:rPr>
  </w:style>
  <w:style w:type="paragraph" w:styleId="Subtitle">
    <w:name w:val="Subtitle"/>
    <w:basedOn w:val="Normal"/>
    <w:next w:val="Normal"/>
    <w:link w:val="SubtitleChar"/>
    <w:uiPriority w:val="11"/>
    <w:qFormat/>
    <w:rsid w:val="00FC52FB"/>
    <w:pPr>
      <w:numPr>
        <w:ilvl w:val="1"/>
      </w:numPr>
    </w:pPr>
    <w:rPr>
      <w:rFonts w:ascii="Arial" w:eastAsia="SimSun" w:hAnsi="Arial"/>
      <w:i/>
      <w:iCs/>
      <w:color w:val="356387"/>
      <w:spacing w:val="15"/>
      <w:sz w:val="24"/>
      <w:szCs w:val="24"/>
    </w:rPr>
  </w:style>
  <w:style w:type="character" w:customStyle="1" w:styleId="SubtitleChar">
    <w:name w:val="Subtitle Char"/>
    <w:link w:val="Subtitle"/>
    <w:uiPriority w:val="11"/>
    <w:rsid w:val="00FC52FB"/>
    <w:rPr>
      <w:rFonts w:ascii="Arial" w:eastAsia="SimSun" w:hAnsi="Arial" w:cs="Times New Roman"/>
      <w:i/>
      <w:iCs/>
      <w:color w:val="356387"/>
      <w:spacing w:val="15"/>
      <w:sz w:val="24"/>
      <w:szCs w:val="24"/>
    </w:rPr>
  </w:style>
  <w:style w:type="character" w:styleId="SubtleEmphasis">
    <w:name w:val="Subtle Emphasis"/>
    <w:uiPriority w:val="19"/>
    <w:rsid w:val="00FC52FB"/>
    <w:rPr>
      <w:i/>
      <w:iCs/>
      <w:color w:val="808080"/>
    </w:rPr>
  </w:style>
  <w:style w:type="character" w:styleId="IntenseEmphasis">
    <w:name w:val="Intense Emphasis"/>
    <w:uiPriority w:val="21"/>
    <w:qFormat/>
    <w:rsid w:val="00FC52FB"/>
    <w:rPr>
      <w:b/>
      <w:bCs/>
      <w:i/>
      <w:iCs/>
      <w:color w:val="4F81BD"/>
    </w:rPr>
  </w:style>
  <w:style w:type="character" w:styleId="Strong">
    <w:name w:val="Strong"/>
    <w:uiPriority w:val="22"/>
    <w:qFormat/>
    <w:rsid w:val="00FC52FB"/>
    <w:rPr>
      <w:b/>
      <w:bCs/>
    </w:rPr>
  </w:style>
  <w:style w:type="paragraph" w:styleId="IntenseQuote">
    <w:name w:val="Intense Quote"/>
    <w:basedOn w:val="Normal"/>
    <w:next w:val="Normal"/>
    <w:link w:val="IntenseQuoteChar"/>
    <w:uiPriority w:val="30"/>
    <w:rsid w:val="00FC52F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C52FB"/>
    <w:rPr>
      <w:rFonts w:ascii="Lucida Sans" w:eastAsia="Cambria" w:hAnsi="Lucida Sans" w:cs="Times New Roman"/>
      <w:b/>
      <w:bCs/>
      <w:i/>
      <w:iCs/>
      <w:color w:val="4F81BD"/>
    </w:rPr>
  </w:style>
  <w:style w:type="character" w:styleId="SubtleReference">
    <w:name w:val="Subtle Reference"/>
    <w:uiPriority w:val="31"/>
    <w:rsid w:val="00FC52FB"/>
    <w:rPr>
      <w:smallCaps/>
      <w:color w:val="C0504D"/>
      <w:u w:val="single"/>
    </w:rPr>
  </w:style>
  <w:style w:type="character" w:styleId="IntenseReference">
    <w:name w:val="Intense Reference"/>
    <w:uiPriority w:val="32"/>
    <w:rsid w:val="00FC52FB"/>
    <w:rPr>
      <w:b/>
      <w:bCs/>
      <w:smallCaps/>
      <w:color w:val="C0504D"/>
      <w:spacing w:val="5"/>
      <w:u w:val="single"/>
    </w:rPr>
  </w:style>
  <w:style w:type="character" w:styleId="BookTitle">
    <w:name w:val="Book Title"/>
    <w:uiPriority w:val="33"/>
    <w:rsid w:val="00FC52FB"/>
    <w:rPr>
      <w:b/>
      <w:bCs/>
      <w:smallCaps/>
      <w:spacing w:val="5"/>
    </w:rPr>
  </w:style>
  <w:style w:type="paragraph" w:styleId="TOC1">
    <w:name w:val="toc 1"/>
    <w:basedOn w:val="Normal"/>
    <w:next w:val="Normal"/>
    <w:autoRedefine/>
    <w:uiPriority w:val="39"/>
    <w:unhideWhenUsed/>
    <w:rsid w:val="00FC52FB"/>
    <w:pPr>
      <w:tabs>
        <w:tab w:val="right" w:leader="dot" w:pos="9360"/>
      </w:tabs>
      <w:spacing w:after="100"/>
    </w:pPr>
    <w:rPr>
      <w:b/>
    </w:rPr>
  </w:style>
  <w:style w:type="paragraph" w:styleId="TOC2">
    <w:name w:val="toc 2"/>
    <w:basedOn w:val="Normal"/>
    <w:next w:val="Normal"/>
    <w:autoRedefine/>
    <w:uiPriority w:val="39"/>
    <w:unhideWhenUsed/>
    <w:rsid w:val="00FC52FB"/>
    <w:pPr>
      <w:tabs>
        <w:tab w:val="right" w:leader="dot" w:pos="9360"/>
      </w:tabs>
      <w:spacing w:after="100"/>
      <w:ind w:left="200"/>
    </w:pPr>
  </w:style>
  <w:style w:type="paragraph" w:styleId="TOCHeading">
    <w:name w:val="TOC Heading"/>
    <w:basedOn w:val="Heading1"/>
    <w:next w:val="Normal"/>
    <w:uiPriority w:val="39"/>
    <w:unhideWhenUsed/>
    <w:qFormat/>
    <w:rsid w:val="00FC52FB"/>
    <w:pPr>
      <w:outlineLvl w:val="9"/>
    </w:pPr>
    <w:rPr>
      <w:color w:val="365F91"/>
      <w:szCs w:val="28"/>
    </w:rPr>
  </w:style>
  <w:style w:type="paragraph" w:styleId="TOC3">
    <w:name w:val="toc 3"/>
    <w:basedOn w:val="Normal"/>
    <w:next w:val="Normal"/>
    <w:autoRedefine/>
    <w:uiPriority w:val="39"/>
    <w:unhideWhenUsed/>
    <w:rsid w:val="00FC52FB"/>
    <w:pPr>
      <w:tabs>
        <w:tab w:val="right" w:leader="dot" w:pos="9360"/>
      </w:tabs>
      <w:spacing w:after="100"/>
      <w:ind w:left="400"/>
    </w:pPr>
  </w:style>
  <w:style w:type="table" w:customStyle="1" w:styleId="LightShading1">
    <w:name w:val="Light Shading1"/>
    <w:basedOn w:val="TableNormal"/>
    <w:uiPriority w:val="60"/>
    <w:rsid w:val="00FC52FB"/>
    <w:rPr>
      <w:rFonts w:ascii="Calibri" w:eastAsia="SimSun"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PStyle">
    <w:name w:val="MP Style"/>
    <w:basedOn w:val="TableNormal"/>
    <w:uiPriority w:val="99"/>
    <w:qFormat/>
    <w:rsid w:val="00FC52FB"/>
    <w:rPr>
      <w:rFonts w:ascii="Cambria" w:eastAsia="Cambria" w:hAnsi="Cambria" w:cs="Times New Roman"/>
    </w:rPr>
    <w:tblPr/>
  </w:style>
  <w:style w:type="table" w:customStyle="1" w:styleId="MPStyle2">
    <w:name w:val="MP Style 2"/>
    <w:basedOn w:val="TableNormal"/>
    <w:uiPriority w:val="99"/>
    <w:qFormat/>
    <w:rsid w:val="00FC52FB"/>
    <w:rPr>
      <w:rFonts w:ascii="Cambria" w:eastAsia="Cambria" w:hAnsi="Cambria" w:cs="Times New Roman"/>
    </w:rPr>
    <w:tblPr/>
  </w:style>
  <w:style w:type="paragraph" w:styleId="Caption">
    <w:name w:val="caption"/>
    <w:basedOn w:val="Normal"/>
    <w:next w:val="Normal"/>
    <w:uiPriority w:val="10"/>
    <w:qFormat/>
    <w:rsid w:val="00FC52FB"/>
    <w:pPr>
      <w:keepNext/>
      <w:spacing w:after="240"/>
      <w:jc w:val="center"/>
    </w:pPr>
    <w:rPr>
      <w:b/>
      <w:bCs/>
      <w:color w:val="356387"/>
      <w:szCs w:val="18"/>
    </w:rPr>
  </w:style>
  <w:style w:type="paragraph" w:customStyle="1" w:styleId="body">
    <w:name w:val="body"/>
    <w:basedOn w:val="Normal"/>
    <w:link w:val="bodyChar"/>
    <w:rsid w:val="00FC52FB"/>
    <w:rPr>
      <w:rFonts w:ascii="Century Gothic" w:eastAsia="SimSun" w:hAnsi="Century Gothic"/>
      <w:color w:val="000000"/>
    </w:rPr>
  </w:style>
  <w:style w:type="character" w:customStyle="1" w:styleId="bodyChar">
    <w:name w:val="body Char"/>
    <w:link w:val="body"/>
    <w:rsid w:val="00FC52FB"/>
    <w:rPr>
      <w:rFonts w:ascii="Century Gothic" w:eastAsia="SimSun" w:hAnsi="Century Gothic" w:cs="Times New Roman"/>
      <w:color w:val="000000"/>
    </w:rPr>
  </w:style>
  <w:style w:type="character" w:customStyle="1" w:styleId="apple-converted-space">
    <w:name w:val="apple-converted-space"/>
    <w:basedOn w:val="DefaultParagraphFont"/>
    <w:rsid w:val="00FC52FB"/>
  </w:style>
  <w:style w:type="character" w:styleId="FollowedHyperlink">
    <w:name w:val="FollowedHyperlink"/>
    <w:uiPriority w:val="99"/>
    <w:semiHidden/>
    <w:unhideWhenUsed/>
    <w:rsid w:val="00FC52FB"/>
    <w:rPr>
      <w:color w:val="800080"/>
      <w:u w:val="single"/>
    </w:rPr>
  </w:style>
  <w:style w:type="character" w:styleId="CommentReference">
    <w:name w:val="annotation reference"/>
    <w:uiPriority w:val="99"/>
    <w:semiHidden/>
    <w:unhideWhenUsed/>
    <w:rsid w:val="00FC52FB"/>
    <w:rPr>
      <w:sz w:val="16"/>
      <w:szCs w:val="16"/>
    </w:rPr>
  </w:style>
  <w:style w:type="paragraph" w:styleId="CommentText">
    <w:name w:val="annotation text"/>
    <w:basedOn w:val="Normal"/>
    <w:link w:val="CommentTextChar"/>
    <w:uiPriority w:val="99"/>
    <w:semiHidden/>
    <w:unhideWhenUsed/>
    <w:rsid w:val="00FC52FB"/>
  </w:style>
  <w:style w:type="character" w:customStyle="1" w:styleId="CommentTextChar">
    <w:name w:val="Comment Text Char"/>
    <w:link w:val="CommentText"/>
    <w:uiPriority w:val="99"/>
    <w:semiHidden/>
    <w:rsid w:val="00FC52FB"/>
    <w:rPr>
      <w:rFonts w:ascii="Lucida Sans" w:eastAsia="Cambria" w:hAnsi="Lucida Sans" w:cs="Times New Roman"/>
      <w:color w:val="3D301A"/>
    </w:rPr>
  </w:style>
  <w:style w:type="paragraph" w:styleId="CommentSubject">
    <w:name w:val="annotation subject"/>
    <w:basedOn w:val="CommentText"/>
    <w:next w:val="CommentText"/>
    <w:link w:val="CommentSubjectChar"/>
    <w:uiPriority w:val="99"/>
    <w:semiHidden/>
    <w:unhideWhenUsed/>
    <w:rsid w:val="00FC52FB"/>
    <w:rPr>
      <w:b/>
      <w:bCs/>
    </w:rPr>
  </w:style>
  <w:style w:type="character" w:customStyle="1" w:styleId="CommentSubjectChar">
    <w:name w:val="Comment Subject Char"/>
    <w:link w:val="CommentSubject"/>
    <w:uiPriority w:val="99"/>
    <w:semiHidden/>
    <w:rsid w:val="00FC52FB"/>
    <w:rPr>
      <w:rFonts w:ascii="Lucida Sans" w:eastAsia="Cambria" w:hAnsi="Lucida Sans" w:cs="Times New Roman"/>
      <w:b/>
      <w:bCs/>
      <w:color w:val="3D301A"/>
    </w:rPr>
  </w:style>
  <w:style w:type="character" w:customStyle="1" w:styleId="Heading7Char">
    <w:name w:val="Heading 7 Char"/>
    <w:link w:val="Heading7"/>
    <w:uiPriority w:val="12"/>
    <w:rsid w:val="00FC52FB"/>
    <w:rPr>
      <w:rFonts w:ascii="Calibri" w:eastAsia="SimSun" w:hAnsi="Calibri" w:cs="Times New Roman"/>
      <w:i/>
      <w:iCs/>
      <w:color w:val="404040"/>
    </w:rPr>
  </w:style>
  <w:style w:type="paragraph" w:customStyle="1" w:styleId="bodytab">
    <w:name w:val="body + tab"/>
    <w:basedOn w:val="body"/>
    <w:link w:val="bodytabChar"/>
    <w:rsid w:val="00FC52FB"/>
    <w:pPr>
      <w:ind w:left="720"/>
    </w:pPr>
    <w:rPr>
      <w:rFonts w:eastAsia="Times New Roman"/>
      <w:iCs/>
      <w:szCs w:val="48"/>
    </w:rPr>
  </w:style>
  <w:style w:type="character" w:customStyle="1" w:styleId="bodytabChar">
    <w:name w:val="body + tab Char"/>
    <w:link w:val="bodytab"/>
    <w:rsid w:val="00FC52FB"/>
    <w:rPr>
      <w:rFonts w:ascii="Century Gothic" w:eastAsia="Times New Roman" w:hAnsi="Century Gothic" w:cs="Times New Roman"/>
      <w:iCs/>
      <w:color w:val="000000"/>
      <w:szCs w:val="48"/>
    </w:rPr>
  </w:style>
  <w:style w:type="paragraph" w:styleId="BodyText">
    <w:name w:val="Body Text"/>
    <w:basedOn w:val="Normal"/>
    <w:link w:val="BodyTextChar"/>
    <w:semiHidden/>
    <w:rsid w:val="00FC52FB"/>
    <w:rPr>
      <w:rFonts w:ascii="Century Gothic" w:eastAsia="Times New Roman" w:hAnsi="Century Gothic"/>
      <w:color w:val="auto"/>
      <w:szCs w:val="24"/>
    </w:rPr>
  </w:style>
  <w:style w:type="character" w:customStyle="1" w:styleId="BodyTextChar">
    <w:name w:val="Body Text Char"/>
    <w:link w:val="BodyText"/>
    <w:semiHidden/>
    <w:rsid w:val="00FC52FB"/>
    <w:rPr>
      <w:rFonts w:ascii="Century Gothic" w:eastAsia="Times New Roman" w:hAnsi="Century Gothic" w:cs="Times New Roman"/>
      <w:szCs w:val="24"/>
    </w:rPr>
  </w:style>
  <w:style w:type="paragraph" w:styleId="TableofFigures">
    <w:name w:val="table of figures"/>
    <w:basedOn w:val="Normal"/>
    <w:next w:val="Normal"/>
    <w:uiPriority w:val="99"/>
    <w:unhideWhenUsed/>
    <w:rsid w:val="00FC52FB"/>
  </w:style>
  <w:style w:type="paragraph" w:customStyle="1" w:styleId="Art">
    <w:name w:val="Art"/>
    <w:basedOn w:val="Normal"/>
    <w:next w:val="Normal"/>
    <w:uiPriority w:val="4"/>
    <w:qFormat/>
    <w:rsid w:val="00FC52FB"/>
    <w:pPr>
      <w:spacing w:after="240"/>
      <w:jc w:val="center"/>
    </w:pPr>
    <w:rPr>
      <w:noProof/>
    </w:rPr>
  </w:style>
  <w:style w:type="paragraph" w:styleId="TOC9">
    <w:name w:val="toc 9"/>
    <w:basedOn w:val="Normal"/>
    <w:next w:val="Normal"/>
    <w:autoRedefine/>
    <w:uiPriority w:val="39"/>
    <w:semiHidden/>
    <w:unhideWhenUsed/>
    <w:rsid w:val="00FC52FB"/>
    <w:pPr>
      <w:spacing w:after="100"/>
      <w:ind w:left="1600"/>
    </w:pPr>
  </w:style>
  <w:style w:type="paragraph" w:styleId="ListBullet">
    <w:name w:val="List Bullet"/>
    <w:basedOn w:val="Normal"/>
    <w:uiPriority w:val="99"/>
    <w:unhideWhenUsed/>
    <w:rsid w:val="00FC52FB"/>
    <w:pPr>
      <w:numPr>
        <w:numId w:val="2"/>
      </w:numPr>
    </w:pPr>
  </w:style>
  <w:style w:type="paragraph" w:styleId="ListBullet2">
    <w:name w:val="List Bullet 2"/>
    <w:basedOn w:val="Normal"/>
    <w:uiPriority w:val="99"/>
    <w:unhideWhenUsed/>
    <w:rsid w:val="00FC52FB"/>
    <w:pPr>
      <w:numPr>
        <w:numId w:val="3"/>
      </w:numPr>
    </w:pPr>
  </w:style>
  <w:style w:type="paragraph" w:styleId="ListNumber2">
    <w:name w:val="List Number 2"/>
    <w:basedOn w:val="Normal"/>
    <w:uiPriority w:val="99"/>
    <w:unhideWhenUsed/>
    <w:rsid w:val="00FC52FB"/>
    <w:pPr>
      <w:numPr>
        <w:numId w:val="39"/>
      </w:numPr>
    </w:pPr>
  </w:style>
  <w:style w:type="paragraph" w:styleId="ListBullet3">
    <w:name w:val="List Bullet 3"/>
    <w:basedOn w:val="Normal"/>
    <w:uiPriority w:val="99"/>
    <w:unhideWhenUsed/>
    <w:rsid w:val="00FC52FB"/>
    <w:pPr>
      <w:numPr>
        <w:numId w:val="4"/>
      </w:numPr>
    </w:pPr>
  </w:style>
  <w:style w:type="paragraph" w:styleId="ListBullet4">
    <w:name w:val="List Bullet 4"/>
    <w:basedOn w:val="Normal"/>
    <w:uiPriority w:val="99"/>
    <w:unhideWhenUsed/>
    <w:rsid w:val="00FC52FB"/>
    <w:pPr>
      <w:numPr>
        <w:numId w:val="5"/>
      </w:numPr>
    </w:pPr>
  </w:style>
  <w:style w:type="paragraph" w:styleId="ListContinue2">
    <w:name w:val="List Continue 2"/>
    <w:basedOn w:val="Normal"/>
    <w:uiPriority w:val="99"/>
    <w:unhideWhenUsed/>
    <w:rsid w:val="00FC52FB"/>
    <w:pPr>
      <w:ind w:left="720"/>
    </w:pPr>
  </w:style>
  <w:style w:type="paragraph" w:styleId="ListContinue3">
    <w:name w:val="List Continue 3"/>
    <w:basedOn w:val="Normal"/>
    <w:uiPriority w:val="99"/>
    <w:unhideWhenUsed/>
    <w:rsid w:val="00FC52FB"/>
    <w:pPr>
      <w:ind w:left="1080"/>
    </w:pPr>
  </w:style>
  <w:style w:type="paragraph" w:styleId="ListContinue">
    <w:name w:val="List Continue"/>
    <w:basedOn w:val="Normal"/>
    <w:uiPriority w:val="99"/>
    <w:unhideWhenUsed/>
    <w:rsid w:val="00FC52FB"/>
    <w:pPr>
      <w:ind w:left="360"/>
    </w:pPr>
  </w:style>
  <w:style w:type="paragraph" w:styleId="ListContinue5">
    <w:name w:val="List Continue 5"/>
    <w:basedOn w:val="Normal"/>
    <w:uiPriority w:val="99"/>
    <w:semiHidden/>
    <w:unhideWhenUsed/>
    <w:rsid w:val="00FC52FB"/>
    <w:pPr>
      <w:ind w:left="1800"/>
    </w:pPr>
  </w:style>
  <w:style w:type="paragraph" w:styleId="ListContinue4">
    <w:name w:val="List Continue 4"/>
    <w:basedOn w:val="Normal"/>
    <w:uiPriority w:val="99"/>
    <w:unhideWhenUsed/>
    <w:rsid w:val="00FC52FB"/>
    <w:pPr>
      <w:ind w:left="1440"/>
    </w:pPr>
  </w:style>
  <w:style w:type="paragraph" w:styleId="ListNumber">
    <w:name w:val="List Number"/>
    <w:basedOn w:val="Normal"/>
    <w:uiPriority w:val="99"/>
    <w:semiHidden/>
    <w:unhideWhenUsed/>
    <w:rsid w:val="00FC52FB"/>
    <w:pPr>
      <w:numPr>
        <w:numId w:val="6"/>
      </w:numPr>
    </w:pPr>
  </w:style>
  <w:style w:type="paragraph" w:styleId="ListNumber3">
    <w:name w:val="List Number 3"/>
    <w:basedOn w:val="Normal"/>
    <w:uiPriority w:val="99"/>
    <w:unhideWhenUsed/>
    <w:rsid w:val="00FC52FB"/>
    <w:pPr>
      <w:numPr>
        <w:numId w:val="7"/>
      </w:numPr>
    </w:pPr>
  </w:style>
  <w:style w:type="paragraph" w:styleId="ListNumber4">
    <w:name w:val="List Number 4"/>
    <w:basedOn w:val="Normal"/>
    <w:uiPriority w:val="99"/>
    <w:unhideWhenUsed/>
    <w:rsid w:val="00FC52FB"/>
    <w:pPr>
      <w:numPr>
        <w:numId w:val="8"/>
      </w:numPr>
    </w:pPr>
  </w:style>
  <w:style w:type="paragraph" w:customStyle="1" w:styleId="Tablehead">
    <w:name w:val="Table head"/>
    <w:basedOn w:val="Normal"/>
    <w:uiPriority w:val="2"/>
    <w:qFormat/>
    <w:rsid w:val="00FC52FB"/>
    <w:pPr>
      <w:shd w:val="clear" w:color="auto" w:fill="356387"/>
      <w:spacing w:before="0" w:after="0"/>
      <w:jc w:val="center"/>
    </w:pPr>
    <w:rPr>
      <w:rFonts w:eastAsiaTheme="minorHAnsi"/>
      <w:b/>
      <w:color w:val="FFFFFF" w:themeColor="background1"/>
    </w:rPr>
  </w:style>
  <w:style w:type="paragraph" w:customStyle="1" w:styleId="Tableplainhead">
    <w:name w:val="Table plain head"/>
    <w:basedOn w:val="Normal"/>
    <w:uiPriority w:val="3"/>
    <w:qFormat/>
    <w:rsid w:val="00FC52FB"/>
    <w:pPr>
      <w:spacing w:before="60" w:after="60"/>
    </w:pPr>
    <w:rPr>
      <w:rFonts w:eastAsiaTheme="minorHAnsi"/>
      <w:b/>
    </w:rPr>
  </w:style>
  <w:style w:type="paragraph" w:customStyle="1" w:styleId="Tablesidehead">
    <w:name w:val="Table side head"/>
    <w:basedOn w:val="Normal"/>
    <w:uiPriority w:val="2"/>
    <w:qFormat/>
    <w:rsid w:val="00FC52FB"/>
    <w:pPr>
      <w:shd w:val="clear" w:color="E7E7D5" w:fill="E7E7D5"/>
      <w:spacing w:before="0" w:after="0"/>
    </w:pPr>
    <w:rPr>
      <w:rFonts w:eastAsiaTheme="minorHAnsi"/>
      <w:b/>
      <w:color w:val="356387"/>
    </w:rPr>
  </w:style>
  <w:style w:type="paragraph" w:customStyle="1" w:styleId="Tabletext">
    <w:name w:val="Table text"/>
    <w:basedOn w:val="Normal"/>
    <w:uiPriority w:val="3"/>
    <w:qFormat/>
    <w:rsid w:val="00FC52FB"/>
    <w:pPr>
      <w:spacing w:before="60" w:after="60"/>
    </w:pPr>
    <w:rPr>
      <w:rFonts w:eastAsiaTheme="minorHAnsi"/>
      <w:sz w:val="18"/>
    </w:rPr>
  </w:style>
  <w:style w:type="table" w:styleId="TableGrid">
    <w:name w:val="Table Grid"/>
    <w:basedOn w:val="TableNormal"/>
    <w:uiPriority w:val="59"/>
    <w:rsid w:val="00FC5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ate">
    <w:name w:val="Title Date"/>
    <w:basedOn w:val="Normal"/>
    <w:qFormat/>
    <w:rsid w:val="00FC52FB"/>
    <w:pPr>
      <w:spacing w:after="480"/>
      <w:jc w:val="right"/>
    </w:pPr>
    <w:rPr>
      <w:rFonts w:ascii="Arial" w:hAnsi="Arial"/>
      <w:i/>
      <w:color w:val="356387"/>
      <w:sz w:val="24"/>
    </w:rPr>
  </w:style>
  <w:style w:type="paragraph" w:styleId="Revision">
    <w:name w:val="Revision"/>
    <w:hidden/>
    <w:uiPriority w:val="99"/>
    <w:semiHidden/>
    <w:rsid w:val="00972AC9"/>
    <w:rPr>
      <w:rFonts w:ascii="Times New Roman" w:eastAsia="Cambria" w:hAnsi="Times New Roman" w:cs="Times New Roman"/>
      <w:color w:val="3D301A"/>
    </w:rPr>
  </w:style>
  <w:style w:type="character" w:customStyle="1" w:styleId="Heading5Char">
    <w:name w:val="Heading 5 Char"/>
    <w:basedOn w:val="DefaultParagraphFont"/>
    <w:link w:val="Heading5"/>
    <w:uiPriority w:val="12"/>
    <w:rsid w:val="00FC52FB"/>
    <w:rPr>
      <w:rFonts w:ascii="Arial" w:eastAsiaTheme="majorEastAsia" w:hAnsi="Arial" w:cstheme="majorBidi"/>
      <w:b/>
      <w:color w:val="356387"/>
    </w:rPr>
  </w:style>
  <w:style w:type="paragraph" w:styleId="TOC4">
    <w:name w:val="toc 4"/>
    <w:basedOn w:val="Normal"/>
    <w:next w:val="Normal"/>
    <w:autoRedefine/>
    <w:uiPriority w:val="39"/>
    <w:semiHidden/>
    <w:unhideWhenUsed/>
    <w:rsid w:val="00FC52FB"/>
    <w:pPr>
      <w:tabs>
        <w:tab w:val="right" w:leader="dot" w:pos="9360"/>
      </w:tabs>
      <w:spacing w:after="100"/>
      <w:ind w:left="600"/>
    </w:pPr>
  </w:style>
  <w:style w:type="paragraph" w:customStyle="1" w:styleId="Tabletextnospace">
    <w:name w:val="Table text no space"/>
    <w:basedOn w:val="Tabletext"/>
    <w:uiPriority w:val="3"/>
    <w:qFormat/>
    <w:rsid w:val="00FC52FB"/>
    <w:pPr>
      <w:spacing w:before="0" w:after="0"/>
    </w:pPr>
  </w:style>
  <w:style w:type="paragraph" w:customStyle="1" w:styleId="Artindented">
    <w:name w:val="Art indented"/>
    <w:basedOn w:val="Art"/>
    <w:uiPriority w:val="4"/>
    <w:qFormat/>
    <w:rsid w:val="00FC52FB"/>
    <w:pPr>
      <w:ind w:left="720"/>
      <w:jc w:val="left"/>
    </w:pPr>
  </w:style>
  <w:style w:type="character" w:customStyle="1" w:styleId="st1">
    <w:name w:val="st1"/>
    <w:rsid w:val="00E47A6B"/>
  </w:style>
  <w:style w:type="paragraph" w:styleId="ListBullet5">
    <w:name w:val="List Bullet 5"/>
    <w:basedOn w:val="Normal"/>
    <w:uiPriority w:val="99"/>
    <w:unhideWhenUsed/>
    <w:rsid w:val="00E47A6B"/>
    <w:pPr>
      <w:numPr>
        <w:numId w:val="15"/>
      </w:numPr>
      <w:contextualSpacing/>
    </w:pPr>
  </w:style>
  <w:style w:type="paragraph" w:styleId="ListNumber5">
    <w:name w:val="List Number 5"/>
    <w:basedOn w:val="Normal"/>
    <w:uiPriority w:val="99"/>
    <w:unhideWhenUsed/>
    <w:rsid w:val="00E47A6B"/>
    <w:pPr>
      <w:numPr>
        <w:numId w:val="16"/>
      </w:numPr>
      <w:contextualSpacing/>
    </w:pPr>
  </w:style>
  <w:style w:type="paragraph" w:customStyle="1" w:styleId="Tablebullet2">
    <w:name w:val="Table bullet 2"/>
    <w:basedOn w:val="Normal"/>
    <w:qFormat/>
    <w:rsid w:val="00912FAA"/>
    <w:pPr>
      <w:numPr>
        <w:numId w:val="38"/>
      </w:numPr>
      <w:spacing w:before="60" w:after="60"/>
    </w:pPr>
    <w:rPr>
      <w:rFonts w:eastAsiaTheme="minorHAnsi"/>
      <w:sz w:val="18"/>
    </w:rPr>
  </w:style>
  <w:style w:type="paragraph" w:styleId="DocumentMap">
    <w:name w:val="Document Map"/>
    <w:basedOn w:val="Normal"/>
    <w:link w:val="DocumentMapChar"/>
    <w:uiPriority w:val="99"/>
    <w:semiHidden/>
    <w:unhideWhenUsed/>
    <w:rsid w:val="00112C68"/>
    <w:pPr>
      <w:spacing w:before="0" w:after="0"/>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112C68"/>
    <w:rPr>
      <w:rFonts w:ascii="Times New Roman" w:eastAsia="Cambria" w:hAnsi="Times New Roman" w:cs="Times New Roman"/>
      <w:color w:val="3D301A"/>
      <w:sz w:val="24"/>
      <w:szCs w:val="24"/>
    </w:rPr>
  </w:style>
  <w:style w:type="paragraph" w:customStyle="1" w:styleId="TableParagraph">
    <w:name w:val="Table Paragraph"/>
    <w:basedOn w:val="Normal"/>
    <w:uiPriority w:val="1"/>
    <w:qFormat/>
    <w:rsid w:val="0067344F"/>
    <w:pPr>
      <w:widowControl w:val="0"/>
      <w:spacing w:before="0" w:after="0"/>
    </w:pPr>
    <w:rPr>
      <w:rFonts w:asciiTheme="minorHAnsi" w:eastAsiaTheme="minorHAnsi"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755615">
      <w:bodyDiv w:val="1"/>
      <w:marLeft w:val="0"/>
      <w:marRight w:val="0"/>
      <w:marTop w:val="0"/>
      <w:marBottom w:val="0"/>
      <w:divBdr>
        <w:top w:val="none" w:sz="0" w:space="0" w:color="auto"/>
        <w:left w:val="none" w:sz="0" w:space="0" w:color="auto"/>
        <w:bottom w:val="none" w:sz="0" w:space="0" w:color="auto"/>
        <w:right w:val="none" w:sz="0" w:space="0" w:color="auto"/>
      </w:divBdr>
    </w:div>
    <w:div w:id="442849395">
      <w:bodyDiv w:val="1"/>
      <w:marLeft w:val="0"/>
      <w:marRight w:val="0"/>
      <w:marTop w:val="0"/>
      <w:marBottom w:val="0"/>
      <w:divBdr>
        <w:top w:val="none" w:sz="0" w:space="0" w:color="auto"/>
        <w:left w:val="none" w:sz="0" w:space="0" w:color="auto"/>
        <w:bottom w:val="none" w:sz="0" w:space="0" w:color="auto"/>
        <w:right w:val="none" w:sz="0" w:space="0" w:color="auto"/>
      </w:divBdr>
      <w:divsChild>
        <w:div w:id="467668230">
          <w:marLeft w:val="0"/>
          <w:marRight w:val="0"/>
          <w:marTop w:val="0"/>
          <w:marBottom w:val="0"/>
          <w:divBdr>
            <w:top w:val="none" w:sz="0" w:space="0" w:color="auto"/>
            <w:left w:val="none" w:sz="0" w:space="0" w:color="auto"/>
            <w:bottom w:val="none" w:sz="0" w:space="0" w:color="auto"/>
            <w:right w:val="none" w:sz="0" w:space="0" w:color="auto"/>
          </w:divBdr>
        </w:div>
        <w:div w:id="522017796">
          <w:marLeft w:val="0"/>
          <w:marRight w:val="0"/>
          <w:marTop w:val="0"/>
          <w:marBottom w:val="0"/>
          <w:divBdr>
            <w:top w:val="none" w:sz="0" w:space="0" w:color="auto"/>
            <w:left w:val="none" w:sz="0" w:space="0" w:color="auto"/>
            <w:bottom w:val="none" w:sz="0" w:space="0" w:color="auto"/>
            <w:right w:val="none" w:sz="0" w:space="0" w:color="auto"/>
          </w:divBdr>
        </w:div>
        <w:div w:id="706758668">
          <w:marLeft w:val="0"/>
          <w:marRight w:val="0"/>
          <w:marTop w:val="0"/>
          <w:marBottom w:val="0"/>
          <w:divBdr>
            <w:top w:val="none" w:sz="0" w:space="0" w:color="auto"/>
            <w:left w:val="none" w:sz="0" w:space="0" w:color="auto"/>
            <w:bottom w:val="none" w:sz="0" w:space="0" w:color="auto"/>
            <w:right w:val="none" w:sz="0" w:space="0" w:color="auto"/>
          </w:divBdr>
        </w:div>
        <w:div w:id="1604461807">
          <w:marLeft w:val="0"/>
          <w:marRight w:val="0"/>
          <w:marTop w:val="0"/>
          <w:marBottom w:val="0"/>
          <w:divBdr>
            <w:top w:val="none" w:sz="0" w:space="0" w:color="auto"/>
            <w:left w:val="none" w:sz="0" w:space="0" w:color="auto"/>
            <w:bottom w:val="none" w:sz="0" w:space="0" w:color="auto"/>
            <w:right w:val="none" w:sz="0" w:space="0" w:color="auto"/>
          </w:divBdr>
        </w:div>
        <w:div w:id="2051612400">
          <w:marLeft w:val="0"/>
          <w:marRight w:val="0"/>
          <w:marTop w:val="0"/>
          <w:marBottom w:val="0"/>
          <w:divBdr>
            <w:top w:val="none" w:sz="0" w:space="0" w:color="auto"/>
            <w:left w:val="none" w:sz="0" w:space="0" w:color="auto"/>
            <w:bottom w:val="none" w:sz="0" w:space="0" w:color="auto"/>
            <w:right w:val="none" w:sz="0" w:space="0" w:color="auto"/>
          </w:divBdr>
        </w:div>
        <w:div w:id="2078476479">
          <w:marLeft w:val="0"/>
          <w:marRight w:val="0"/>
          <w:marTop w:val="0"/>
          <w:marBottom w:val="0"/>
          <w:divBdr>
            <w:top w:val="none" w:sz="0" w:space="0" w:color="auto"/>
            <w:left w:val="none" w:sz="0" w:space="0" w:color="auto"/>
            <w:bottom w:val="none" w:sz="0" w:space="0" w:color="auto"/>
            <w:right w:val="none" w:sz="0" w:space="0" w:color="auto"/>
          </w:divBdr>
        </w:div>
        <w:div w:id="2097433738">
          <w:marLeft w:val="0"/>
          <w:marRight w:val="0"/>
          <w:marTop w:val="0"/>
          <w:marBottom w:val="0"/>
          <w:divBdr>
            <w:top w:val="none" w:sz="0" w:space="0" w:color="auto"/>
            <w:left w:val="none" w:sz="0" w:space="0" w:color="auto"/>
            <w:bottom w:val="none" w:sz="0" w:space="0" w:color="auto"/>
            <w:right w:val="none" w:sz="0" w:space="0" w:color="auto"/>
          </w:divBdr>
        </w:div>
      </w:divsChild>
    </w:div>
    <w:div w:id="489060880">
      <w:bodyDiv w:val="1"/>
      <w:marLeft w:val="0"/>
      <w:marRight w:val="0"/>
      <w:marTop w:val="0"/>
      <w:marBottom w:val="0"/>
      <w:divBdr>
        <w:top w:val="none" w:sz="0" w:space="0" w:color="auto"/>
        <w:left w:val="none" w:sz="0" w:space="0" w:color="auto"/>
        <w:bottom w:val="none" w:sz="0" w:space="0" w:color="auto"/>
        <w:right w:val="none" w:sz="0" w:space="0" w:color="auto"/>
      </w:divBdr>
    </w:div>
    <w:div w:id="601258592">
      <w:bodyDiv w:val="1"/>
      <w:marLeft w:val="0"/>
      <w:marRight w:val="0"/>
      <w:marTop w:val="0"/>
      <w:marBottom w:val="0"/>
      <w:divBdr>
        <w:top w:val="none" w:sz="0" w:space="0" w:color="auto"/>
        <w:left w:val="none" w:sz="0" w:space="0" w:color="auto"/>
        <w:bottom w:val="none" w:sz="0" w:space="0" w:color="auto"/>
        <w:right w:val="none" w:sz="0" w:space="0" w:color="auto"/>
      </w:divBdr>
    </w:div>
    <w:div w:id="628898124">
      <w:bodyDiv w:val="1"/>
      <w:marLeft w:val="0"/>
      <w:marRight w:val="0"/>
      <w:marTop w:val="0"/>
      <w:marBottom w:val="0"/>
      <w:divBdr>
        <w:top w:val="none" w:sz="0" w:space="0" w:color="auto"/>
        <w:left w:val="none" w:sz="0" w:space="0" w:color="auto"/>
        <w:bottom w:val="none" w:sz="0" w:space="0" w:color="auto"/>
        <w:right w:val="none" w:sz="0" w:space="0" w:color="auto"/>
      </w:divBdr>
      <w:divsChild>
        <w:div w:id="1258178625">
          <w:marLeft w:val="0"/>
          <w:marRight w:val="0"/>
          <w:marTop w:val="0"/>
          <w:marBottom w:val="0"/>
          <w:divBdr>
            <w:top w:val="none" w:sz="0" w:space="0" w:color="auto"/>
            <w:left w:val="none" w:sz="0" w:space="0" w:color="auto"/>
            <w:bottom w:val="none" w:sz="0" w:space="0" w:color="auto"/>
            <w:right w:val="none" w:sz="0" w:space="0" w:color="auto"/>
          </w:divBdr>
        </w:div>
        <w:div w:id="1448355108">
          <w:marLeft w:val="0"/>
          <w:marRight w:val="0"/>
          <w:marTop w:val="0"/>
          <w:marBottom w:val="0"/>
          <w:divBdr>
            <w:top w:val="none" w:sz="0" w:space="0" w:color="auto"/>
            <w:left w:val="none" w:sz="0" w:space="0" w:color="auto"/>
            <w:bottom w:val="none" w:sz="0" w:space="0" w:color="auto"/>
            <w:right w:val="none" w:sz="0" w:space="0" w:color="auto"/>
          </w:divBdr>
        </w:div>
        <w:div w:id="1625694612">
          <w:marLeft w:val="0"/>
          <w:marRight w:val="0"/>
          <w:marTop w:val="0"/>
          <w:marBottom w:val="0"/>
          <w:divBdr>
            <w:top w:val="none" w:sz="0" w:space="0" w:color="auto"/>
            <w:left w:val="none" w:sz="0" w:space="0" w:color="auto"/>
            <w:bottom w:val="none" w:sz="0" w:space="0" w:color="auto"/>
            <w:right w:val="none" w:sz="0" w:space="0" w:color="auto"/>
          </w:divBdr>
        </w:div>
        <w:div w:id="2076118835">
          <w:marLeft w:val="0"/>
          <w:marRight w:val="0"/>
          <w:marTop w:val="0"/>
          <w:marBottom w:val="0"/>
          <w:divBdr>
            <w:top w:val="none" w:sz="0" w:space="0" w:color="auto"/>
            <w:left w:val="none" w:sz="0" w:space="0" w:color="auto"/>
            <w:bottom w:val="none" w:sz="0" w:space="0" w:color="auto"/>
            <w:right w:val="none" w:sz="0" w:space="0" w:color="auto"/>
          </w:divBdr>
        </w:div>
        <w:div w:id="2089572574">
          <w:marLeft w:val="0"/>
          <w:marRight w:val="0"/>
          <w:marTop w:val="0"/>
          <w:marBottom w:val="0"/>
          <w:divBdr>
            <w:top w:val="none" w:sz="0" w:space="0" w:color="auto"/>
            <w:left w:val="none" w:sz="0" w:space="0" w:color="auto"/>
            <w:bottom w:val="none" w:sz="0" w:space="0" w:color="auto"/>
            <w:right w:val="none" w:sz="0" w:space="0" w:color="auto"/>
          </w:divBdr>
        </w:div>
      </w:divsChild>
    </w:div>
    <w:div w:id="1952009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klahoma.onlinehelp.measuredprogress.org/guides/" TargetMode="Externa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hyperlink" Target="mailto:oktechsupport@measuredprogress.org" TargetMode="External"/><Relationship Id="rId34" Type="http://schemas.openxmlformats.org/officeDocument/2006/relationships/image" Target="media/image14.png"/><Relationship Id="rId42" Type="http://schemas.openxmlformats.org/officeDocument/2006/relationships/hyperlink" Target="https://oklahoma.measuredprogress.org"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hyperlink" Target="https://support.google.com/chrome/a/answer/1375678" TargetMode="External"/><Relationship Id="rId68" Type="http://schemas.openxmlformats.org/officeDocument/2006/relationships/hyperlink" Target="https://admin.google.com/" TargetMode="External"/><Relationship Id="rId76" Type="http://schemas.openxmlformats.org/officeDocument/2006/relationships/image" Target="media/image48.png"/><Relationship Id="rId84"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hyperlink" Target="https://oklahoma.measuredprogress.org" TargetMode="External"/><Relationship Id="rId2" Type="http://schemas.openxmlformats.org/officeDocument/2006/relationships/numbering" Target="numbering.xml"/><Relationship Id="rId16" Type="http://schemas.openxmlformats.org/officeDocument/2006/relationships/hyperlink" Target="http://sde.ok.gov/sde/office-assessments" TargetMode="Externa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support.microsoft.com/kb/816102" TargetMode="External"/><Relationship Id="rId37" Type="http://schemas.openxmlformats.org/officeDocument/2006/relationships/image" Target="media/image17.png"/><Relationship Id="rId40" Type="http://schemas.openxmlformats.org/officeDocument/2006/relationships/hyperlink" Target="mailto:oktechsupport@measuredprogress.org" TargetMode="External"/><Relationship Id="rId45" Type="http://schemas.openxmlformats.org/officeDocument/2006/relationships/image" Target="media/image23.png"/><Relationship Id="rId53" Type="http://schemas.openxmlformats.org/officeDocument/2006/relationships/hyperlink" Target="https://admin.google.com/" TargetMode="External"/><Relationship Id="rId58" Type="http://schemas.openxmlformats.org/officeDocument/2006/relationships/image" Target="media/image34.jpeg"/><Relationship Id="rId66" Type="http://schemas.openxmlformats.org/officeDocument/2006/relationships/image" Target="media/image40.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3.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ktechsupport@measuredprogress.org" TargetMode="External"/><Relationship Id="rId22" Type="http://schemas.openxmlformats.org/officeDocument/2006/relationships/hyperlink" Target="https://oklahoma.measuredprogress.org/"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microsoft.com/office/2007/relationships/hdphoto" Target="media/hdphoto1.wdp"/><Relationship Id="rId64" Type="http://schemas.openxmlformats.org/officeDocument/2006/relationships/image" Target="media/image38.png"/><Relationship Id="rId69" Type="http://schemas.openxmlformats.org/officeDocument/2006/relationships/image" Target="media/image42.png"/><Relationship Id="rId77"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media/image29.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yperlink" Target="https://oklahoma.measuredprogress.org" TargetMode="External"/><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image" Target="media/image41.png"/><Relationship Id="rId20" Type="http://schemas.openxmlformats.org/officeDocument/2006/relationships/hyperlink" Target="mailto:oktechsupport@measuredprogress.org" TargetMode="External"/><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hyperlink" Target="https://support.google.com/chrome/a/answer/3273084" TargetMode="External"/><Relationship Id="rId70" Type="http://schemas.openxmlformats.org/officeDocument/2006/relationships/image" Target="media/image43.jpeg"/><Relationship Id="rId75" Type="http://schemas.openxmlformats.org/officeDocument/2006/relationships/image" Target="media/image47.png"/><Relationship Id="rId83" Type="http://schemas.openxmlformats.org/officeDocument/2006/relationships/image" Target="media/image54.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ktechsupport@measuredprogress.org"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6.png"/><Relationship Id="rId65" Type="http://schemas.openxmlformats.org/officeDocument/2006/relationships/image" Target="media/image39.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hyperlink" Target="https://oklahoma.measuredprogress.org" TargetMode="External"/><Relationship Id="rId86" Type="http://schemas.openxmlformats.org/officeDocument/2006/relationships/image" Target="media/image57.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van.ann\Documents\_MP%20templates\MP_UserGuides_On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167A2B-BC52-4F86-AFE0-D5EB395F0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MP_UserGuides_Online</Template>
  <TotalTime>174</TotalTime>
  <Pages>46</Pages>
  <Words>6822</Words>
  <Characters>38890</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Measured Progress</Company>
  <LinksUpToDate>false</LinksUpToDate>
  <CharactersWithSpaces>45621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Measured Progress Tech Comm</dc:creator>
  <cp:lastModifiedBy>Aarti Jagtap</cp:lastModifiedBy>
  <cp:revision>14</cp:revision>
  <cp:lastPrinted>2017-02-21T15:10:00Z</cp:lastPrinted>
  <dcterms:created xsi:type="dcterms:W3CDTF">2018-01-02T14:53:00Z</dcterms:created>
  <dcterms:modified xsi:type="dcterms:W3CDTF">2018-01-25T19:46:00Z</dcterms:modified>
</cp:coreProperties>
</file>